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C42BD" w14:textId="77777777" w:rsidR="005A3BD1" w:rsidRPr="00A51D1A" w:rsidRDefault="005A3BD1" w:rsidP="005A3BD1">
      <w:pPr>
        <w:pStyle w:val="ACMAReportTitle"/>
      </w:pPr>
      <w:r>
        <w:t xml:space="preserve">Proposed </w:t>
      </w:r>
      <w:r w:rsidRPr="007A1C71">
        <w:t>An</w:t>
      </w:r>
      <w:r>
        <w:t>nual Carrier Licence Charge 2021–22</w:t>
      </w:r>
    </w:p>
    <w:p w14:paraId="315DFCD3" w14:textId="72C6D98F" w:rsidR="00F06E14" w:rsidRPr="00E162C4" w:rsidRDefault="00770B3F" w:rsidP="00F06E14">
      <w:pPr>
        <w:pStyle w:val="Reportsubtitle"/>
      </w:pPr>
      <w:r w:rsidRPr="00E162C4">
        <w:t xml:space="preserve">Consultation </w:t>
      </w:r>
      <w:r w:rsidR="005A3BD1">
        <w:t>paper</w:t>
      </w:r>
    </w:p>
    <w:p w14:paraId="7DB8FD72" w14:textId="78483940" w:rsidR="00C97736" w:rsidRPr="00E162C4" w:rsidRDefault="005A3BD1" w:rsidP="00EC2B68">
      <w:pPr>
        <w:pStyle w:val="Reportdate"/>
        <w:spacing w:after="720"/>
        <w:rPr>
          <w:rFonts w:cs="Arial"/>
        </w:rPr>
        <w:sectPr w:rsidR="00C97736" w:rsidRPr="00E162C4" w:rsidSect="0021426C">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DECEMBER</w:t>
      </w:r>
      <w:r w:rsidR="00BD4421" w:rsidRPr="00E162C4">
        <w:t xml:space="preserve"> 20</w:t>
      </w:r>
      <w:r w:rsidR="008E0428" w:rsidRPr="00E162C4">
        <w:t>2</w:t>
      </w:r>
      <w:r w:rsidR="00E162C4">
        <w:t>2</w:t>
      </w:r>
    </w:p>
    <w:p w14:paraId="3CDFF39A" w14:textId="77777777" w:rsidR="0005011A" w:rsidRPr="00E162C4" w:rsidRDefault="0005011A" w:rsidP="00FC07B9">
      <w:pPr>
        <w:pStyle w:val="ACMACorporateAddressHeader"/>
      </w:pPr>
      <w:r w:rsidRPr="00E162C4">
        <w:lastRenderedPageBreak/>
        <w:t>Canberra</w:t>
      </w:r>
    </w:p>
    <w:p w14:paraId="76913814"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3C214F00" w14:textId="77777777" w:rsidR="0005011A" w:rsidRPr="00E162C4" w:rsidRDefault="0005011A" w:rsidP="00FC07B9">
      <w:pPr>
        <w:pStyle w:val="ACMACorporateAddresses"/>
      </w:pPr>
      <w:r w:rsidRPr="00E162C4">
        <w:t>PO Box 78</w:t>
      </w:r>
      <w:r w:rsidRPr="00E162C4">
        <w:br/>
        <w:t>Belconnen ACT 2616</w:t>
      </w:r>
    </w:p>
    <w:p w14:paraId="64E09707"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170ED431" w14:textId="77777777" w:rsidR="0005011A" w:rsidRPr="00E162C4" w:rsidRDefault="0005011A" w:rsidP="00FC07B9">
      <w:pPr>
        <w:pStyle w:val="ACMACorporateAddressHeader"/>
      </w:pPr>
      <w:r w:rsidRPr="00E162C4">
        <w:t>Melbourne</w:t>
      </w:r>
    </w:p>
    <w:p w14:paraId="2EEF1DD0"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26578F61"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0824356A"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7021C752" w14:textId="77777777" w:rsidR="0005011A" w:rsidRPr="00E162C4" w:rsidRDefault="0005011A" w:rsidP="00FC07B9">
      <w:pPr>
        <w:pStyle w:val="ACMACorporateAddressHeader"/>
      </w:pPr>
      <w:r w:rsidRPr="00E162C4">
        <w:t>Sydney</w:t>
      </w:r>
    </w:p>
    <w:p w14:paraId="5AE88E3F"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26A5F1A9"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4734B404"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4BEACC34" w14:textId="77777777" w:rsidR="00140318" w:rsidRPr="00E162C4" w:rsidRDefault="00140318" w:rsidP="00FC07B9">
      <w:pPr>
        <w:pStyle w:val="ACMACopyrightHeader"/>
      </w:pPr>
      <w:r w:rsidRPr="00E162C4">
        <w:t>Copyright notice</w:t>
      </w:r>
    </w:p>
    <w:p w14:paraId="09A8BD10" w14:textId="77777777" w:rsidR="00140318" w:rsidRPr="00E162C4" w:rsidRDefault="00623FF9" w:rsidP="00623FF9">
      <w:pPr>
        <w:pStyle w:val="ACMACClogo"/>
      </w:pPr>
      <w:r w:rsidRPr="00E162C4">
        <w:rPr>
          <w:noProof/>
        </w:rPr>
        <w:drawing>
          <wp:inline distT="0" distB="0" distL="0" distR="0" wp14:anchorId="184B18B4" wp14:editId="13FF6F5C">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2969BDF2" w14:textId="77777777" w:rsidR="00AA2DE5" w:rsidRPr="00E162C4" w:rsidRDefault="00E425B7" w:rsidP="00AA2DE5">
      <w:pPr>
        <w:pStyle w:val="ACMACorporateAddresses"/>
        <w:rPr>
          <w:rStyle w:val="Hyperlink"/>
        </w:rPr>
      </w:pPr>
      <w:hyperlink r:id="rId16" w:history="1">
        <w:r w:rsidR="00AA2DE5" w:rsidRPr="00E162C4">
          <w:rPr>
            <w:rStyle w:val="Hyperlink"/>
          </w:rPr>
          <w:t>https://creativecommons.org/licenses/by/4.0/</w:t>
        </w:r>
      </w:hyperlink>
    </w:p>
    <w:p w14:paraId="58A8AA0E"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5990BD51"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E162C4">
        <w:t>2</w:t>
      </w:r>
      <w:r w:rsidRPr="00E162C4">
        <w:t>.</w:t>
      </w:r>
    </w:p>
    <w:p w14:paraId="20BBAB4A" w14:textId="77777777" w:rsidR="00AA2DE5" w:rsidRPr="00E162C4" w:rsidRDefault="00AA2DE5" w:rsidP="00AA2DE5">
      <w:pPr>
        <w:pStyle w:val="ACMACorporateAddresses"/>
      </w:pPr>
      <w:r w:rsidRPr="00E162C4">
        <w:t>All other rights are reserved.</w:t>
      </w:r>
    </w:p>
    <w:p w14:paraId="5AA6E7B5"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01402F0" w14:textId="77777777" w:rsidR="00AA2DE5" w:rsidRPr="00E162C4" w:rsidRDefault="00AA2DE5" w:rsidP="00AA2DE5">
      <w:pPr>
        <w:pStyle w:val="ACMACorporateAddresses"/>
      </w:pPr>
      <w:r w:rsidRPr="00E162C4">
        <w:t>Written enquiries may be sent to:</w:t>
      </w:r>
    </w:p>
    <w:p w14:paraId="2AC19884"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7" w:history="1">
        <w:r w:rsidRPr="00E162C4">
          <w:rPr>
            <w:rStyle w:val="Hyperlink"/>
          </w:rPr>
          <w:t>info@acma.gov.au</w:t>
        </w:r>
      </w:hyperlink>
    </w:p>
    <w:p w14:paraId="6004C5EF" w14:textId="77777777" w:rsidR="00D16FE3" w:rsidRPr="00E162C4" w:rsidRDefault="00D16FE3" w:rsidP="00D16FE3">
      <w:pPr>
        <w:pStyle w:val="ACMACorporateAddresses"/>
        <w:rPr>
          <w:rStyle w:val="Hyperlink"/>
        </w:rPr>
      </w:pPr>
    </w:p>
    <w:p w14:paraId="322A54B1" w14:textId="77777777" w:rsidR="00D16FE3" w:rsidRPr="00E162C4" w:rsidRDefault="00D16FE3" w:rsidP="00D16FE3">
      <w:pPr>
        <w:pStyle w:val="ACMACorporateAddresses"/>
        <w:sectPr w:rsidR="00D16FE3" w:rsidRPr="00E162C4">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2012E512" w14:textId="49DF5692" w:rsidR="002B6040"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21479837" w:history="1">
        <w:r w:rsidR="002B6040" w:rsidRPr="005C12E1">
          <w:rPr>
            <w:rStyle w:val="Hyperlink"/>
          </w:rPr>
          <w:t>Issues for comment</w:t>
        </w:r>
        <w:r w:rsidR="002B6040">
          <w:rPr>
            <w:webHidden/>
          </w:rPr>
          <w:tab/>
        </w:r>
        <w:r w:rsidR="002B6040">
          <w:rPr>
            <w:webHidden/>
          </w:rPr>
          <w:fldChar w:fldCharType="begin"/>
        </w:r>
        <w:r w:rsidR="002B6040">
          <w:rPr>
            <w:webHidden/>
          </w:rPr>
          <w:instrText xml:space="preserve"> PAGEREF _Toc121479837 \h </w:instrText>
        </w:r>
        <w:r w:rsidR="002B6040">
          <w:rPr>
            <w:webHidden/>
          </w:rPr>
        </w:r>
        <w:r w:rsidR="002B6040">
          <w:rPr>
            <w:webHidden/>
          </w:rPr>
          <w:fldChar w:fldCharType="separate"/>
        </w:r>
        <w:r w:rsidR="002B6040">
          <w:rPr>
            <w:webHidden/>
          </w:rPr>
          <w:t>3</w:t>
        </w:r>
        <w:r w:rsidR="002B6040">
          <w:rPr>
            <w:webHidden/>
          </w:rPr>
          <w:fldChar w:fldCharType="end"/>
        </w:r>
      </w:hyperlink>
    </w:p>
    <w:p w14:paraId="0FEAB284" w14:textId="41600CE0" w:rsidR="002B6040" w:rsidRDefault="00E425B7">
      <w:pPr>
        <w:pStyle w:val="TOC1"/>
        <w:rPr>
          <w:rFonts w:asciiTheme="minorHAnsi" w:eastAsiaTheme="minorEastAsia" w:hAnsiTheme="minorHAnsi" w:cstheme="minorBidi"/>
          <w:b w:val="0"/>
          <w:spacing w:val="0"/>
          <w:sz w:val="22"/>
          <w:szCs w:val="22"/>
        </w:rPr>
      </w:pPr>
      <w:hyperlink w:anchor="_Toc121479838" w:history="1">
        <w:r w:rsidR="002B6040" w:rsidRPr="005C12E1">
          <w:rPr>
            <w:rStyle w:val="Hyperlink"/>
          </w:rPr>
          <w:t>Annual Carrier Licence Charge</w:t>
        </w:r>
        <w:r w:rsidR="002B6040">
          <w:rPr>
            <w:webHidden/>
          </w:rPr>
          <w:tab/>
        </w:r>
        <w:r w:rsidR="002B6040">
          <w:rPr>
            <w:webHidden/>
          </w:rPr>
          <w:fldChar w:fldCharType="begin"/>
        </w:r>
        <w:r w:rsidR="002B6040">
          <w:rPr>
            <w:webHidden/>
          </w:rPr>
          <w:instrText xml:space="preserve"> PAGEREF _Toc121479838 \h </w:instrText>
        </w:r>
        <w:r w:rsidR="002B6040">
          <w:rPr>
            <w:webHidden/>
          </w:rPr>
        </w:r>
        <w:r w:rsidR="002B6040">
          <w:rPr>
            <w:webHidden/>
          </w:rPr>
          <w:fldChar w:fldCharType="separate"/>
        </w:r>
        <w:r w:rsidR="002B6040">
          <w:rPr>
            <w:webHidden/>
          </w:rPr>
          <w:t>4</w:t>
        </w:r>
        <w:r w:rsidR="002B6040">
          <w:rPr>
            <w:webHidden/>
          </w:rPr>
          <w:fldChar w:fldCharType="end"/>
        </w:r>
      </w:hyperlink>
    </w:p>
    <w:p w14:paraId="39CF36AA" w14:textId="38E174A6" w:rsidR="002B6040" w:rsidRDefault="00E425B7">
      <w:pPr>
        <w:pStyle w:val="TOC1"/>
        <w:rPr>
          <w:rFonts w:asciiTheme="minorHAnsi" w:eastAsiaTheme="minorEastAsia" w:hAnsiTheme="minorHAnsi" w:cstheme="minorBidi"/>
          <w:b w:val="0"/>
          <w:spacing w:val="0"/>
          <w:sz w:val="22"/>
          <w:szCs w:val="22"/>
        </w:rPr>
      </w:pPr>
      <w:hyperlink w:anchor="_Toc121479839" w:history="1">
        <w:r w:rsidR="002B6040" w:rsidRPr="005C12E1">
          <w:rPr>
            <w:rStyle w:val="Hyperlink"/>
          </w:rPr>
          <w:t>Proposed ACLC</w:t>
        </w:r>
        <w:r w:rsidR="002B6040">
          <w:rPr>
            <w:webHidden/>
          </w:rPr>
          <w:tab/>
        </w:r>
        <w:r w:rsidR="002B6040">
          <w:rPr>
            <w:webHidden/>
          </w:rPr>
          <w:fldChar w:fldCharType="begin"/>
        </w:r>
        <w:r w:rsidR="002B6040">
          <w:rPr>
            <w:webHidden/>
          </w:rPr>
          <w:instrText xml:space="preserve"> PAGEREF _Toc121479839 \h </w:instrText>
        </w:r>
        <w:r w:rsidR="002B6040">
          <w:rPr>
            <w:webHidden/>
          </w:rPr>
        </w:r>
        <w:r w:rsidR="002B6040">
          <w:rPr>
            <w:webHidden/>
          </w:rPr>
          <w:fldChar w:fldCharType="separate"/>
        </w:r>
        <w:r w:rsidR="002B6040">
          <w:rPr>
            <w:webHidden/>
          </w:rPr>
          <w:t>6</w:t>
        </w:r>
        <w:r w:rsidR="002B6040">
          <w:rPr>
            <w:webHidden/>
          </w:rPr>
          <w:fldChar w:fldCharType="end"/>
        </w:r>
      </w:hyperlink>
    </w:p>
    <w:p w14:paraId="5D70E0E3" w14:textId="7493220D" w:rsidR="002B6040" w:rsidRDefault="00E425B7">
      <w:pPr>
        <w:pStyle w:val="TOC2"/>
        <w:rPr>
          <w:rFonts w:asciiTheme="minorHAnsi" w:eastAsiaTheme="minorEastAsia" w:hAnsiTheme="minorHAnsi" w:cstheme="minorBidi"/>
          <w:spacing w:val="0"/>
          <w:sz w:val="22"/>
          <w:szCs w:val="22"/>
        </w:rPr>
      </w:pPr>
      <w:hyperlink w:anchor="_Toc121479840" w:history="1">
        <w:r w:rsidR="00290FB0">
          <w:rPr>
            <w:rStyle w:val="Hyperlink"/>
            <w:lang w:eastAsia="en-US"/>
          </w:rPr>
          <w:t>Notes</w:t>
        </w:r>
        <w:r w:rsidR="00C51BE5">
          <w:rPr>
            <w:rStyle w:val="Hyperlink"/>
            <w:lang w:eastAsia="en-US"/>
          </w:rPr>
          <w:t xml:space="preserve">                         </w:t>
        </w:r>
        <w:r w:rsidR="002B6040">
          <w:rPr>
            <w:webHidden/>
          </w:rPr>
          <w:tab/>
        </w:r>
        <w:r w:rsidR="002B6040">
          <w:rPr>
            <w:webHidden/>
          </w:rPr>
          <w:fldChar w:fldCharType="begin"/>
        </w:r>
        <w:r w:rsidR="002B6040">
          <w:rPr>
            <w:webHidden/>
          </w:rPr>
          <w:instrText xml:space="preserve"> PAGEREF _Toc121479840 \h </w:instrText>
        </w:r>
        <w:r w:rsidR="002B6040">
          <w:rPr>
            <w:webHidden/>
          </w:rPr>
        </w:r>
        <w:r w:rsidR="002B6040">
          <w:rPr>
            <w:webHidden/>
          </w:rPr>
          <w:fldChar w:fldCharType="separate"/>
        </w:r>
        <w:r w:rsidR="002B6040">
          <w:rPr>
            <w:webHidden/>
          </w:rPr>
          <w:t>7</w:t>
        </w:r>
        <w:r w:rsidR="002B6040">
          <w:rPr>
            <w:webHidden/>
          </w:rPr>
          <w:fldChar w:fldCharType="end"/>
        </w:r>
      </w:hyperlink>
    </w:p>
    <w:p w14:paraId="4E704918" w14:textId="53AA2C13" w:rsidR="002B6040" w:rsidRDefault="00E425B7">
      <w:pPr>
        <w:pStyle w:val="TOC1"/>
        <w:rPr>
          <w:rFonts w:asciiTheme="minorHAnsi" w:eastAsiaTheme="minorEastAsia" w:hAnsiTheme="minorHAnsi" w:cstheme="minorBidi"/>
          <w:b w:val="0"/>
          <w:spacing w:val="0"/>
          <w:sz w:val="22"/>
          <w:szCs w:val="22"/>
        </w:rPr>
      </w:pPr>
      <w:hyperlink w:anchor="_Toc121479841" w:history="1">
        <w:r w:rsidR="002B6040" w:rsidRPr="005C12E1">
          <w:rPr>
            <w:rStyle w:val="Hyperlink"/>
          </w:rPr>
          <w:t>Invitation to comment</w:t>
        </w:r>
        <w:r w:rsidR="002B6040">
          <w:rPr>
            <w:webHidden/>
          </w:rPr>
          <w:tab/>
        </w:r>
        <w:r w:rsidR="002B6040">
          <w:rPr>
            <w:webHidden/>
          </w:rPr>
          <w:fldChar w:fldCharType="begin"/>
        </w:r>
        <w:r w:rsidR="002B6040">
          <w:rPr>
            <w:webHidden/>
          </w:rPr>
          <w:instrText xml:space="preserve"> PAGEREF _Toc121479841 \h </w:instrText>
        </w:r>
        <w:r w:rsidR="002B6040">
          <w:rPr>
            <w:webHidden/>
          </w:rPr>
        </w:r>
        <w:r w:rsidR="002B6040">
          <w:rPr>
            <w:webHidden/>
          </w:rPr>
          <w:fldChar w:fldCharType="separate"/>
        </w:r>
        <w:r w:rsidR="002B6040">
          <w:rPr>
            <w:webHidden/>
          </w:rPr>
          <w:t>8</w:t>
        </w:r>
        <w:r w:rsidR="002B6040">
          <w:rPr>
            <w:webHidden/>
          </w:rPr>
          <w:fldChar w:fldCharType="end"/>
        </w:r>
      </w:hyperlink>
    </w:p>
    <w:p w14:paraId="44B0F563" w14:textId="592EC88E" w:rsidR="002B6040" w:rsidRDefault="00E425B7">
      <w:pPr>
        <w:pStyle w:val="TOC2"/>
        <w:rPr>
          <w:rFonts w:asciiTheme="minorHAnsi" w:eastAsiaTheme="minorEastAsia" w:hAnsiTheme="minorHAnsi" w:cstheme="minorBidi"/>
          <w:spacing w:val="0"/>
          <w:sz w:val="22"/>
          <w:szCs w:val="22"/>
        </w:rPr>
      </w:pPr>
      <w:hyperlink w:anchor="_Toc121479842" w:history="1">
        <w:r w:rsidR="002B6040" w:rsidRPr="005C12E1">
          <w:rPr>
            <w:rStyle w:val="Hyperlink"/>
          </w:rPr>
          <w:t>Making a submission</w:t>
        </w:r>
        <w:r w:rsidR="002B6040">
          <w:rPr>
            <w:webHidden/>
          </w:rPr>
          <w:tab/>
        </w:r>
        <w:r w:rsidR="002B6040">
          <w:rPr>
            <w:webHidden/>
          </w:rPr>
          <w:fldChar w:fldCharType="begin"/>
        </w:r>
        <w:r w:rsidR="002B6040">
          <w:rPr>
            <w:webHidden/>
          </w:rPr>
          <w:instrText xml:space="preserve"> PAGEREF _Toc121479842 \h </w:instrText>
        </w:r>
        <w:r w:rsidR="002B6040">
          <w:rPr>
            <w:webHidden/>
          </w:rPr>
        </w:r>
        <w:r w:rsidR="002B6040">
          <w:rPr>
            <w:webHidden/>
          </w:rPr>
          <w:fldChar w:fldCharType="separate"/>
        </w:r>
        <w:r w:rsidR="002B6040">
          <w:rPr>
            <w:webHidden/>
          </w:rPr>
          <w:t>8</w:t>
        </w:r>
        <w:r w:rsidR="002B6040">
          <w:rPr>
            <w:webHidden/>
          </w:rPr>
          <w:fldChar w:fldCharType="end"/>
        </w:r>
      </w:hyperlink>
    </w:p>
    <w:p w14:paraId="3DF3BEE0" w14:textId="225E855E" w:rsidR="004D56FF" w:rsidRPr="00E162C4" w:rsidRDefault="006A3ECF">
      <w:pPr>
        <w:rPr>
          <w:rFonts w:cs="Arial"/>
        </w:rPr>
        <w:sectPr w:rsidR="004D56FF" w:rsidRPr="00E162C4"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6171FDF2" w14:textId="77777777" w:rsidR="005A3BD1" w:rsidRDefault="005A3BD1" w:rsidP="005A3BD1">
      <w:pPr>
        <w:pStyle w:val="ACMAExecSummaryHeading"/>
      </w:pPr>
      <w:bookmarkStart w:id="0" w:name="_Toc433122125"/>
      <w:r>
        <w:lastRenderedPageBreak/>
        <w:t>Executive summary</w:t>
      </w:r>
    </w:p>
    <w:p w14:paraId="6D281776" w14:textId="77777777" w:rsidR="005A3BD1" w:rsidRDefault="005A3BD1" w:rsidP="00381066">
      <w:pPr>
        <w:pStyle w:val="Paragraph"/>
      </w:pPr>
      <w:r w:rsidRPr="00BC1E0E">
        <w:t xml:space="preserve">The Australian Communications and Media Authority (ACMA) is Australia’s regulator for broadcasting, radiocommunications, telecommunications and some online content. As an Australian Government agency, the ACMA is required to define and implement, where feasible, charges for recovering the costs of its products and services, in accordance with the Australian Government Charging Framework (the Charging Framework).  </w:t>
      </w:r>
    </w:p>
    <w:p w14:paraId="3618EEF2" w14:textId="77777777" w:rsidR="005A3BD1" w:rsidRPr="00BC1E0E" w:rsidRDefault="005A3BD1" w:rsidP="00381066">
      <w:pPr>
        <w:pStyle w:val="Paragraph"/>
      </w:pPr>
      <w:r w:rsidRPr="00BC1E0E">
        <w:t xml:space="preserve">The Charging Framework provides the overarching framework for government entities to plan, implement and review their charging activities. As part of the Charging Framework, agencies that undertake cost-recovery activities are required to periodically review the charges they impose. </w:t>
      </w:r>
    </w:p>
    <w:p w14:paraId="75939519" w14:textId="2F23B09D" w:rsidR="005A3BD1" w:rsidRPr="00BC1E0E" w:rsidRDefault="005A3BD1" w:rsidP="00BD312E">
      <w:pPr>
        <w:pStyle w:val="Paragraph"/>
      </w:pPr>
      <w:r>
        <w:t xml:space="preserve">The </w:t>
      </w:r>
      <w:r w:rsidRPr="259371DD">
        <w:rPr>
          <w:i/>
          <w:iCs/>
        </w:rPr>
        <w:t>Telecommunications (Carrier Licence Charges) Act 1997</w:t>
      </w:r>
      <w:r>
        <w:t xml:space="preserve"> (the Act) imposes an Annual Carrier Licence Charge (ACLC) on each carrier licence that is in force at the beginning of a financial year. In accordance with the Act, the ACLC is calculated annually, in accordance with a written determination made by the ACMA, to recover an amount determined by reference to certain telecommunications costs incurred by the ACMA, the Australian Competition and Consumer Commission (ACCC) and the Department of Infrastructure, </w:t>
      </w:r>
      <w:r w:rsidRPr="00362405">
        <w:rPr>
          <w:rFonts w:eastAsia="Arial"/>
          <w:color w:val="333333"/>
          <w:szCs w:val="20"/>
        </w:rPr>
        <w:t>Transport, Regional Development</w:t>
      </w:r>
      <w:r>
        <w:rPr>
          <w:rFonts w:eastAsia="Arial"/>
          <w:color w:val="333333"/>
          <w:szCs w:val="20"/>
        </w:rPr>
        <w:t>,</w:t>
      </w:r>
      <w:r w:rsidRPr="00362405">
        <w:rPr>
          <w:rFonts w:eastAsia="Arial"/>
          <w:color w:val="333333"/>
          <w:szCs w:val="20"/>
        </w:rPr>
        <w:t xml:space="preserve"> Communications</w:t>
      </w:r>
      <w:r>
        <w:t xml:space="preserve"> and the Arts (</w:t>
      </w:r>
      <w:r w:rsidR="00D74F88">
        <w:t>DITRDCA</w:t>
      </w:r>
      <w:r>
        <w:t xml:space="preserve">) from carriers. </w:t>
      </w:r>
    </w:p>
    <w:p w14:paraId="39CBE275" w14:textId="77777777" w:rsidR="005A3BD1" w:rsidRPr="00BC1E0E" w:rsidRDefault="005A3BD1" w:rsidP="005A3BD1">
      <w:r w:rsidRPr="00BC1E0E">
        <w:t xml:space="preserve">The ACMA is required to prepare a Cost Recovery Implementation Statement (CRIS) in accordance with the </w:t>
      </w:r>
      <w:hyperlink r:id="rId27" w:history="1">
        <w:r w:rsidRPr="00B639C5">
          <w:rPr>
            <w:rStyle w:val="Hyperlink"/>
          </w:rPr>
          <w:t>Australian Government Cost Recovery Guidelines</w:t>
        </w:r>
      </w:hyperlink>
      <w:r w:rsidRPr="00BC1E0E">
        <w:t xml:space="preserve"> (the Guidelines) for the implementation of the proposed ACLC</w:t>
      </w:r>
      <w:r>
        <w:t xml:space="preserve"> each year</w:t>
      </w:r>
      <w:r w:rsidRPr="00BC1E0E">
        <w:t xml:space="preserve">. As required by the Guidelines, the ACMA must consult with industry stakeholders on the CRIS before any potential changes are made. </w:t>
      </w:r>
    </w:p>
    <w:p w14:paraId="5DBB7E70" w14:textId="08B919E4" w:rsidR="005A3BD1" w:rsidRPr="00BC1E0E" w:rsidRDefault="005A3BD1" w:rsidP="005A3BD1">
      <w:r w:rsidRPr="00903949">
        <w:t>Accordingly, a draft CRIS for the ACMA’s ACLC is available</w:t>
      </w:r>
      <w:r w:rsidR="00F41B05">
        <w:t xml:space="preserve"> alongside this paper</w:t>
      </w:r>
      <w:r w:rsidRPr="00903949">
        <w:t xml:space="preserve"> on the ACMA</w:t>
      </w:r>
      <w:r w:rsidRPr="00903949">
        <w:rPr>
          <w:sz w:val="22"/>
          <w:szCs w:val="22"/>
        </w:rPr>
        <w:t xml:space="preserve"> </w:t>
      </w:r>
      <w:r w:rsidRPr="00903949">
        <w:t>website</w:t>
      </w:r>
      <w:r w:rsidRPr="003421AA">
        <w:rPr>
          <w:szCs w:val="22"/>
        </w:rPr>
        <w:t>.</w:t>
      </w:r>
      <w:r w:rsidRPr="00BC1E0E">
        <w:t xml:space="preserve"> The draft CRIS incorporates all the relevant details of the proposed charges, describes the methodology used for the calculation of the proposed ACLC and provides explanations for variances from the previous financial year.</w:t>
      </w:r>
    </w:p>
    <w:p w14:paraId="7CEE8A04" w14:textId="230EB4B8" w:rsidR="005A3BD1" w:rsidRDefault="005A3BD1" w:rsidP="005A3BD1">
      <w:r w:rsidRPr="00BC1E0E">
        <w:t xml:space="preserve">The draft CRIS includes a separate </w:t>
      </w:r>
      <w:r w:rsidRPr="00414C4E">
        <w:rPr>
          <w:iCs/>
        </w:rPr>
        <w:t>Cost Recovery Implementation Statement</w:t>
      </w:r>
      <w:r w:rsidRPr="00BC1E0E">
        <w:rPr>
          <w:i/>
        </w:rPr>
        <w:t xml:space="preserve"> </w:t>
      </w:r>
      <w:r w:rsidRPr="00BC1E0E">
        <w:t xml:space="preserve">(Attachment B), which </w:t>
      </w:r>
      <w:r>
        <w:t xml:space="preserve">explains the </w:t>
      </w:r>
      <w:r w:rsidR="00804340" w:rsidRPr="00BC1E0E">
        <w:t>cost-recovery arrangements</w:t>
      </w:r>
      <w:r w:rsidR="00804340" w:rsidDel="00804340">
        <w:t xml:space="preserve"> </w:t>
      </w:r>
      <w:r w:rsidR="00A908A7">
        <w:t>that</w:t>
      </w:r>
      <w:r w:rsidR="00363B28">
        <w:t xml:space="preserve"> </w:t>
      </w:r>
      <w:r>
        <w:t xml:space="preserve">the ACMA proposes to </w:t>
      </w:r>
      <w:r w:rsidRPr="00BC1E0E">
        <w:t xml:space="preserve">implement </w:t>
      </w:r>
      <w:r>
        <w:t>for the Measuring Broadband Australia (MBA) program on behalf of the ACCC</w:t>
      </w:r>
      <w:r w:rsidRPr="00BC1E0E">
        <w:t xml:space="preserve">. The MBA program monitors National Broadband Network (NBN) fixed-line services provided by carriers and carriage service providers with significant market presence. The ACCC is responsible for administering the program, which commenced on 1 July 2017. </w:t>
      </w:r>
    </w:p>
    <w:p w14:paraId="3A6177FD" w14:textId="2B26B2C0" w:rsidR="005A3BD1" w:rsidRPr="001E36A6" w:rsidRDefault="005A3BD1" w:rsidP="005A3BD1">
      <w:pPr>
        <w:keepNext/>
        <w:keepLines/>
      </w:pPr>
      <w:bookmarkStart w:id="1" w:name="_Hlk97133391"/>
      <w:r w:rsidRPr="001E36A6">
        <w:t xml:space="preserve">The ACMA </w:t>
      </w:r>
      <w:r>
        <w:t>was</w:t>
      </w:r>
      <w:r w:rsidRPr="001E36A6">
        <w:t xml:space="preserve"> required by the government to recover the costs associated with the </w:t>
      </w:r>
      <w:r>
        <w:t xml:space="preserve">ACMA’s </w:t>
      </w:r>
      <w:r w:rsidRPr="001E36A6">
        <w:t xml:space="preserve">Consumer Safeguards Part A program as part of </w:t>
      </w:r>
      <w:r>
        <w:t xml:space="preserve">the </w:t>
      </w:r>
      <w:r w:rsidRPr="001E36A6">
        <w:t xml:space="preserve">ACLC under paragraph 15(1)(a) of the Act from the </w:t>
      </w:r>
      <w:r>
        <w:t>2019</w:t>
      </w:r>
      <w:r w:rsidR="00C00BAB">
        <w:t>–</w:t>
      </w:r>
      <w:r>
        <w:t xml:space="preserve">20 </w:t>
      </w:r>
      <w:r w:rsidRPr="001E36A6">
        <w:t>financial year</w:t>
      </w:r>
      <w:r>
        <w:t xml:space="preserve"> onwards,</w:t>
      </w:r>
      <w:r w:rsidRPr="001E36A6">
        <w:t xml:space="preserve"> in arrears. Accordingly, the costs incurred for the Consumer Safeguard</w:t>
      </w:r>
      <w:r>
        <w:t>s</w:t>
      </w:r>
      <w:r w:rsidRPr="001E36A6">
        <w:t xml:space="preserve"> Part A program for the </w:t>
      </w:r>
      <w:r>
        <w:t>2020</w:t>
      </w:r>
      <w:r w:rsidR="00C00BAB">
        <w:t>–</w:t>
      </w:r>
      <w:r w:rsidRPr="001E36A6">
        <w:t>2</w:t>
      </w:r>
      <w:r>
        <w:t>1</w:t>
      </w:r>
      <w:r w:rsidRPr="001E36A6">
        <w:t xml:space="preserve"> financial year have been incorporated in the draft CRIS (see Table </w:t>
      </w:r>
      <w:r>
        <w:t>8</w:t>
      </w:r>
      <w:r w:rsidRPr="001E36A6">
        <w:t>).</w:t>
      </w:r>
    </w:p>
    <w:p w14:paraId="484501AC" w14:textId="69873E90" w:rsidR="005A3BD1" w:rsidRDefault="005A3BD1" w:rsidP="00E25D3B">
      <w:pPr>
        <w:pStyle w:val="Paragraph"/>
      </w:pPr>
      <w:r w:rsidRPr="001E36A6">
        <w:t>The program essentially involves communicating systemic issues to carriage service providers and analysing and reporting complaints</w:t>
      </w:r>
      <w:r w:rsidR="00C00BAB">
        <w:t>-</w:t>
      </w:r>
      <w:r w:rsidRPr="001E36A6">
        <w:t>handling data (</w:t>
      </w:r>
      <w:r w:rsidR="00C00BAB" w:rsidRPr="001E36A6">
        <w:t>includ</w:t>
      </w:r>
      <w:r w:rsidR="00C00BAB">
        <w:t>ing</w:t>
      </w:r>
      <w:r w:rsidR="00C00BAB" w:rsidRPr="001E36A6">
        <w:t xml:space="preserve"> </w:t>
      </w:r>
      <w:r w:rsidRPr="001E36A6">
        <w:t>managing the collection, validation, analysis and verification of telecommunications complaints</w:t>
      </w:r>
      <w:r w:rsidR="00C00BAB">
        <w:t>-</w:t>
      </w:r>
      <w:r w:rsidRPr="001E36A6">
        <w:lastRenderedPageBreak/>
        <w:t xml:space="preserve">handling data under the </w:t>
      </w:r>
      <w:hyperlink r:id="rId28" w:history="1">
        <w:r w:rsidRPr="00A908A7">
          <w:rPr>
            <w:rStyle w:val="Hyperlink"/>
          </w:rPr>
          <w:t>Telecommunications (Consumer Complaints) Record-Keeping Rules 2018</w:t>
        </w:r>
      </w:hyperlink>
      <w:r w:rsidRPr="001E36A6">
        <w:t xml:space="preserve">) on a regular basis. Further details about these activities are provided in the </w:t>
      </w:r>
      <w:r>
        <w:t xml:space="preserve">draft </w:t>
      </w:r>
      <w:r w:rsidRPr="001E36A6">
        <w:t>CRIS.</w:t>
      </w:r>
    </w:p>
    <w:bookmarkEnd w:id="1"/>
    <w:p w14:paraId="1A5DF861" w14:textId="74D9C383" w:rsidR="005A3BD1" w:rsidRPr="00BC1E0E" w:rsidRDefault="005A3BD1" w:rsidP="00E25D3B">
      <w:pPr>
        <w:pStyle w:val="Paragraph"/>
      </w:pPr>
      <w:r>
        <w:t xml:space="preserve">To give effect to the proposed ACLC, a number of written determinations have been or are proposed to be made by the ACMA, the ACCC and the then Minister for </w:t>
      </w:r>
      <w:r w:rsidRPr="5B53366E">
        <w:rPr>
          <w:rFonts w:eastAsia="Arial"/>
          <w:color w:val="333333"/>
        </w:rPr>
        <w:t>Communications, Urban Infrastructure, Cities and the Arts</w:t>
      </w:r>
      <w:r>
        <w:t xml:space="preserve"> (the former </w:t>
      </w:r>
      <w:r w:rsidR="00C00BAB">
        <w:t>m</w:t>
      </w:r>
      <w:r>
        <w:t>inister) under sections 14 and 15 of the Act. These determinations are discussed in this consultation paper and in the draft CRIS.</w:t>
      </w:r>
    </w:p>
    <w:p w14:paraId="220E735D" w14:textId="77777777" w:rsidR="005A3BD1" w:rsidRPr="00BC1E0E" w:rsidRDefault="005A3BD1" w:rsidP="005A3BD1">
      <w:pPr>
        <w:rPr>
          <w:sz w:val="22"/>
        </w:rPr>
      </w:pPr>
    </w:p>
    <w:p w14:paraId="2E277287" w14:textId="77777777" w:rsidR="005A3BD1" w:rsidRPr="00BC1E0E" w:rsidRDefault="005A3BD1" w:rsidP="005A3BD1"/>
    <w:p w14:paraId="1445DBB3" w14:textId="77777777" w:rsidR="005A3BD1" w:rsidRDefault="005A3BD1" w:rsidP="005A3BD1">
      <w:pPr>
        <w:pStyle w:val="Heading1"/>
      </w:pPr>
      <w:bookmarkStart w:id="2" w:name="_Toc14073145"/>
      <w:bookmarkStart w:id="3" w:name="_Toc121479837"/>
      <w:bookmarkEnd w:id="0"/>
      <w:r>
        <w:lastRenderedPageBreak/>
        <w:t>Issue</w:t>
      </w:r>
      <w:r w:rsidRPr="007A1C71">
        <w:t>s</w:t>
      </w:r>
      <w:r>
        <w:t xml:space="preserve"> for comment</w:t>
      </w:r>
      <w:bookmarkEnd w:id="2"/>
      <w:bookmarkEnd w:id="3"/>
    </w:p>
    <w:p w14:paraId="570A2503" w14:textId="26E7464C" w:rsidR="005A3BD1" w:rsidRPr="00903949" w:rsidRDefault="005A3BD1" w:rsidP="00BE4E57">
      <w:pPr>
        <w:pStyle w:val="Paragraph"/>
      </w:pPr>
      <w:r w:rsidRPr="00362405">
        <w:t xml:space="preserve">This consultation paper does not pose specific questions. However, the ACMA welcomes comment from interested stakeholders on the proposed ACLC, the </w:t>
      </w:r>
      <w:r>
        <w:t xml:space="preserve">draft </w:t>
      </w:r>
      <w:r w:rsidRPr="00362405">
        <w:t xml:space="preserve">CRIS for the ACLC, the CRIS for the MBA program or any other issues relevant to the </w:t>
      </w:r>
      <w:r w:rsidRPr="00903949">
        <w:t>proposed charges.</w:t>
      </w:r>
    </w:p>
    <w:p w14:paraId="3B3ACCC4" w14:textId="0EB186BE" w:rsidR="005A3BD1" w:rsidRPr="00BC1E0E" w:rsidRDefault="005A3BD1" w:rsidP="00BE4E57">
      <w:pPr>
        <w:pStyle w:val="Paragraph"/>
      </w:pPr>
      <w:r w:rsidRPr="00903949">
        <w:t xml:space="preserve">This paper initiates the consultation process, which will be open for </w:t>
      </w:r>
      <w:r>
        <w:t xml:space="preserve">7 </w:t>
      </w:r>
      <w:r w:rsidRPr="00903949">
        <w:t xml:space="preserve">weeks </w:t>
      </w:r>
      <w:r w:rsidR="00A30902">
        <w:t>from</w:t>
      </w:r>
      <w:r w:rsidR="00A30902" w:rsidRPr="00903949">
        <w:t xml:space="preserve"> </w:t>
      </w:r>
      <w:r>
        <w:t>16</w:t>
      </w:r>
      <w:r w:rsidRPr="00903949">
        <w:t xml:space="preserve"> </w:t>
      </w:r>
      <w:r>
        <w:t xml:space="preserve">December </w:t>
      </w:r>
      <w:r w:rsidRPr="00903949">
        <w:t xml:space="preserve">2022 </w:t>
      </w:r>
      <w:r w:rsidR="00A30902">
        <w:t xml:space="preserve">to </w:t>
      </w:r>
      <w:r>
        <w:t xml:space="preserve">3 February </w:t>
      </w:r>
      <w:r w:rsidRPr="00903949">
        <w:t>202</w:t>
      </w:r>
      <w:r>
        <w:t>3</w:t>
      </w:r>
      <w:r w:rsidRPr="00903949">
        <w:t xml:space="preserve">. </w:t>
      </w:r>
    </w:p>
    <w:p w14:paraId="59CE4B86" w14:textId="77777777" w:rsidR="005A3BD1" w:rsidRPr="00BC1E0E" w:rsidRDefault="005A3BD1" w:rsidP="005A3BD1">
      <w:r w:rsidRPr="00BC1E0E">
        <w:t xml:space="preserve">Details on </w:t>
      </w:r>
      <w:r>
        <w:t>how to make</w:t>
      </w:r>
      <w:r w:rsidRPr="00BC1E0E">
        <w:t xml:space="preserve"> a submission</w:t>
      </w:r>
      <w:r>
        <w:t xml:space="preserve"> to the ACMA</w:t>
      </w:r>
      <w:r w:rsidRPr="00BC1E0E">
        <w:t xml:space="preserve"> can be found in the </w:t>
      </w:r>
      <w:hyperlink w:anchor="_Invitation_to_comment" w:history="1">
        <w:r w:rsidRPr="004623C4">
          <w:rPr>
            <w:rStyle w:val="Hyperlink"/>
          </w:rPr>
          <w:t>invitation</w:t>
        </w:r>
        <w:r w:rsidRPr="00BC1E0E">
          <w:rPr>
            <w:rStyle w:val="Hyperlink"/>
            <w:sz w:val="22"/>
          </w:rPr>
          <w:t xml:space="preserve"> to </w:t>
        </w:r>
        <w:r w:rsidRPr="004623C4">
          <w:rPr>
            <w:rStyle w:val="Hyperlink"/>
          </w:rPr>
          <w:t>comment</w:t>
        </w:r>
      </w:hyperlink>
      <w:r w:rsidRPr="00BC1E0E">
        <w:t xml:space="preserve"> section at the end of this paper.</w:t>
      </w:r>
    </w:p>
    <w:p w14:paraId="1E8020CC" w14:textId="77777777" w:rsidR="005A3BD1" w:rsidRPr="006916DC" w:rsidRDefault="005A3BD1" w:rsidP="005A3BD1">
      <w:pPr>
        <w:pStyle w:val="Heading1"/>
      </w:pPr>
      <w:bookmarkStart w:id="4" w:name="_Toc477786801"/>
      <w:bookmarkStart w:id="5" w:name="_Toc14073146"/>
      <w:bookmarkStart w:id="6" w:name="_Toc121479838"/>
      <w:r>
        <w:lastRenderedPageBreak/>
        <w:t xml:space="preserve">Annual Carrier </w:t>
      </w:r>
      <w:r w:rsidRPr="003150DA">
        <w:t>Licence</w:t>
      </w:r>
      <w:r>
        <w:t xml:space="preserve"> Char</w:t>
      </w:r>
      <w:r w:rsidRPr="006916DC">
        <w:t>ge</w:t>
      </w:r>
      <w:bookmarkEnd w:id="4"/>
      <w:bookmarkEnd w:id="5"/>
      <w:bookmarkEnd w:id="6"/>
    </w:p>
    <w:p w14:paraId="3476E403" w14:textId="352804BF" w:rsidR="005A3BD1" w:rsidRPr="00BC1E0E" w:rsidRDefault="005A3BD1" w:rsidP="00BE4E57">
      <w:pPr>
        <w:pStyle w:val="Paragraph"/>
        <w:rPr>
          <w:szCs w:val="22"/>
        </w:rPr>
      </w:pPr>
      <w:r w:rsidRPr="00BC1E0E">
        <w:t>Subsection 14(1) of the Act requires the ACMA to make a written</w:t>
      </w:r>
      <w:r>
        <w:t xml:space="preserve"> </w:t>
      </w:r>
      <w:r w:rsidRPr="00BC1E0E">
        <w:t xml:space="preserve">determination setting out how the ACLC </w:t>
      </w:r>
      <w:r>
        <w:t xml:space="preserve">imposed </w:t>
      </w:r>
      <w:r w:rsidRPr="00BC1E0E">
        <w:t xml:space="preserve">on a carrier licence is </w:t>
      </w:r>
      <w:r>
        <w:t xml:space="preserve">to be </w:t>
      </w:r>
      <w:r w:rsidRPr="00BC1E0E">
        <w:t xml:space="preserve">ascertained. </w:t>
      </w:r>
      <w:r w:rsidRPr="00BC1E0E">
        <w:rPr>
          <w:szCs w:val="22"/>
        </w:rPr>
        <w:t xml:space="preserve">The ACMA proposes to make </w:t>
      </w:r>
      <w:r>
        <w:rPr>
          <w:szCs w:val="22"/>
        </w:rPr>
        <w:t xml:space="preserve">a determination under </w:t>
      </w:r>
      <w:r w:rsidRPr="00BC1E0E">
        <w:rPr>
          <w:szCs w:val="22"/>
        </w:rPr>
        <w:t>subsection 14(1) of the Act</w:t>
      </w:r>
      <w:r>
        <w:rPr>
          <w:szCs w:val="22"/>
        </w:rPr>
        <w:t xml:space="preserve"> that sets out the way in which the ACLC imposed on a carrier licence for the 2021</w:t>
      </w:r>
      <w:r w:rsidR="00C00BAB">
        <w:t>–</w:t>
      </w:r>
      <w:r>
        <w:rPr>
          <w:szCs w:val="22"/>
        </w:rPr>
        <w:t>22 financial year is determined</w:t>
      </w:r>
      <w:r w:rsidRPr="00BC1E0E">
        <w:rPr>
          <w:szCs w:val="22"/>
        </w:rPr>
        <w:t>.</w:t>
      </w:r>
    </w:p>
    <w:p w14:paraId="50161FE1" w14:textId="41D5F654" w:rsidR="005A3BD1" w:rsidRPr="00017981" w:rsidRDefault="005A3BD1" w:rsidP="00BE4E57">
      <w:pPr>
        <w:pStyle w:val="Paragraph"/>
        <w:rPr>
          <w:szCs w:val="20"/>
        </w:rPr>
      </w:pPr>
      <w:r w:rsidRPr="00BC1E0E">
        <w:t xml:space="preserve">The total of the charges that are imposed on carrier licences in force at the beginning of a financial year must not exceed the sum of the following </w:t>
      </w:r>
      <w:r w:rsidR="00C00BAB">
        <w:t>5</w:t>
      </w:r>
      <w:r w:rsidR="00C00BAB" w:rsidRPr="00BC1E0E">
        <w:t xml:space="preserve"> </w:t>
      </w:r>
      <w:r w:rsidRPr="00BC1E0E">
        <w:t xml:space="preserve">cost components </w:t>
      </w:r>
      <w:r>
        <w:t xml:space="preserve">determined under </w:t>
      </w:r>
      <w:r w:rsidRPr="00BC1E0E">
        <w:t xml:space="preserve">paragraphs 15(1)(a) to (d) of the Act. The ACMA proposes to make </w:t>
      </w:r>
      <w:r>
        <w:t xml:space="preserve">a determination under paragraphs 15(1)(a), (c) and (ca) of the Act, </w:t>
      </w:r>
      <w:r w:rsidRPr="00BC1E0E">
        <w:t xml:space="preserve">to determine the cost components under </w:t>
      </w:r>
      <w:r>
        <w:t>those paragraphs</w:t>
      </w:r>
      <w:r w:rsidRPr="00BC1E0E">
        <w:t xml:space="preserve">. The </w:t>
      </w:r>
      <w:r>
        <w:t xml:space="preserve">ACCC intends to make a determination </w:t>
      </w:r>
      <w:r w:rsidRPr="00BC1E0E">
        <w:t>under paragraph 15(1)(b)</w:t>
      </w:r>
      <w:r>
        <w:t xml:space="preserve"> setting out the costs attributable to its telecommunications functions and powers, and the former </w:t>
      </w:r>
      <w:r w:rsidR="00C00BAB">
        <w:t>m</w:t>
      </w:r>
      <w:r w:rsidRPr="00BC1E0E">
        <w:t>inister</w:t>
      </w:r>
      <w:r>
        <w:t xml:space="preserve"> has made a </w:t>
      </w:r>
      <w:r w:rsidRPr="00BC1E0E">
        <w:t xml:space="preserve">written </w:t>
      </w:r>
      <w:hyperlink r:id="rId29" w:history="1">
        <w:r w:rsidRPr="000D61AD">
          <w:rPr>
            <w:rStyle w:val="Hyperlink"/>
          </w:rPr>
          <w:t>determination</w:t>
        </w:r>
      </w:hyperlink>
      <w:r>
        <w:t xml:space="preserve"> under paragraph 15(1)(d) of the Act </w:t>
      </w:r>
      <w:r w:rsidRPr="00017981">
        <w:rPr>
          <w:szCs w:val="20"/>
        </w:rPr>
        <w:t xml:space="preserve">setting out the </w:t>
      </w:r>
      <w:r w:rsidRPr="00903949">
        <w:rPr>
          <w:color w:val="000000"/>
          <w:szCs w:val="20"/>
          <w:shd w:val="clear" w:color="auto" w:fill="FFFFFF"/>
        </w:rPr>
        <w:t>estimated total amount of grants likely to be made during the 202</w:t>
      </w:r>
      <w:r>
        <w:rPr>
          <w:color w:val="000000"/>
          <w:szCs w:val="20"/>
          <w:shd w:val="clear" w:color="auto" w:fill="FFFFFF"/>
        </w:rPr>
        <w:t>1</w:t>
      </w:r>
      <w:r w:rsidR="00C00BAB">
        <w:t>–</w:t>
      </w:r>
      <w:r w:rsidRPr="00903949">
        <w:rPr>
          <w:color w:val="000000"/>
          <w:szCs w:val="20"/>
          <w:shd w:val="clear" w:color="auto" w:fill="FFFFFF"/>
        </w:rPr>
        <w:t>2</w:t>
      </w:r>
      <w:r>
        <w:rPr>
          <w:color w:val="000000"/>
          <w:szCs w:val="20"/>
          <w:shd w:val="clear" w:color="auto" w:fill="FFFFFF"/>
        </w:rPr>
        <w:t>2</w:t>
      </w:r>
      <w:r w:rsidRPr="00903949">
        <w:rPr>
          <w:color w:val="000000"/>
          <w:szCs w:val="20"/>
          <w:shd w:val="clear" w:color="auto" w:fill="FFFFFF"/>
        </w:rPr>
        <w:t xml:space="preserve"> financial year under section 593 of</w:t>
      </w:r>
      <w:r w:rsidR="00C00BAB">
        <w:rPr>
          <w:color w:val="000000"/>
          <w:szCs w:val="20"/>
          <w:shd w:val="clear" w:color="auto" w:fill="FFFFFF"/>
        </w:rPr>
        <w:t xml:space="preserve"> </w:t>
      </w:r>
      <w:r w:rsidRPr="00903949">
        <w:rPr>
          <w:color w:val="000000"/>
          <w:szCs w:val="20"/>
          <w:shd w:val="clear" w:color="auto" w:fill="FFFFFF"/>
        </w:rPr>
        <w:t>the</w:t>
      </w:r>
      <w:r w:rsidR="00C00BAB">
        <w:rPr>
          <w:color w:val="000000"/>
          <w:szCs w:val="20"/>
          <w:shd w:val="clear" w:color="auto" w:fill="FFFFFF"/>
        </w:rPr>
        <w:t xml:space="preserve"> </w:t>
      </w:r>
      <w:r w:rsidRPr="00903949">
        <w:rPr>
          <w:i/>
          <w:iCs/>
          <w:color w:val="000000"/>
          <w:szCs w:val="20"/>
          <w:shd w:val="clear" w:color="auto" w:fill="FFFFFF"/>
        </w:rPr>
        <w:t>Telecommunications Act 1997</w:t>
      </w:r>
      <w:r>
        <w:rPr>
          <w:i/>
          <w:iCs/>
          <w:color w:val="000000"/>
          <w:szCs w:val="20"/>
          <w:shd w:val="clear" w:color="auto" w:fill="FFFFFF"/>
        </w:rPr>
        <w:t xml:space="preserve"> </w:t>
      </w:r>
      <w:r>
        <w:rPr>
          <w:color w:val="000000"/>
          <w:szCs w:val="20"/>
          <w:shd w:val="clear" w:color="auto" w:fill="FFFFFF"/>
        </w:rPr>
        <w:t>(Telco Act)</w:t>
      </w:r>
      <w:r w:rsidRPr="00017981">
        <w:rPr>
          <w:szCs w:val="20"/>
        </w:rPr>
        <w:t>.</w:t>
      </w:r>
    </w:p>
    <w:p w14:paraId="7BD1DDF1" w14:textId="77777777" w:rsidR="005A3BD1" w:rsidRPr="004623C4" w:rsidRDefault="005A3BD1" w:rsidP="005A3BD1">
      <w:pPr>
        <w:pStyle w:val="ListNumber"/>
        <w:spacing w:after="60"/>
        <w:ind w:left="357" w:hanging="357"/>
        <w:rPr>
          <w:b/>
          <w:bCs/>
        </w:rPr>
      </w:pPr>
      <w:r w:rsidRPr="004623C4">
        <w:rPr>
          <w:b/>
          <w:bCs/>
        </w:rPr>
        <w:t>ACMA’s component for 20</w:t>
      </w:r>
      <w:r>
        <w:rPr>
          <w:b/>
          <w:bCs/>
        </w:rPr>
        <w:t>21</w:t>
      </w:r>
      <w:r w:rsidRPr="004623C4">
        <w:rPr>
          <w:b/>
          <w:bCs/>
        </w:rPr>
        <w:t>–</w:t>
      </w:r>
      <w:r>
        <w:rPr>
          <w:b/>
          <w:bCs/>
        </w:rPr>
        <w:t>22</w:t>
      </w:r>
      <w:r w:rsidRPr="004623C4">
        <w:rPr>
          <w:b/>
          <w:bCs/>
        </w:rPr>
        <w:t xml:space="preserve"> ACLC </w:t>
      </w:r>
    </w:p>
    <w:p w14:paraId="3D3C5346" w14:textId="4857D553" w:rsidR="005A3BD1" w:rsidRDefault="005A3BD1" w:rsidP="00BE4E57">
      <w:pPr>
        <w:pStyle w:val="ListNumber"/>
        <w:numPr>
          <w:ilvl w:val="0"/>
          <w:numId w:val="0"/>
        </w:numPr>
        <w:ind w:left="360"/>
      </w:pPr>
      <w:r>
        <w:t xml:space="preserve">This amount will be determined by a written instrument proposed to be made by the ACMA under paragraph 15(1)(a) of the Act. It is the amount attributable to the ACMA’s telecommunications functions and powers for the preceding financial year (the 2020–21 financial year). For the purposes of the Act, the ACMA’s telecommunications functions and powers are as defined by section 7 of the Telco Act and in section 8 of the </w:t>
      </w:r>
      <w:r w:rsidRPr="30546906">
        <w:rPr>
          <w:i/>
          <w:iCs/>
        </w:rPr>
        <w:t xml:space="preserve">Australian Communications and Media Authority Act </w:t>
      </w:r>
      <w:r w:rsidRPr="00903949">
        <w:rPr>
          <w:i/>
          <w:iCs/>
        </w:rPr>
        <w:t>2005,</w:t>
      </w:r>
      <w:r w:rsidRPr="00903949">
        <w:t xml:space="preserve"> but do not include the matters excluded by subsection 15(4) of the Act. The proposed amount is set out in Table 1 below. Table 1 contains </w:t>
      </w:r>
      <w:r w:rsidR="00D74F88">
        <w:t>2</w:t>
      </w:r>
      <w:r w:rsidR="00D74F88" w:rsidRPr="00903949">
        <w:t xml:space="preserve"> </w:t>
      </w:r>
      <w:r w:rsidRPr="00903949">
        <w:t>figures; the first amount represents the ACMA’s costs attributable to telecommunications functions and powers</w:t>
      </w:r>
      <w:r w:rsidR="00D74F88">
        <w:t>,</w:t>
      </w:r>
      <w:r w:rsidRPr="00903949">
        <w:t xml:space="preserve"> excluding the cost incurred in relation to the Consumer Safeguard</w:t>
      </w:r>
      <w:r>
        <w:t>s</w:t>
      </w:r>
      <w:r w:rsidRPr="00903949">
        <w:t xml:space="preserve"> Part A program. The other amount represents the Consumer Safeguard</w:t>
      </w:r>
      <w:r>
        <w:t>s</w:t>
      </w:r>
      <w:r w:rsidRPr="00903949">
        <w:t xml:space="preserve"> Part A cost.</w:t>
      </w:r>
    </w:p>
    <w:p w14:paraId="4E536D7C" w14:textId="77777777" w:rsidR="005A3BD1" w:rsidRPr="004623C4" w:rsidRDefault="005A3BD1" w:rsidP="005A3BD1">
      <w:pPr>
        <w:pStyle w:val="ListNumber"/>
        <w:spacing w:after="60"/>
        <w:ind w:left="357" w:hanging="357"/>
        <w:rPr>
          <w:b/>
          <w:bCs/>
        </w:rPr>
      </w:pPr>
      <w:r w:rsidRPr="004623C4">
        <w:rPr>
          <w:b/>
          <w:bCs/>
        </w:rPr>
        <w:t>ACCC’s component for 20</w:t>
      </w:r>
      <w:r>
        <w:rPr>
          <w:b/>
          <w:bCs/>
        </w:rPr>
        <w:t>21</w:t>
      </w:r>
      <w:r w:rsidRPr="004623C4">
        <w:rPr>
          <w:b/>
          <w:bCs/>
        </w:rPr>
        <w:t>–</w:t>
      </w:r>
      <w:r>
        <w:rPr>
          <w:b/>
          <w:bCs/>
        </w:rPr>
        <w:t>22</w:t>
      </w:r>
      <w:r w:rsidRPr="004623C4">
        <w:rPr>
          <w:b/>
          <w:bCs/>
        </w:rPr>
        <w:t xml:space="preserve"> ACLC </w:t>
      </w:r>
    </w:p>
    <w:p w14:paraId="719C0BB4" w14:textId="6C9F9EB3" w:rsidR="005A3BD1" w:rsidRPr="004623C4" w:rsidRDefault="005A3BD1" w:rsidP="005A3BD1">
      <w:pPr>
        <w:pStyle w:val="ListNumber"/>
        <w:numPr>
          <w:ilvl w:val="0"/>
          <w:numId w:val="0"/>
        </w:numPr>
        <w:spacing w:after="240"/>
        <w:ind w:left="360"/>
        <w:rPr>
          <w:szCs w:val="20"/>
        </w:rPr>
      </w:pPr>
      <w:r w:rsidRPr="004623C4">
        <w:rPr>
          <w:szCs w:val="20"/>
        </w:rPr>
        <w:t>The ACCC proposes to make a written determination under paragraph 15(1)(b) of the Act setting out the amount determined to be the proportion of its costs attributable to the telecommunications functions and powers of the ACCC in the preceding financial year (the 20</w:t>
      </w:r>
      <w:r>
        <w:rPr>
          <w:szCs w:val="20"/>
        </w:rPr>
        <w:t>20</w:t>
      </w:r>
      <w:r w:rsidRPr="004623C4">
        <w:rPr>
          <w:szCs w:val="20"/>
        </w:rPr>
        <w:t>–</w:t>
      </w:r>
      <w:r>
        <w:rPr>
          <w:szCs w:val="20"/>
        </w:rPr>
        <w:t>21</w:t>
      </w:r>
      <w:r w:rsidRPr="004623C4">
        <w:rPr>
          <w:szCs w:val="20"/>
        </w:rPr>
        <w:t xml:space="preserve"> financial year). The ACCC’s telecommunications functions and powers are defined by subsection 15(4) of the Act and section 7 of the Telco Act </w:t>
      </w:r>
      <w:r>
        <w:rPr>
          <w:szCs w:val="20"/>
        </w:rPr>
        <w:t>as</w:t>
      </w:r>
      <w:r w:rsidRPr="004623C4">
        <w:rPr>
          <w:szCs w:val="20"/>
        </w:rPr>
        <w:t xml:space="preserve"> </w:t>
      </w:r>
      <w:r>
        <w:rPr>
          <w:szCs w:val="20"/>
        </w:rPr>
        <w:t>the functions and powers conferred on the ACCC under</w:t>
      </w:r>
      <w:r w:rsidRPr="004623C4">
        <w:rPr>
          <w:szCs w:val="20"/>
        </w:rPr>
        <w:t xml:space="preserve"> the Telco Act and other legislation. Costs associated with the MBA program are included under paragraph 15(1)(b) of the Act</w:t>
      </w:r>
      <w:r>
        <w:rPr>
          <w:szCs w:val="20"/>
        </w:rPr>
        <w:t>.</w:t>
      </w:r>
      <w:r w:rsidRPr="004623C4">
        <w:rPr>
          <w:szCs w:val="20"/>
        </w:rPr>
        <w:t xml:space="preserve"> </w:t>
      </w:r>
      <w:r>
        <w:rPr>
          <w:szCs w:val="20"/>
        </w:rPr>
        <w:t>T</w:t>
      </w:r>
      <w:r w:rsidRPr="004623C4">
        <w:rPr>
          <w:szCs w:val="20"/>
        </w:rPr>
        <w:t xml:space="preserve">he </w:t>
      </w:r>
      <w:r>
        <w:rPr>
          <w:szCs w:val="20"/>
        </w:rPr>
        <w:t>MBA program</w:t>
      </w:r>
      <w:r w:rsidRPr="004623C4">
        <w:rPr>
          <w:szCs w:val="20"/>
        </w:rPr>
        <w:t xml:space="preserve"> is part of the ACCC’s functions of monitoring the telecommunications industry and promoting competition and consumer benefits. Accordingly, the ACCC’s costs determined under paragraph 15(1)(b) </w:t>
      </w:r>
      <w:r>
        <w:rPr>
          <w:szCs w:val="20"/>
        </w:rPr>
        <w:t xml:space="preserve">of the Act </w:t>
      </w:r>
      <w:r w:rsidRPr="004623C4">
        <w:rPr>
          <w:szCs w:val="20"/>
        </w:rPr>
        <w:t xml:space="preserve">that are attributable to the MBA program costs </w:t>
      </w:r>
      <w:r>
        <w:rPr>
          <w:szCs w:val="20"/>
        </w:rPr>
        <w:t>are</w:t>
      </w:r>
      <w:r w:rsidRPr="004623C4">
        <w:rPr>
          <w:szCs w:val="20"/>
        </w:rPr>
        <w:t xml:space="preserve"> recovered in arrears (</w:t>
      </w:r>
      <w:r w:rsidR="00D74F88">
        <w:rPr>
          <w:szCs w:val="20"/>
        </w:rPr>
        <w:t>that is,</w:t>
      </w:r>
      <w:r>
        <w:rPr>
          <w:szCs w:val="20"/>
        </w:rPr>
        <w:t xml:space="preserve"> costs for </w:t>
      </w:r>
      <w:r w:rsidRPr="004623C4">
        <w:rPr>
          <w:szCs w:val="20"/>
        </w:rPr>
        <w:t>the 20</w:t>
      </w:r>
      <w:r>
        <w:rPr>
          <w:szCs w:val="20"/>
        </w:rPr>
        <w:t>20–21</w:t>
      </w:r>
      <w:r w:rsidRPr="004623C4">
        <w:rPr>
          <w:szCs w:val="20"/>
        </w:rPr>
        <w:t xml:space="preserve"> financial year) from monitored carriers via the ACLC.</w:t>
      </w:r>
      <w:r>
        <w:rPr>
          <w:szCs w:val="20"/>
        </w:rPr>
        <w:t xml:space="preserve"> </w:t>
      </w:r>
      <w:r>
        <w:t xml:space="preserve">The proposed amount is set out in Table 1 below. </w:t>
      </w:r>
    </w:p>
    <w:p w14:paraId="0A79FA8B" w14:textId="77777777" w:rsidR="005A3BD1" w:rsidRPr="00671B3B" w:rsidRDefault="005A3BD1" w:rsidP="005A3BD1">
      <w:pPr>
        <w:pStyle w:val="ListNumber"/>
        <w:spacing w:after="60"/>
        <w:ind w:left="357" w:hanging="357"/>
        <w:rPr>
          <w:b/>
          <w:bCs/>
        </w:rPr>
      </w:pPr>
      <w:r w:rsidRPr="00671B3B">
        <w:rPr>
          <w:b/>
          <w:bCs/>
        </w:rPr>
        <w:t>The Commonwealth’s contribution to the International Telecommunication Union (ITU) component for 202</w:t>
      </w:r>
      <w:r>
        <w:rPr>
          <w:b/>
          <w:bCs/>
        </w:rPr>
        <w:t>1</w:t>
      </w:r>
      <w:r w:rsidRPr="00671B3B">
        <w:rPr>
          <w:b/>
          <w:bCs/>
        </w:rPr>
        <w:t>–2</w:t>
      </w:r>
      <w:r>
        <w:rPr>
          <w:b/>
          <w:bCs/>
        </w:rPr>
        <w:t>2</w:t>
      </w:r>
      <w:r w:rsidRPr="00671B3B">
        <w:rPr>
          <w:b/>
          <w:bCs/>
        </w:rPr>
        <w:t xml:space="preserve"> ACLC</w:t>
      </w:r>
    </w:p>
    <w:p w14:paraId="048D6D9B" w14:textId="6D5E610C" w:rsidR="005A3BD1" w:rsidRPr="004623C4" w:rsidRDefault="005A3BD1" w:rsidP="005A3BD1">
      <w:pPr>
        <w:pStyle w:val="ListNumber"/>
        <w:numPr>
          <w:ilvl w:val="0"/>
          <w:numId w:val="0"/>
        </w:numPr>
        <w:spacing w:after="240"/>
        <w:ind w:left="360"/>
        <w:rPr>
          <w:szCs w:val="20"/>
        </w:rPr>
      </w:pPr>
      <w:r w:rsidRPr="004623C4">
        <w:rPr>
          <w:szCs w:val="20"/>
        </w:rPr>
        <w:t>Paragraph 15(1)(c) of the Act requires the ACMA to determine the proportion of the Commonwealth’s contribution to the budget of the ITU associated with telecommunications in the calendar year 20</w:t>
      </w:r>
      <w:r>
        <w:rPr>
          <w:szCs w:val="20"/>
        </w:rPr>
        <w:t>21.</w:t>
      </w:r>
      <w:r w:rsidR="00D74F88">
        <w:rPr>
          <w:szCs w:val="20"/>
        </w:rPr>
        <w:t xml:space="preserve"> </w:t>
      </w:r>
      <w:r>
        <w:rPr>
          <w:szCs w:val="20"/>
        </w:rPr>
        <w:t>T</w:t>
      </w:r>
      <w:r w:rsidRPr="004623C4">
        <w:rPr>
          <w:szCs w:val="20"/>
        </w:rPr>
        <w:t>h</w:t>
      </w:r>
      <w:r>
        <w:rPr>
          <w:szCs w:val="20"/>
        </w:rPr>
        <w:t>is</w:t>
      </w:r>
      <w:r w:rsidRPr="004623C4">
        <w:rPr>
          <w:szCs w:val="20"/>
        </w:rPr>
        <w:t xml:space="preserve"> amount is </w:t>
      </w:r>
      <w:r>
        <w:rPr>
          <w:szCs w:val="20"/>
        </w:rPr>
        <w:t xml:space="preserve">proposed to be </w:t>
      </w:r>
      <w:r w:rsidRPr="004623C4">
        <w:rPr>
          <w:szCs w:val="20"/>
        </w:rPr>
        <w:t xml:space="preserve">determined by the ACMA, based on advice provided by </w:t>
      </w:r>
      <w:r>
        <w:rPr>
          <w:szCs w:val="20"/>
        </w:rPr>
        <w:t>DITRDCA</w:t>
      </w:r>
      <w:r w:rsidRPr="004623C4">
        <w:rPr>
          <w:szCs w:val="20"/>
        </w:rPr>
        <w:t xml:space="preserve">, in </w:t>
      </w:r>
      <w:r>
        <w:rPr>
          <w:szCs w:val="20"/>
        </w:rPr>
        <w:t xml:space="preserve">a </w:t>
      </w:r>
      <w:r>
        <w:rPr>
          <w:szCs w:val="20"/>
        </w:rPr>
        <w:lastRenderedPageBreak/>
        <w:t>determination to be made under paragraph 15(1)(c) of the Act</w:t>
      </w:r>
      <w:r w:rsidRPr="004623C4">
        <w:rPr>
          <w:szCs w:val="20"/>
        </w:rPr>
        <w:t>.</w:t>
      </w:r>
      <w:r>
        <w:rPr>
          <w:szCs w:val="20"/>
        </w:rPr>
        <w:t xml:space="preserve"> The proposed amount is set out in Table 1 below.</w:t>
      </w:r>
    </w:p>
    <w:p w14:paraId="40B2953F" w14:textId="77777777" w:rsidR="005A3BD1" w:rsidRPr="004623C4" w:rsidRDefault="005A3BD1" w:rsidP="005A3BD1">
      <w:pPr>
        <w:pStyle w:val="ListNumber"/>
        <w:spacing w:after="60"/>
        <w:ind w:left="357" w:hanging="357"/>
        <w:rPr>
          <w:b/>
          <w:bCs/>
        </w:rPr>
      </w:pPr>
      <w:r w:rsidRPr="004623C4">
        <w:rPr>
          <w:b/>
          <w:bCs/>
        </w:rPr>
        <w:t>ACMA’s payment for the development or variation of industry codes by a telecommunications industry body for 20</w:t>
      </w:r>
      <w:r>
        <w:rPr>
          <w:b/>
          <w:bCs/>
        </w:rPr>
        <w:t>21–22</w:t>
      </w:r>
      <w:r w:rsidRPr="004623C4">
        <w:rPr>
          <w:b/>
          <w:bCs/>
        </w:rPr>
        <w:t xml:space="preserve"> ACLC</w:t>
      </w:r>
    </w:p>
    <w:p w14:paraId="1E1465BC" w14:textId="58BDF554" w:rsidR="005A3BD1" w:rsidRDefault="005A3BD1" w:rsidP="005A3BD1">
      <w:pPr>
        <w:pStyle w:val="ListNumber"/>
        <w:numPr>
          <w:ilvl w:val="0"/>
          <w:numId w:val="0"/>
        </w:numPr>
        <w:spacing w:after="240"/>
        <w:ind w:left="360"/>
        <w:rPr>
          <w:szCs w:val="20"/>
        </w:rPr>
      </w:pPr>
      <w:r w:rsidRPr="004623C4">
        <w:rPr>
          <w:szCs w:val="20"/>
        </w:rPr>
        <w:t xml:space="preserve">Section 136C of the </w:t>
      </w:r>
      <w:r w:rsidRPr="004D783B">
        <w:rPr>
          <w:szCs w:val="20"/>
        </w:rPr>
        <w:t>Telco Act</w:t>
      </w:r>
      <w:r w:rsidRPr="004623C4">
        <w:rPr>
          <w:szCs w:val="20"/>
        </w:rPr>
        <w:t xml:space="preserve"> requires the ACMA to make payments on behalf of the Commonwealth to reimburse industry bodies </w:t>
      </w:r>
      <w:r>
        <w:rPr>
          <w:szCs w:val="20"/>
        </w:rPr>
        <w:t>that</w:t>
      </w:r>
      <w:r w:rsidRPr="004623C4">
        <w:rPr>
          <w:szCs w:val="20"/>
        </w:rPr>
        <w:t xml:space="preserve"> develop or vary industry codes </w:t>
      </w:r>
      <w:r w:rsidR="00D74F88">
        <w:rPr>
          <w:szCs w:val="20"/>
        </w:rPr>
        <w:t>that</w:t>
      </w:r>
      <w:r w:rsidR="00D74F88" w:rsidRPr="004623C4">
        <w:rPr>
          <w:szCs w:val="20"/>
        </w:rPr>
        <w:t xml:space="preserve"> </w:t>
      </w:r>
      <w:r w:rsidRPr="004623C4">
        <w:rPr>
          <w:szCs w:val="20"/>
        </w:rPr>
        <w:t xml:space="preserve">are subsequently registered by the ACMA under Part 6 of the Telco Act in certain circumstances. Paragraph 15(1)(ca) </w:t>
      </w:r>
      <w:r>
        <w:rPr>
          <w:szCs w:val="20"/>
        </w:rPr>
        <w:t xml:space="preserve">of the Act </w:t>
      </w:r>
      <w:r w:rsidRPr="004623C4">
        <w:rPr>
          <w:szCs w:val="20"/>
        </w:rPr>
        <w:t>requires the ACMA to determine the sum of the amounts paid under section 136C of the Telco Act</w:t>
      </w:r>
      <w:r w:rsidRPr="004623C4">
        <w:rPr>
          <w:i/>
          <w:szCs w:val="20"/>
        </w:rPr>
        <w:t xml:space="preserve"> </w:t>
      </w:r>
      <w:r w:rsidRPr="004623C4">
        <w:rPr>
          <w:szCs w:val="20"/>
        </w:rPr>
        <w:t xml:space="preserve">for the immediately preceding financial year </w:t>
      </w:r>
      <w:r>
        <w:rPr>
          <w:szCs w:val="20"/>
        </w:rPr>
        <w:t xml:space="preserve">to the one in which the ACLC is imposed </w:t>
      </w:r>
      <w:r w:rsidRPr="004623C4">
        <w:rPr>
          <w:szCs w:val="20"/>
        </w:rPr>
        <w:t>(</w:t>
      </w:r>
      <w:r>
        <w:rPr>
          <w:szCs w:val="20"/>
        </w:rPr>
        <w:t xml:space="preserve">in this case, </w:t>
      </w:r>
      <w:r w:rsidRPr="004623C4">
        <w:rPr>
          <w:szCs w:val="20"/>
        </w:rPr>
        <w:t>the 20</w:t>
      </w:r>
      <w:r>
        <w:rPr>
          <w:szCs w:val="20"/>
        </w:rPr>
        <w:t>20</w:t>
      </w:r>
      <w:r w:rsidRPr="004623C4">
        <w:rPr>
          <w:szCs w:val="20"/>
        </w:rPr>
        <w:t>–</w:t>
      </w:r>
      <w:r>
        <w:rPr>
          <w:szCs w:val="20"/>
        </w:rPr>
        <w:t>21</w:t>
      </w:r>
      <w:r w:rsidRPr="004623C4">
        <w:rPr>
          <w:szCs w:val="20"/>
        </w:rPr>
        <w:t xml:space="preserve"> financial year). The ACMA proposes to determine this cost component in </w:t>
      </w:r>
      <w:r w:rsidR="00D74F88">
        <w:rPr>
          <w:szCs w:val="20"/>
        </w:rPr>
        <w:t xml:space="preserve">a </w:t>
      </w:r>
      <w:r>
        <w:rPr>
          <w:szCs w:val="20"/>
        </w:rPr>
        <w:t>determination to be made</w:t>
      </w:r>
      <w:r w:rsidRPr="004623C4">
        <w:rPr>
          <w:szCs w:val="20"/>
        </w:rPr>
        <w:t xml:space="preserve"> under paragraph 15(1)(ca) of the Act.</w:t>
      </w:r>
      <w:r>
        <w:rPr>
          <w:szCs w:val="20"/>
        </w:rPr>
        <w:t xml:space="preserve"> The proposed amount is set out in Table 1 below.</w:t>
      </w:r>
    </w:p>
    <w:p w14:paraId="0F8F9A97" w14:textId="418B3437" w:rsidR="005A3BD1" w:rsidRPr="004623C4" w:rsidRDefault="005A3BD1" w:rsidP="005A3BD1">
      <w:pPr>
        <w:pStyle w:val="ListNumber"/>
        <w:spacing w:after="60"/>
        <w:ind w:left="357" w:hanging="357"/>
        <w:rPr>
          <w:b/>
          <w:bCs/>
        </w:rPr>
      </w:pPr>
      <w:r w:rsidRPr="004623C4">
        <w:rPr>
          <w:b/>
          <w:bCs/>
        </w:rPr>
        <w:t>Government’s consumer representation and research grant (estimate) for 20</w:t>
      </w:r>
      <w:r>
        <w:rPr>
          <w:b/>
          <w:bCs/>
        </w:rPr>
        <w:t>21</w:t>
      </w:r>
      <w:r w:rsidR="00D74F88">
        <w:t>–</w:t>
      </w:r>
      <w:r>
        <w:rPr>
          <w:b/>
          <w:bCs/>
        </w:rPr>
        <w:t xml:space="preserve">22 </w:t>
      </w:r>
      <w:r w:rsidRPr="004623C4">
        <w:rPr>
          <w:b/>
          <w:bCs/>
        </w:rPr>
        <w:t>ACLC</w:t>
      </w:r>
    </w:p>
    <w:p w14:paraId="132A5CAA" w14:textId="22B0C3B3" w:rsidR="005A3BD1" w:rsidRDefault="005A3BD1" w:rsidP="005A3BD1">
      <w:pPr>
        <w:pStyle w:val="ListNumber"/>
        <w:numPr>
          <w:ilvl w:val="0"/>
          <w:numId w:val="0"/>
        </w:numPr>
        <w:spacing w:after="120"/>
        <w:ind w:left="357"/>
        <w:rPr>
          <w:szCs w:val="20"/>
        </w:rPr>
      </w:pPr>
      <w:r w:rsidRPr="004623C4">
        <w:rPr>
          <w:szCs w:val="20"/>
        </w:rPr>
        <w:t>Under paragraph 15(1)(d) of the Act, the</w:t>
      </w:r>
      <w:r>
        <w:rPr>
          <w:szCs w:val="20"/>
        </w:rPr>
        <w:t xml:space="preserve"> former</w:t>
      </w:r>
      <w:r w:rsidRPr="004623C4">
        <w:rPr>
          <w:szCs w:val="20"/>
        </w:rPr>
        <w:t xml:space="preserve"> </w:t>
      </w:r>
      <w:r w:rsidR="00D74F88">
        <w:rPr>
          <w:szCs w:val="20"/>
        </w:rPr>
        <w:t>m</w:t>
      </w:r>
      <w:r w:rsidRPr="004623C4">
        <w:rPr>
          <w:szCs w:val="20"/>
        </w:rPr>
        <w:t>inister made the Telecommunications (Carrier Licence Charges) (Paragraph 15(1)(d)) Determination 20</w:t>
      </w:r>
      <w:r>
        <w:rPr>
          <w:szCs w:val="20"/>
        </w:rPr>
        <w:t>22</w:t>
      </w:r>
      <w:r w:rsidRPr="004623C4">
        <w:rPr>
          <w:szCs w:val="20"/>
        </w:rPr>
        <w:t xml:space="preserve"> (No. 1), an instrument setting out the estimated total amount of grants likely to be made under section 593 of the Telco Act</w:t>
      </w:r>
      <w:r w:rsidRPr="004623C4">
        <w:rPr>
          <w:i/>
          <w:szCs w:val="20"/>
        </w:rPr>
        <w:t xml:space="preserve"> </w:t>
      </w:r>
      <w:r w:rsidRPr="004623C4">
        <w:rPr>
          <w:szCs w:val="20"/>
        </w:rPr>
        <w:t>during the 20</w:t>
      </w:r>
      <w:r>
        <w:rPr>
          <w:szCs w:val="20"/>
        </w:rPr>
        <w:t>21–22</w:t>
      </w:r>
      <w:r w:rsidRPr="004623C4">
        <w:rPr>
          <w:szCs w:val="20"/>
        </w:rPr>
        <w:t xml:space="preserve"> financial year. Section 593 of the Telco Act</w:t>
      </w:r>
      <w:r w:rsidRPr="004623C4">
        <w:rPr>
          <w:i/>
          <w:szCs w:val="20"/>
        </w:rPr>
        <w:t xml:space="preserve"> </w:t>
      </w:r>
      <w:r w:rsidR="004D783B">
        <w:rPr>
          <w:szCs w:val="20"/>
        </w:rPr>
        <w:t xml:space="preserve">enables </w:t>
      </w:r>
      <w:r w:rsidRPr="004623C4">
        <w:rPr>
          <w:szCs w:val="20"/>
        </w:rPr>
        <w:t xml:space="preserve">the </w:t>
      </w:r>
      <w:r w:rsidR="00D74F88">
        <w:rPr>
          <w:szCs w:val="20"/>
        </w:rPr>
        <w:t>m</w:t>
      </w:r>
      <w:r w:rsidRPr="004623C4">
        <w:rPr>
          <w:szCs w:val="20"/>
        </w:rPr>
        <w:t>inister to make grants of financial assistance</w:t>
      </w:r>
      <w:r>
        <w:rPr>
          <w:szCs w:val="20"/>
        </w:rPr>
        <w:t>:</w:t>
      </w:r>
    </w:p>
    <w:p w14:paraId="5B319603" w14:textId="77777777" w:rsidR="005A3BD1" w:rsidRDefault="005A3BD1" w:rsidP="0070696C">
      <w:pPr>
        <w:pStyle w:val="Bulletlevel2"/>
      </w:pPr>
      <w:r w:rsidRPr="004623C4">
        <w:t xml:space="preserve">to consumer </w:t>
      </w:r>
      <w:r w:rsidRPr="00903949">
        <w:t xml:space="preserve">bodies for </w:t>
      </w:r>
      <w:r w:rsidRPr="00903949">
        <w:rPr>
          <w:color w:val="000000"/>
          <w:shd w:val="clear" w:color="auto" w:fill="FFFFFF"/>
        </w:rPr>
        <w:t xml:space="preserve">purposes in connection with </w:t>
      </w:r>
      <w:r w:rsidRPr="00903949">
        <w:t>represen</w:t>
      </w:r>
      <w:r w:rsidRPr="004623C4">
        <w:t>tations of the interests of consumers in relation to telecommunications issues</w:t>
      </w:r>
      <w:r>
        <w:t>;</w:t>
      </w:r>
      <w:r w:rsidRPr="004623C4">
        <w:t xml:space="preserve"> or</w:t>
      </w:r>
    </w:p>
    <w:p w14:paraId="1854CA08" w14:textId="77777777" w:rsidR="005A3BD1" w:rsidRPr="00D4750F" w:rsidRDefault="005A3BD1" w:rsidP="0070696C">
      <w:pPr>
        <w:pStyle w:val="Bulletlevel2last"/>
      </w:pPr>
      <w:r w:rsidRPr="004623C4">
        <w:t xml:space="preserve">to persons or bodies </w:t>
      </w:r>
      <w:r>
        <w:t xml:space="preserve">for purposes </w:t>
      </w:r>
      <w:r w:rsidRPr="004623C4">
        <w:t>in connection with research into the social, economic, environmental or techn</w:t>
      </w:r>
      <w:r>
        <w:t>ological</w:t>
      </w:r>
      <w:r w:rsidRPr="004623C4">
        <w:t xml:space="preserve"> implications of developments relating to telecommunications. </w:t>
      </w:r>
    </w:p>
    <w:p w14:paraId="07D75FB0" w14:textId="16085776" w:rsidR="005A3BD1" w:rsidRDefault="005A3BD1" w:rsidP="005A3BD1">
      <w:r w:rsidRPr="00A2374F">
        <w:t>For the purpose of ascertaining the ACLC payable by</w:t>
      </w:r>
      <w:r>
        <w:t xml:space="preserve"> a</w:t>
      </w:r>
      <w:r w:rsidRPr="00A2374F">
        <w:t xml:space="preserve"> liable licensed carrier, their </w:t>
      </w:r>
      <w:r w:rsidRPr="00CC370F">
        <w:t>‘</w:t>
      </w:r>
      <w:hyperlink r:id="rId30" w:history="1">
        <w:r w:rsidRPr="00CC370F">
          <w:rPr>
            <w:rStyle w:val="Hyperlink"/>
          </w:rPr>
          <w:t>eligible revenue</w:t>
        </w:r>
      </w:hyperlink>
      <w:r w:rsidRPr="00CC370F">
        <w:t>’</w:t>
      </w:r>
      <w:r w:rsidRPr="00CC370F">
        <w:rPr>
          <w:rStyle w:val="FootnoteReference"/>
        </w:rPr>
        <w:footnoteReference w:id="1"/>
      </w:r>
      <w:r w:rsidRPr="00CC370F">
        <w:t xml:space="preserve"> for the 20</w:t>
      </w:r>
      <w:r>
        <w:t>20</w:t>
      </w:r>
      <w:r w:rsidRPr="00CC370F">
        <w:t>–2</w:t>
      </w:r>
      <w:r>
        <w:t>1</w:t>
      </w:r>
      <w:r w:rsidRPr="00CC370F">
        <w:t xml:space="preserve"> financial year, as assessed by the ACMA, is</w:t>
      </w:r>
      <w:r w:rsidRPr="00A2374F">
        <w:t xml:space="preserve"> proposed to be used as a basis for </w:t>
      </w:r>
      <w:r>
        <w:t>determining the carrier’s ACLC. As adopted since the 2018</w:t>
      </w:r>
      <w:r w:rsidR="00D74F88">
        <w:t>–</w:t>
      </w:r>
      <w:r>
        <w:t>19 financial year</w:t>
      </w:r>
      <w:r w:rsidR="00D74F88">
        <w:t>,</w:t>
      </w:r>
      <w:r>
        <w:t xml:space="preserve"> t</w:t>
      </w:r>
      <w:r w:rsidRPr="00A2374F">
        <w:t xml:space="preserve">he methodology proposed for the allocation of the total charge of the MBA program to individual carriers is based on the number of NBN fixed-line connections operated by all monitored service providers </w:t>
      </w:r>
      <w:r w:rsidR="00D74F88">
        <w:t>that</w:t>
      </w:r>
      <w:r w:rsidR="00D74F88" w:rsidRPr="00A2374F">
        <w:t xml:space="preserve"> </w:t>
      </w:r>
      <w:r w:rsidRPr="00A2374F">
        <w:t xml:space="preserve">are </w:t>
      </w:r>
      <w:r>
        <w:t xml:space="preserve">also carriers and </w:t>
      </w:r>
      <w:r w:rsidRPr="00A2374F">
        <w:t xml:space="preserve">liable to pay the </w:t>
      </w:r>
      <w:r>
        <w:t>ACLC</w:t>
      </w:r>
      <w:r w:rsidRPr="00A2374F">
        <w:t>.</w:t>
      </w:r>
    </w:p>
    <w:p w14:paraId="6C7EA10D" w14:textId="79F29384" w:rsidR="005A3BD1" w:rsidRPr="008709FA" w:rsidRDefault="005A3BD1" w:rsidP="005A3BD1">
      <w:r w:rsidRPr="00903949">
        <w:t xml:space="preserve">The methodology proposed for the allocation of the Consumer Safeguards Part A program costs to the liable carriers </w:t>
      </w:r>
      <w:r w:rsidR="00D74F88">
        <w:t>that</w:t>
      </w:r>
      <w:r w:rsidR="00D74F88" w:rsidRPr="00903949">
        <w:t xml:space="preserve"> </w:t>
      </w:r>
      <w:r w:rsidRPr="00903949">
        <w:t xml:space="preserve">are also qualifying carriage service providers subject to the </w:t>
      </w:r>
      <w:hyperlink r:id="rId31" w:history="1">
        <w:r w:rsidRPr="00A908A7">
          <w:rPr>
            <w:rStyle w:val="Hyperlink"/>
          </w:rPr>
          <w:t xml:space="preserve">Telecommunications (Consumer Complaints) Record-Keeping Rules 2018 </w:t>
        </w:r>
      </w:hyperlink>
      <w:r w:rsidRPr="00903949">
        <w:t xml:space="preserve">(RKRs), is based on each qualifying retail carriage service provider’s eligible </w:t>
      </w:r>
      <w:r w:rsidRPr="00903949">
        <w:rPr>
          <w:szCs w:val="20"/>
        </w:rPr>
        <w:t xml:space="preserve">revenue. </w:t>
      </w:r>
    </w:p>
    <w:p w14:paraId="50F55FD1" w14:textId="4172BE15" w:rsidR="005A3BD1" w:rsidRDefault="005A3BD1" w:rsidP="005A3BD1">
      <w:pPr>
        <w:spacing w:after="0" w:line="180" w:lineRule="atLeast"/>
      </w:pPr>
      <w:r w:rsidRPr="00903949">
        <w:t xml:space="preserve">The proposed methodology for calculating a carrier’s </w:t>
      </w:r>
      <w:r w:rsidRPr="004D783B">
        <w:t xml:space="preserve">ACLC is set out in section 3.6 of the draft CRIS and </w:t>
      </w:r>
      <w:r w:rsidR="00204FB5">
        <w:t xml:space="preserve">section </w:t>
      </w:r>
      <w:r w:rsidRPr="004D783B">
        <w:t xml:space="preserve">3.2 of Attachment B </w:t>
      </w:r>
      <w:r w:rsidR="004D783B" w:rsidRPr="004D783B">
        <w:t xml:space="preserve">in </w:t>
      </w:r>
      <w:r w:rsidRPr="004D783B">
        <w:t xml:space="preserve">the draft CRIS (available </w:t>
      </w:r>
      <w:r w:rsidR="004D783B" w:rsidRPr="004D783B">
        <w:t xml:space="preserve">alongside this paper </w:t>
      </w:r>
      <w:r w:rsidRPr="004D783B">
        <w:t xml:space="preserve">on </w:t>
      </w:r>
      <w:r w:rsidRPr="004D783B">
        <w:rPr>
          <w:sz w:val="22"/>
          <w:szCs w:val="22"/>
        </w:rPr>
        <w:t xml:space="preserve">the </w:t>
      </w:r>
      <w:r w:rsidRPr="004D783B">
        <w:rPr>
          <w:szCs w:val="20"/>
        </w:rPr>
        <w:t>ACMA website</w:t>
      </w:r>
      <w:r w:rsidRPr="004D783B">
        <w:rPr>
          <w:sz w:val="22"/>
          <w:szCs w:val="22"/>
        </w:rPr>
        <w:t>)</w:t>
      </w:r>
      <w:r w:rsidRPr="004D783B">
        <w:t>.</w:t>
      </w:r>
      <w:r w:rsidRPr="00903949">
        <w:t xml:space="preserve"> The total ACLC for all carriers for 202</w:t>
      </w:r>
      <w:r>
        <w:t>1</w:t>
      </w:r>
      <w:r w:rsidR="00D74F88">
        <w:t>–</w:t>
      </w:r>
      <w:r w:rsidRPr="00903949">
        <w:t>2</w:t>
      </w:r>
      <w:r>
        <w:t>2</w:t>
      </w:r>
      <w:r w:rsidRPr="00903949">
        <w:t xml:space="preserve"> and the methodology used to determine the individual charge payable by each carrier (including the names of the carriers </w:t>
      </w:r>
      <w:r w:rsidR="00D74F88">
        <w:t>that</w:t>
      </w:r>
      <w:r w:rsidRPr="00903949">
        <w:t xml:space="preserve"> are qualifying retail carriage service providers) will be specified in the determination made by the ACMA under subsection 14(1) of the Act.</w:t>
      </w:r>
      <w:r w:rsidRPr="00A2374F">
        <w:t xml:space="preserve"> </w:t>
      </w:r>
    </w:p>
    <w:p w14:paraId="7069A492" w14:textId="77777777" w:rsidR="005A3BD1" w:rsidRPr="004666F5" w:rsidRDefault="005A3BD1" w:rsidP="005A3BD1">
      <w:pPr>
        <w:pStyle w:val="Heading1"/>
      </w:pPr>
      <w:bookmarkStart w:id="7" w:name="_Toc371494336"/>
      <w:bookmarkStart w:id="8" w:name="_Toc477786802"/>
      <w:bookmarkStart w:id="9" w:name="_Toc14073147"/>
      <w:bookmarkStart w:id="10" w:name="_Toc121479839"/>
      <w:r w:rsidRPr="004666F5">
        <w:lastRenderedPageBreak/>
        <w:t xml:space="preserve">Proposed </w:t>
      </w:r>
      <w:bookmarkEnd w:id="7"/>
      <w:r>
        <w:t>ACLC</w:t>
      </w:r>
      <w:bookmarkEnd w:id="8"/>
      <w:bookmarkEnd w:id="9"/>
      <w:bookmarkEnd w:id="10"/>
    </w:p>
    <w:p w14:paraId="1FDB7877" w14:textId="66A499F4" w:rsidR="005A3BD1" w:rsidRDefault="005A3BD1" w:rsidP="00C222A4">
      <w:pPr>
        <w:pStyle w:val="Paragraph"/>
      </w:pPr>
      <w:r w:rsidRPr="00C222A4">
        <w:t xml:space="preserve">The cost components proposed to be recovered through the ACLC are set out in </w:t>
      </w:r>
      <w:r w:rsidRPr="004D783B">
        <w:t xml:space="preserve">Part 3 of the draft CRIS and Attachment B of the draft CRIS for the MBA program (available </w:t>
      </w:r>
      <w:r w:rsidR="004D783B" w:rsidRPr="004D783B">
        <w:t xml:space="preserve">alongside this paper </w:t>
      </w:r>
      <w:r w:rsidRPr="004D783B">
        <w:t>from the ACMA</w:t>
      </w:r>
      <w:r w:rsidRPr="008158A1">
        <w:t xml:space="preserve"> website</w:t>
      </w:r>
      <w:r w:rsidRPr="004D783B">
        <w:t>).</w:t>
      </w:r>
      <w:r w:rsidRPr="00C222A4">
        <w:t xml:space="preserve"> A summary of the cost components is provided in Table 1 below. As shown in the table, and as required by the Act, the ACMA, ACCC and industry</w:t>
      </w:r>
      <w:r w:rsidR="00C222A4" w:rsidRPr="00C222A4">
        <w:t>,</w:t>
      </w:r>
      <w:r w:rsidRPr="00C222A4">
        <w:t xml:space="preserve"> code development cost components are based on the 2020</w:t>
      </w:r>
      <w:r w:rsidR="00C222A4" w:rsidRPr="00C222A4">
        <w:t>–</w:t>
      </w:r>
      <w:r w:rsidRPr="00C222A4">
        <w:t>21 financial year</w:t>
      </w:r>
      <w:r w:rsidR="00C222A4" w:rsidRPr="00C222A4">
        <w:t>,</w:t>
      </w:r>
      <w:r w:rsidRPr="00C222A4">
        <w:t xml:space="preserve"> ITU costs are based on the 2021 calendar year</w:t>
      </w:r>
      <w:r w:rsidR="00C222A4" w:rsidRPr="00C222A4">
        <w:t>,</w:t>
      </w:r>
      <w:r w:rsidRPr="00C222A4">
        <w:t xml:space="preserve"> and the component for consumer representation and research grant is for the 2021</w:t>
      </w:r>
      <w:r w:rsidR="00C222A4" w:rsidRPr="00C222A4">
        <w:t>–</w:t>
      </w:r>
      <w:r w:rsidRPr="00C222A4">
        <w:t>22 financial year.</w:t>
      </w:r>
    </w:p>
    <w:p w14:paraId="41A937C9" w14:textId="77777777" w:rsidR="005A3BD1" w:rsidRPr="00C37B42" w:rsidRDefault="005A3BD1" w:rsidP="005A3BD1">
      <w:pPr>
        <w:pStyle w:val="ACMATableHeader"/>
      </w:pPr>
      <w:r w:rsidRPr="000B1C6C">
        <w:t>Summary</w:t>
      </w:r>
      <w:r>
        <w:t xml:space="preserve"> of proposed charges </w:t>
      </w:r>
    </w:p>
    <w:tbl>
      <w:tblPr>
        <w:tblW w:w="9483" w:type="dxa"/>
        <w:tblCellMar>
          <w:top w:w="85" w:type="dxa"/>
          <w:left w:w="57" w:type="dxa"/>
          <w:bottom w:w="85" w:type="dxa"/>
          <w:right w:w="57" w:type="dxa"/>
        </w:tblCellMar>
        <w:tblLook w:val="04A0" w:firstRow="1" w:lastRow="0" w:firstColumn="1" w:lastColumn="0" w:noHBand="0" w:noVBand="1"/>
      </w:tblPr>
      <w:tblGrid>
        <w:gridCol w:w="901"/>
        <w:gridCol w:w="3479"/>
        <w:gridCol w:w="1275"/>
        <w:gridCol w:w="1276"/>
        <w:gridCol w:w="1276"/>
        <w:gridCol w:w="1276"/>
      </w:tblGrid>
      <w:tr w:rsidR="003216C5" w:rsidRPr="003216C5" w14:paraId="1443C393" w14:textId="77777777" w:rsidTr="003216C5">
        <w:trPr>
          <w:trHeight w:val="340"/>
        </w:trPr>
        <w:tc>
          <w:tcPr>
            <w:tcW w:w="901" w:type="dxa"/>
            <w:tcBorders>
              <w:top w:val="single" w:sz="12" w:space="0" w:color="auto"/>
              <w:left w:val="single" w:sz="12" w:space="0" w:color="auto"/>
              <w:bottom w:val="nil"/>
              <w:right w:val="single" w:sz="8" w:space="0" w:color="FFFFFF"/>
            </w:tcBorders>
            <w:shd w:val="clear" w:color="000000" w:fill="000000"/>
            <w:noWrap/>
            <w:hideMark/>
          </w:tcPr>
          <w:p w14:paraId="13CDE999" w14:textId="77777777" w:rsidR="005A3BD1" w:rsidRPr="003216C5" w:rsidRDefault="005A3BD1" w:rsidP="00C222A4">
            <w:pPr>
              <w:spacing w:after="0" w:line="240" w:lineRule="auto"/>
              <w:rPr>
                <w:rFonts w:cs="Arial"/>
                <w:b/>
                <w:bCs/>
                <w:color w:val="FFFFFF"/>
                <w:sz w:val="19"/>
                <w:szCs w:val="19"/>
              </w:rPr>
            </w:pPr>
            <w:r w:rsidRPr="003216C5">
              <w:rPr>
                <w:rFonts w:cs="Arial"/>
                <w:b/>
                <w:bCs/>
                <w:color w:val="FFFFFF"/>
                <w:sz w:val="19"/>
                <w:szCs w:val="19"/>
              </w:rPr>
              <w:t>Ref</w:t>
            </w:r>
          </w:p>
        </w:tc>
        <w:tc>
          <w:tcPr>
            <w:tcW w:w="3479" w:type="dxa"/>
            <w:tcBorders>
              <w:top w:val="single" w:sz="12" w:space="0" w:color="auto"/>
              <w:left w:val="nil"/>
              <w:bottom w:val="nil"/>
              <w:right w:val="single" w:sz="8" w:space="0" w:color="FFFFFF"/>
            </w:tcBorders>
            <w:shd w:val="clear" w:color="000000" w:fill="000000"/>
            <w:noWrap/>
            <w:hideMark/>
          </w:tcPr>
          <w:p w14:paraId="5D87424F" w14:textId="77777777" w:rsidR="005A3BD1" w:rsidRPr="003216C5" w:rsidRDefault="005A3BD1" w:rsidP="00C222A4">
            <w:pPr>
              <w:spacing w:after="0" w:line="240" w:lineRule="auto"/>
              <w:rPr>
                <w:rFonts w:cs="Arial"/>
                <w:b/>
                <w:bCs/>
                <w:color w:val="FFFFFF"/>
                <w:sz w:val="19"/>
                <w:szCs w:val="19"/>
              </w:rPr>
            </w:pPr>
            <w:r w:rsidRPr="003216C5">
              <w:rPr>
                <w:rFonts w:cs="Arial"/>
                <w:b/>
                <w:bCs/>
                <w:color w:val="FFFFFF"/>
                <w:sz w:val="19"/>
                <w:szCs w:val="19"/>
              </w:rPr>
              <w:t>Cost component descriptions</w:t>
            </w:r>
          </w:p>
        </w:tc>
        <w:tc>
          <w:tcPr>
            <w:tcW w:w="1275" w:type="dxa"/>
            <w:tcBorders>
              <w:top w:val="single" w:sz="12" w:space="0" w:color="auto"/>
              <w:left w:val="nil"/>
              <w:bottom w:val="nil"/>
              <w:right w:val="single" w:sz="8" w:space="0" w:color="FFFFFF"/>
            </w:tcBorders>
            <w:shd w:val="clear" w:color="000000" w:fill="000000"/>
            <w:hideMark/>
          </w:tcPr>
          <w:p w14:paraId="2907C597" w14:textId="65A57125" w:rsidR="005A3BD1" w:rsidRPr="003216C5" w:rsidRDefault="005A3BD1" w:rsidP="00C222A4">
            <w:pPr>
              <w:spacing w:after="0" w:line="240" w:lineRule="auto"/>
              <w:jc w:val="right"/>
              <w:rPr>
                <w:rFonts w:cs="Arial"/>
                <w:b/>
                <w:bCs/>
                <w:color w:val="FFFFFF"/>
                <w:sz w:val="19"/>
                <w:szCs w:val="19"/>
              </w:rPr>
            </w:pPr>
            <w:r w:rsidRPr="003216C5">
              <w:rPr>
                <w:rFonts w:cs="Arial"/>
                <w:b/>
                <w:bCs/>
                <w:color w:val="FFFFFF"/>
                <w:sz w:val="19"/>
                <w:szCs w:val="19"/>
              </w:rPr>
              <w:t>Proposed cost component for 2021</w:t>
            </w:r>
            <w:r w:rsidR="00C222A4" w:rsidRPr="003216C5">
              <w:rPr>
                <w:rFonts w:cs="Arial"/>
                <w:sz w:val="19"/>
                <w:szCs w:val="19"/>
              </w:rPr>
              <w:t>–</w:t>
            </w:r>
            <w:r w:rsidRPr="003216C5">
              <w:rPr>
                <w:rFonts w:cs="Arial"/>
                <w:b/>
                <w:bCs/>
                <w:color w:val="FFFFFF"/>
                <w:sz w:val="19"/>
                <w:szCs w:val="19"/>
              </w:rPr>
              <w:t>22 ACLC</w:t>
            </w:r>
          </w:p>
        </w:tc>
        <w:tc>
          <w:tcPr>
            <w:tcW w:w="1276" w:type="dxa"/>
            <w:tcBorders>
              <w:top w:val="single" w:sz="12" w:space="0" w:color="auto"/>
              <w:left w:val="nil"/>
              <w:bottom w:val="nil"/>
              <w:right w:val="single" w:sz="8" w:space="0" w:color="FFFFFF"/>
            </w:tcBorders>
            <w:shd w:val="clear" w:color="000000" w:fill="000000"/>
            <w:hideMark/>
          </w:tcPr>
          <w:p w14:paraId="2A33F31F" w14:textId="16F28218" w:rsidR="005A3BD1" w:rsidRPr="003216C5" w:rsidRDefault="005A3BD1" w:rsidP="00C222A4">
            <w:pPr>
              <w:spacing w:after="0" w:line="240" w:lineRule="auto"/>
              <w:jc w:val="right"/>
              <w:rPr>
                <w:rFonts w:cs="Arial"/>
                <w:b/>
                <w:bCs/>
                <w:color w:val="FFFFFF"/>
                <w:sz w:val="19"/>
                <w:szCs w:val="19"/>
              </w:rPr>
            </w:pPr>
            <w:r w:rsidRPr="003216C5">
              <w:rPr>
                <w:rFonts w:cs="Arial"/>
                <w:b/>
                <w:bCs/>
                <w:color w:val="FFFFFF"/>
                <w:sz w:val="19"/>
                <w:szCs w:val="19"/>
              </w:rPr>
              <w:t>Cost component for 2020</w:t>
            </w:r>
            <w:r w:rsidR="00C222A4" w:rsidRPr="003216C5">
              <w:rPr>
                <w:rFonts w:cs="Arial"/>
                <w:sz w:val="19"/>
                <w:szCs w:val="19"/>
              </w:rPr>
              <w:t>–</w:t>
            </w:r>
            <w:r w:rsidRPr="003216C5">
              <w:rPr>
                <w:rFonts w:cs="Arial"/>
                <w:b/>
                <w:bCs/>
                <w:color w:val="FFFFFF"/>
                <w:sz w:val="19"/>
                <w:szCs w:val="19"/>
              </w:rPr>
              <w:t>21 ACLC</w:t>
            </w:r>
          </w:p>
        </w:tc>
        <w:tc>
          <w:tcPr>
            <w:tcW w:w="1276" w:type="dxa"/>
            <w:tcBorders>
              <w:top w:val="single" w:sz="12" w:space="0" w:color="auto"/>
              <w:left w:val="nil"/>
              <w:bottom w:val="nil"/>
              <w:right w:val="single" w:sz="8" w:space="0" w:color="FFFFFF"/>
            </w:tcBorders>
            <w:shd w:val="clear" w:color="000000" w:fill="000000"/>
            <w:hideMark/>
          </w:tcPr>
          <w:p w14:paraId="2602A7C2" w14:textId="24B3D03E" w:rsidR="005A3BD1" w:rsidRPr="003216C5" w:rsidRDefault="005A3BD1" w:rsidP="00C222A4">
            <w:pPr>
              <w:spacing w:after="0" w:line="240" w:lineRule="auto"/>
              <w:jc w:val="right"/>
              <w:rPr>
                <w:rFonts w:cs="Arial"/>
                <w:b/>
                <w:bCs/>
                <w:color w:val="FFFFFF"/>
                <w:sz w:val="19"/>
                <w:szCs w:val="19"/>
              </w:rPr>
            </w:pPr>
            <w:r w:rsidRPr="003216C5">
              <w:rPr>
                <w:rFonts w:cs="Arial"/>
                <w:b/>
                <w:bCs/>
                <w:color w:val="FFFFFF"/>
                <w:sz w:val="19"/>
                <w:szCs w:val="19"/>
              </w:rPr>
              <w:t>Variance inc</w:t>
            </w:r>
            <w:r w:rsidR="003216C5" w:rsidRPr="003216C5">
              <w:rPr>
                <w:rFonts w:cs="Arial"/>
                <w:b/>
                <w:bCs/>
                <w:color w:val="FFFFFF"/>
                <w:sz w:val="19"/>
                <w:szCs w:val="19"/>
              </w:rPr>
              <w:t>rease</w:t>
            </w:r>
            <w:r w:rsidRPr="003216C5">
              <w:rPr>
                <w:rFonts w:cs="Arial"/>
                <w:b/>
                <w:bCs/>
                <w:color w:val="FFFFFF"/>
                <w:sz w:val="19"/>
                <w:szCs w:val="19"/>
              </w:rPr>
              <w:t>/</w:t>
            </w:r>
            <w:r w:rsidR="003216C5" w:rsidRPr="003216C5">
              <w:rPr>
                <w:rFonts w:cs="Arial"/>
                <w:b/>
                <w:bCs/>
                <w:color w:val="FFFFFF"/>
                <w:sz w:val="19"/>
                <w:szCs w:val="19"/>
              </w:rPr>
              <w:br/>
            </w:r>
            <w:r w:rsidRPr="003216C5">
              <w:rPr>
                <w:rFonts w:cs="Arial"/>
                <w:b/>
                <w:bCs/>
                <w:color w:val="FFFFFF"/>
                <w:sz w:val="19"/>
                <w:szCs w:val="19"/>
              </w:rPr>
              <w:t>(dec</w:t>
            </w:r>
            <w:r w:rsidR="003216C5" w:rsidRPr="003216C5">
              <w:rPr>
                <w:rFonts w:cs="Arial"/>
                <w:b/>
                <w:bCs/>
                <w:color w:val="FFFFFF"/>
                <w:sz w:val="19"/>
                <w:szCs w:val="19"/>
              </w:rPr>
              <w:t>rease</w:t>
            </w:r>
            <w:r w:rsidRPr="003216C5">
              <w:rPr>
                <w:rFonts w:cs="Arial"/>
                <w:b/>
                <w:bCs/>
                <w:color w:val="FFFFFF"/>
                <w:sz w:val="19"/>
                <w:szCs w:val="19"/>
              </w:rPr>
              <w:t>)</w:t>
            </w:r>
          </w:p>
        </w:tc>
        <w:tc>
          <w:tcPr>
            <w:tcW w:w="1276" w:type="dxa"/>
            <w:tcBorders>
              <w:top w:val="single" w:sz="12" w:space="0" w:color="auto"/>
              <w:left w:val="nil"/>
              <w:bottom w:val="nil"/>
              <w:right w:val="single" w:sz="12" w:space="0" w:color="auto"/>
            </w:tcBorders>
            <w:shd w:val="clear" w:color="000000" w:fill="000000"/>
            <w:hideMark/>
          </w:tcPr>
          <w:p w14:paraId="4EEA797E" w14:textId="10131EC8" w:rsidR="005A3BD1" w:rsidRPr="003216C5" w:rsidRDefault="005A3BD1" w:rsidP="00C222A4">
            <w:pPr>
              <w:spacing w:after="0" w:line="240" w:lineRule="auto"/>
              <w:jc w:val="right"/>
              <w:rPr>
                <w:rFonts w:cs="Arial"/>
                <w:b/>
                <w:bCs/>
                <w:color w:val="FFFFFF"/>
                <w:sz w:val="19"/>
                <w:szCs w:val="19"/>
              </w:rPr>
            </w:pPr>
            <w:r w:rsidRPr="003216C5">
              <w:rPr>
                <w:rFonts w:cs="Arial"/>
                <w:b/>
                <w:bCs/>
                <w:color w:val="FFFFFF"/>
                <w:sz w:val="19"/>
                <w:szCs w:val="19"/>
              </w:rPr>
              <w:t>Change % inc</w:t>
            </w:r>
            <w:r w:rsidR="003216C5" w:rsidRPr="003216C5">
              <w:rPr>
                <w:rFonts w:cs="Arial"/>
                <w:b/>
                <w:bCs/>
                <w:color w:val="FFFFFF"/>
                <w:sz w:val="19"/>
                <w:szCs w:val="19"/>
              </w:rPr>
              <w:t>rease</w:t>
            </w:r>
            <w:r w:rsidRPr="003216C5">
              <w:rPr>
                <w:rFonts w:cs="Arial"/>
                <w:b/>
                <w:bCs/>
                <w:color w:val="FFFFFF"/>
                <w:sz w:val="19"/>
                <w:szCs w:val="19"/>
              </w:rPr>
              <w:t>/</w:t>
            </w:r>
            <w:r w:rsidR="003216C5" w:rsidRPr="003216C5">
              <w:rPr>
                <w:rFonts w:cs="Arial"/>
                <w:b/>
                <w:bCs/>
                <w:color w:val="FFFFFF"/>
                <w:sz w:val="19"/>
                <w:szCs w:val="19"/>
              </w:rPr>
              <w:br/>
            </w:r>
            <w:r w:rsidRPr="003216C5">
              <w:rPr>
                <w:rFonts w:cs="Arial"/>
                <w:b/>
                <w:bCs/>
                <w:color w:val="FFFFFF"/>
                <w:sz w:val="19"/>
                <w:szCs w:val="19"/>
              </w:rPr>
              <w:t>(dec</w:t>
            </w:r>
            <w:r w:rsidR="003216C5" w:rsidRPr="003216C5">
              <w:rPr>
                <w:rFonts w:cs="Arial"/>
                <w:b/>
                <w:bCs/>
                <w:color w:val="FFFFFF"/>
                <w:sz w:val="19"/>
                <w:szCs w:val="19"/>
              </w:rPr>
              <w:t>rease</w:t>
            </w:r>
            <w:r w:rsidRPr="003216C5">
              <w:rPr>
                <w:rFonts w:cs="Arial"/>
                <w:b/>
                <w:bCs/>
                <w:color w:val="FFFFFF"/>
                <w:sz w:val="19"/>
                <w:szCs w:val="19"/>
              </w:rPr>
              <w:t>)</w:t>
            </w:r>
          </w:p>
        </w:tc>
      </w:tr>
      <w:tr w:rsidR="003216C5" w:rsidRPr="003216C5" w14:paraId="08FC02D5" w14:textId="77777777" w:rsidTr="003216C5">
        <w:trPr>
          <w:trHeight w:val="751"/>
        </w:trPr>
        <w:tc>
          <w:tcPr>
            <w:tcW w:w="901" w:type="dxa"/>
            <w:tcBorders>
              <w:top w:val="nil"/>
              <w:left w:val="single" w:sz="8" w:space="0" w:color="auto"/>
              <w:bottom w:val="single" w:sz="8" w:space="0" w:color="auto"/>
              <w:right w:val="single" w:sz="8" w:space="0" w:color="auto"/>
            </w:tcBorders>
            <w:shd w:val="clear" w:color="auto" w:fill="auto"/>
            <w:hideMark/>
          </w:tcPr>
          <w:p w14:paraId="06B287FE"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15(1)(a)</w:t>
            </w:r>
          </w:p>
        </w:tc>
        <w:tc>
          <w:tcPr>
            <w:tcW w:w="3479" w:type="dxa"/>
            <w:tcBorders>
              <w:top w:val="nil"/>
              <w:left w:val="nil"/>
              <w:bottom w:val="single" w:sz="8" w:space="0" w:color="auto"/>
              <w:right w:val="single" w:sz="8" w:space="0" w:color="auto"/>
            </w:tcBorders>
            <w:shd w:val="clear" w:color="auto" w:fill="auto"/>
            <w:hideMark/>
          </w:tcPr>
          <w:p w14:paraId="0A17C77C"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ACMA’s recoverable costs attributable to its telecommunications functions and powers for the previous financial year (excluding Consumer Safeguard Part A costs)</w:t>
            </w:r>
          </w:p>
        </w:tc>
        <w:tc>
          <w:tcPr>
            <w:tcW w:w="1275" w:type="dxa"/>
            <w:tcBorders>
              <w:top w:val="nil"/>
              <w:left w:val="nil"/>
              <w:bottom w:val="single" w:sz="8" w:space="0" w:color="auto"/>
              <w:right w:val="single" w:sz="8" w:space="0" w:color="auto"/>
            </w:tcBorders>
            <w:shd w:val="clear" w:color="auto" w:fill="auto"/>
            <w:hideMark/>
          </w:tcPr>
          <w:p w14:paraId="4D4C99F7"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$13,486,456</w:t>
            </w:r>
          </w:p>
        </w:tc>
        <w:tc>
          <w:tcPr>
            <w:tcW w:w="1276" w:type="dxa"/>
            <w:tcBorders>
              <w:top w:val="nil"/>
              <w:left w:val="nil"/>
              <w:bottom w:val="single" w:sz="8" w:space="0" w:color="auto"/>
              <w:right w:val="single" w:sz="8" w:space="0" w:color="auto"/>
            </w:tcBorders>
            <w:shd w:val="clear" w:color="auto" w:fill="auto"/>
            <w:hideMark/>
          </w:tcPr>
          <w:p w14:paraId="0EBB823C"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$13,503,923</w:t>
            </w:r>
          </w:p>
        </w:tc>
        <w:tc>
          <w:tcPr>
            <w:tcW w:w="1276" w:type="dxa"/>
            <w:tcBorders>
              <w:top w:val="nil"/>
              <w:left w:val="nil"/>
              <w:bottom w:val="single" w:sz="8" w:space="0" w:color="auto"/>
              <w:right w:val="single" w:sz="8" w:space="0" w:color="auto"/>
            </w:tcBorders>
            <w:shd w:val="clear" w:color="auto" w:fill="auto"/>
            <w:hideMark/>
          </w:tcPr>
          <w:p w14:paraId="4A7FE1AE" w14:textId="77777777" w:rsidR="005A3BD1" w:rsidRPr="003216C5" w:rsidRDefault="005A3BD1" w:rsidP="00C222A4">
            <w:pPr>
              <w:spacing w:after="0" w:line="240" w:lineRule="auto"/>
              <w:jc w:val="right"/>
              <w:rPr>
                <w:rFonts w:cs="Arial"/>
                <w:color w:val="000000"/>
                <w:sz w:val="19"/>
                <w:szCs w:val="19"/>
              </w:rPr>
            </w:pPr>
            <w:r w:rsidRPr="003216C5">
              <w:rPr>
                <w:rFonts w:cs="Arial"/>
                <w:color w:val="FF0000"/>
                <w:sz w:val="19"/>
                <w:szCs w:val="19"/>
              </w:rPr>
              <w:t>($17,467)</w:t>
            </w:r>
          </w:p>
        </w:tc>
        <w:tc>
          <w:tcPr>
            <w:tcW w:w="1276" w:type="dxa"/>
            <w:tcBorders>
              <w:top w:val="nil"/>
              <w:left w:val="nil"/>
              <w:bottom w:val="single" w:sz="8" w:space="0" w:color="auto"/>
              <w:right w:val="single" w:sz="8" w:space="0" w:color="auto"/>
            </w:tcBorders>
            <w:shd w:val="clear" w:color="auto" w:fill="auto"/>
            <w:hideMark/>
          </w:tcPr>
          <w:p w14:paraId="2701BEA8" w14:textId="77777777" w:rsidR="005A3BD1" w:rsidRPr="003216C5" w:rsidRDefault="005A3BD1" w:rsidP="00C222A4">
            <w:pPr>
              <w:spacing w:after="0" w:line="240" w:lineRule="auto"/>
              <w:jc w:val="right"/>
              <w:rPr>
                <w:rFonts w:cs="Arial"/>
                <w:color w:val="000000"/>
                <w:sz w:val="19"/>
                <w:szCs w:val="19"/>
              </w:rPr>
            </w:pPr>
            <w:r w:rsidRPr="003216C5">
              <w:rPr>
                <w:rFonts w:cs="Arial"/>
                <w:color w:val="FF0000"/>
                <w:sz w:val="19"/>
                <w:szCs w:val="19"/>
              </w:rPr>
              <w:t>(0.1%)</w:t>
            </w:r>
          </w:p>
        </w:tc>
      </w:tr>
      <w:tr w:rsidR="003216C5" w:rsidRPr="003216C5" w14:paraId="3AE18901" w14:textId="77777777" w:rsidTr="003216C5">
        <w:trPr>
          <w:trHeight w:val="555"/>
        </w:trPr>
        <w:tc>
          <w:tcPr>
            <w:tcW w:w="901" w:type="dxa"/>
            <w:tcBorders>
              <w:top w:val="nil"/>
              <w:left w:val="single" w:sz="8" w:space="0" w:color="auto"/>
              <w:bottom w:val="single" w:sz="8" w:space="0" w:color="auto"/>
              <w:right w:val="single" w:sz="8" w:space="0" w:color="auto"/>
            </w:tcBorders>
            <w:shd w:val="clear" w:color="auto" w:fill="auto"/>
            <w:hideMark/>
          </w:tcPr>
          <w:p w14:paraId="47056A03"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15(1)(a)</w:t>
            </w:r>
          </w:p>
        </w:tc>
        <w:tc>
          <w:tcPr>
            <w:tcW w:w="3479" w:type="dxa"/>
            <w:tcBorders>
              <w:top w:val="nil"/>
              <w:left w:val="nil"/>
              <w:bottom w:val="single" w:sz="8" w:space="0" w:color="auto"/>
              <w:right w:val="single" w:sz="8" w:space="0" w:color="auto"/>
            </w:tcBorders>
            <w:shd w:val="clear" w:color="auto" w:fill="auto"/>
            <w:hideMark/>
          </w:tcPr>
          <w:p w14:paraId="35C0DD9E"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ACMA’s costs attributable to its telecommunications functions and powers for the previous financial year in relation to the Consumer Safeguard Part A</w:t>
            </w:r>
          </w:p>
        </w:tc>
        <w:tc>
          <w:tcPr>
            <w:tcW w:w="1275" w:type="dxa"/>
            <w:tcBorders>
              <w:top w:val="nil"/>
              <w:left w:val="nil"/>
              <w:bottom w:val="single" w:sz="8" w:space="0" w:color="auto"/>
              <w:right w:val="single" w:sz="8" w:space="0" w:color="auto"/>
            </w:tcBorders>
            <w:shd w:val="clear" w:color="auto" w:fill="auto"/>
            <w:hideMark/>
          </w:tcPr>
          <w:p w14:paraId="4302B8C9"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$1,456,349</w:t>
            </w:r>
          </w:p>
        </w:tc>
        <w:tc>
          <w:tcPr>
            <w:tcW w:w="1276" w:type="dxa"/>
            <w:tcBorders>
              <w:top w:val="nil"/>
              <w:left w:val="nil"/>
              <w:bottom w:val="single" w:sz="8" w:space="0" w:color="auto"/>
              <w:right w:val="single" w:sz="8" w:space="0" w:color="auto"/>
            </w:tcBorders>
            <w:shd w:val="clear" w:color="auto" w:fill="auto"/>
            <w:hideMark/>
          </w:tcPr>
          <w:p w14:paraId="5A77CE4F"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$886,266</w:t>
            </w:r>
          </w:p>
        </w:tc>
        <w:tc>
          <w:tcPr>
            <w:tcW w:w="1276" w:type="dxa"/>
            <w:tcBorders>
              <w:top w:val="nil"/>
              <w:left w:val="nil"/>
              <w:bottom w:val="single" w:sz="8" w:space="0" w:color="auto"/>
              <w:right w:val="single" w:sz="8" w:space="0" w:color="auto"/>
            </w:tcBorders>
            <w:shd w:val="clear" w:color="auto" w:fill="auto"/>
            <w:hideMark/>
          </w:tcPr>
          <w:p w14:paraId="41329DFE"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$570,083</w:t>
            </w:r>
          </w:p>
        </w:tc>
        <w:tc>
          <w:tcPr>
            <w:tcW w:w="1276" w:type="dxa"/>
            <w:tcBorders>
              <w:top w:val="nil"/>
              <w:left w:val="nil"/>
              <w:bottom w:val="single" w:sz="8" w:space="0" w:color="auto"/>
              <w:right w:val="single" w:sz="8" w:space="0" w:color="auto"/>
            </w:tcBorders>
            <w:shd w:val="clear" w:color="auto" w:fill="auto"/>
            <w:hideMark/>
          </w:tcPr>
          <w:p w14:paraId="4DE3E553"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64.3%</w:t>
            </w:r>
          </w:p>
        </w:tc>
      </w:tr>
      <w:tr w:rsidR="003216C5" w:rsidRPr="003216C5" w14:paraId="44D9D6CF" w14:textId="77777777" w:rsidTr="003216C5">
        <w:trPr>
          <w:trHeight w:val="497"/>
        </w:trPr>
        <w:tc>
          <w:tcPr>
            <w:tcW w:w="901" w:type="dxa"/>
            <w:tcBorders>
              <w:top w:val="nil"/>
              <w:left w:val="single" w:sz="8" w:space="0" w:color="auto"/>
              <w:bottom w:val="single" w:sz="8" w:space="0" w:color="auto"/>
              <w:right w:val="single" w:sz="8" w:space="0" w:color="auto"/>
            </w:tcBorders>
            <w:shd w:val="clear" w:color="auto" w:fill="auto"/>
            <w:hideMark/>
          </w:tcPr>
          <w:p w14:paraId="7951BBC2"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15(1)(b)</w:t>
            </w:r>
          </w:p>
        </w:tc>
        <w:tc>
          <w:tcPr>
            <w:tcW w:w="3479" w:type="dxa"/>
            <w:tcBorders>
              <w:top w:val="nil"/>
              <w:left w:val="nil"/>
              <w:bottom w:val="single" w:sz="8" w:space="0" w:color="auto"/>
              <w:right w:val="single" w:sz="8" w:space="0" w:color="auto"/>
            </w:tcBorders>
            <w:shd w:val="clear" w:color="auto" w:fill="auto"/>
            <w:hideMark/>
          </w:tcPr>
          <w:p w14:paraId="4F9CFDDB"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ACCC’s costs attributable to its telecommunications functions and powers for the previous financial year (excluding the MBA program)</w:t>
            </w:r>
          </w:p>
        </w:tc>
        <w:tc>
          <w:tcPr>
            <w:tcW w:w="1275" w:type="dxa"/>
            <w:tcBorders>
              <w:top w:val="nil"/>
              <w:left w:val="nil"/>
              <w:bottom w:val="single" w:sz="8" w:space="0" w:color="auto"/>
              <w:right w:val="single" w:sz="8" w:space="0" w:color="auto"/>
            </w:tcBorders>
            <w:shd w:val="clear" w:color="auto" w:fill="auto"/>
            <w:hideMark/>
          </w:tcPr>
          <w:p w14:paraId="54C3A87A"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$9,560,634</w:t>
            </w:r>
          </w:p>
        </w:tc>
        <w:tc>
          <w:tcPr>
            <w:tcW w:w="1276" w:type="dxa"/>
            <w:tcBorders>
              <w:top w:val="nil"/>
              <w:left w:val="nil"/>
              <w:bottom w:val="single" w:sz="8" w:space="0" w:color="auto"/>
              <w:right w:val="single" w:sz="8" w:space="0" w:color="auto"/>
            </w:tcBorders>
            <w:shd w:val="clear" w:color="auto" w:fill="auto"/>
            <w:hideMark/>
          </w:tcPr>
          <w:p w14:paraId="71233C11"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$11,023,928</w:t>
            </w:r>
          </w:p>
        </w:tc>
        <w:tc>
          <w:tcPr>
            <w:tcW w:w="1276" w:type="dxa"/>
            <w:tcBorders>
              <w:top w:val="nil"/>
              <w:left w:val="nil"/>
              <w:bottom w:val="single" w:sz="8" w:space="0" w:color="auto"/>
              <w:right w:val="single" w:sz="8" w:space="0" w:color="auto"/>
            </w:tcBorders>
            <w:shd w:val="clear" w:color="auto" w:fill="auto"/>
            <w:hideMark/>
          </w:tcPr>
          <w:p w14:paraId="6FC439A8" w14:textId="77777777" w:rsidR="005A3BD1" w:rsidRPr="003216C5" w:rsidRDefault="005A3BD1" w:rsidP="00C222A4">
            <w:pPr>
              <w:spacing w:after="0" w:line="240" w:lineRule="auto"/>
              <w:jc w:val="right"/>
              <w:rPr>
                <w:rFonts w:cs="Arial"/>
                <w:color w:val="000000"/>
                <w:sz w:val="19"/>
                <w:szCs w:val="19"/>
              </w:rPr>
            </w:pPr>
            <w:r w:rsidRPr="003216C5">
              <w:rPr>
                <w:rFonts w:cs="Arial"/>
                <w:color w:val="FF0000"/>
                <w:sz w:val="19"/>
                <w:szCs w:val="19"/>
              </w:rPr>
              <w:t>($1,463,294)</w:t>
            </w:r>
          </w:p>
        </w:tc>
        <w:tc>
          <w:tcPr>
            <w:tcW w:w="1276" w:type="dxa"/>
            <w:tcBorders>
              <w:top w:val="nil"/>
              <w:left w:val="nil"/>
              <w:bottom w:val="single" w:sz="8" w:space="0" w:color="auto"/>
              <w:right w:val="single" w:sz="8" w:space="0" w:color="auto"/>
            </w:tcBorders>
            <w:shd w:val="clear" w:color="auto" w:fill="auto"/>
            <w:hideMark/>
          </w:tcPr>
          <w:p w14:paraId="55E4C802" w14:textId="77777777" w:rsidR="005A3BD1" w:rsidRPr="003216C5" w:rsidRDefault="005A3BD1" w:rsidP="00C222A4">
            <w:pPr>
              <w:spacing w:after="0" w:line="240" w:lineRule="auto"/>
              <w:jc w:val="right"/>
              <w:rPr>
                <w:rFonts w:cs="Arial"/>
                <w:sz w:val="19"/>
                <w:szCs w:val="19"/>
              </w:rPr>
            </w:pPr>
            <w:r w:rsidRPr="003216C5">
              <w:rPr>
                <w:rFonts w:cs="Arial"/>
                <w:color w:val="FF0000"/>
                <w:sz w:val="19"/>
                <w:szCs w:val="19"/>
              </w:rPr>
              <w:t>(13.3%)</w:t>
            </w:r>
          </w:p>
        </w:tc>
      </w:tr>
      <w:tr w:rsidR="003216C5" w:rsidRPr="003216C5" w14:paraId="7F6A0335" w14:textId="77777777" w:rsidTr="003216C5">
        <w:trPr>
          <w:trHeight w:val="298"/>
        </w:trPr>
        <w:tc>
          <w:tcPr>
            <w:tcW w:w="901" w:type="dxa"/>
            <w:tcBorders>
              <w:top w:val="nil"/>
              <w:left w:val="single" w:sz="8" w:space="0" w:color="auto"/>
              <w:bottom w:val="single" w:sz="8" w:space="0" w:color="auto"/>
              <w:right w:val="single" w:sz="8" w:space="0" w:color="auto"/>
            </w:tcBorders>
            <w:shd w:val="clear" w:color="auto" w:fill="auto"/>
            <w:hideMark/>
          </w:tcPr>
          <w:p w14:paraId="7412941E"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15(1)(b)</w:t>
            </w:r>
          </w:p>
        </w:tc>
        <w:tc>
          <w:tcPr>
            <w:tcW w:w="3479" w:type="dxa"/>
            <w:tcBorders>
              <w:top w:val="nil"/>
              <w:left w:val="nil"/>
              <w:bottom w:val="single" w:sz="8" w:space="0" w:color="auto"/>
              <w:right w:val="single" w:sz="8" w:space="0" w:color="auto"/>
            </w:tcBorders>
            <w:shd w:val="clear" w:color="auto" w:fill="auto"/>
            <w:hideMark/>
          </w:tcPr>
          <w:p w14:paraId="07C949B3"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ACCC’s costs attributable to the telecommunications functions and powers in relation to the MBA program for the previous financial year</w:t>
            </w:r>
          </w:p>
        </w:tc>
        <w:tc>
          <w:tcPr>
            <w:tcW w:w="1275" w:type="dxa"/>
            <w:tcBorders>
              <w:top w:val="nil"/>
              <w:left w:val="nil"/>
              <w:bottom w:val="single" w:sz="8" w:space="0" w:color="auto"/>
              <w:right w:val="single" w:sz="8" w:space="0" w:color="auto"/>
            </w:tcBorders>
            <w:shd w:val="clear" w:color="auto" w:fill="auto"/>
            <w:hideMark/>
          </w:tcPr>
          <w:p w14:paraId="501D02D0"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$1,640,116</w:t>
            </w:r>
          </w:p>
        </w:tc>
        <w:tc>
          <w:tcPr>
            <w:tcW w:w="1276" w:type="dxa"/>
            <w:tcBorders>
              <w:top w:val="nil"/>
              <w:left w:val="nil"/>
              <w:bottom w:val="single" w:sz="8" w:space="0" w:color="auto"/>
              <w:right w:val="single" w:sz="8" w:space="0" w:color="auto"/>
            </w:tcBorders>
            <w:shd w:val="clear" w:color="auto" w:fill="auto"/>
            <w:hideMark/>
          </w:tcPr>
          <w:p w14:paraId="0401B48A"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$1,599,297</w:t>
            </w:r>
          </w:p>
        </w:tc>
        <w:tc>
          <w:tcPr>
            <w:tcW w:w="1276" w:type="dxa"/>
            <w:tcBorders>
              <w:top w:val="nil"/>
              <w:left w:val="nil"/>
              <w:bottom w:val="single" w:sz="8" w:space="0" w:color="auto"/>
              <w:right w:val="single" w:sz="8" w:space="0" w:color="auto"/>
            </w:tcBorders>
            <w:shd w:val="clear" w:color="auto" w:fill="auto"/>
            <w:hideMark/>
          </w:tcPr>
          <w:p w14:paraId="5077D6D7"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$40,819</w:t>
            </w:r>
          </w:p>
        </w:tc>
        <w:tc>
          <w:tcPr>
            <w:tcW w:w="1276" w:type="dxa"/>
            <w:tcBorders>
              <w:top w:val="nil"/>
              <w:left w:val="nil"/>
              <w:bottom w:val="single" w:sz="8" w:space="0" w:color="auto"/>
              <w:right w:val="single" w:sz="8" w:space="0" w:color="auto"/>
            </w:tcBorders>
            <w:shd w:val="clear" w:color="auto" w:fill="auto"/>
            <w:hideMark/>
          </w:tcPr>
          <w:p w14:paraId="2079E59A" w14:textId="77777777" w:rsidR="005A3BD1" w:rsidRPr="003216C5" w:rsidRDefault="005A3BD1" w:rsidP="00C222A4">
            <w:pPr>
              <w:spacing w:after="0" w:line="240" w:lineRule="auto"/>
              <w:jc w:val="right"/>
              <w:rPr>
                <w:rFonts w:cs="Arial"/>
                <w:sz w:val="19"/>
                <w:szCs w:val="19"/>
              </w:rPr>
            </w:pPr>
            <w:r w:rsidRPr="003216C5">
              <w:rPr>
                <w:rFonts w:cs="Arial"/>
                <w:sz w:val="19"/>
                <w:szCs w:val="19"/>
              </w:rPr>
              <w:t>2.6%</w:t>
            </w:r>
          </w:p>
        </w:tc>
      </w:tr>
      <w:tr w:rsidR="003216C5" w:rsidRPr="003216C5" w14:paraId="4CE8AD01" w14:textId="77777777" w:rsidTr="003216C5">
        <w:trPr>
          <w:trHeight w:val="665"/>
        </w:trPr>
        <w:tc>
          <w:tcPr>
            <w:tcW w:w="901" w:type="dxa"/>
            <w:tcBorders>
              <w:top w:val="nil"/>
              <w:left w:val="single" w:sz="8" w:space="0" w:color="auto"/>
              <w:bottom w:val="single" w:sz="8" w:space="0" w:color="auto"/>
              <w:right w:val="single" w:sz="8" w:space="0" w:color="auto"/>
            </w:tcBorders>
            <w:shd w:val="clear" w:color="auto" w:fill="auto"/>
            <w:hideMark/>
          </w:tcPr>
          <w:p w14:paraId="210A0649"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15(1)(c)</w:t>
            </w:r>
          </w:p>
        </w:tc>
        <w:tc>
          <w:tcPr>
            <w:tcW w:w="3479" w:type="dxa"/>
            <w:tcBorders>
              <w:top w:val="nil"/>
              <w:left w:val="nil"/>
              <w:bottom w:val="single" w:sz="8" w:space="0" w:color="auto"/>
              <w:right w:val="single" w:sz="8" w:space="0" w:color="auto"/>
            </w:tcBorders>
            <w:shd w:val="clear" w:color="auto" w:fill="auto"/>
            <w:hideMark/>
          </w:tcPr>
          <w:p w14:paraId="189FE614" w14:textId="2A3E61ED"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The proportion of the Commonwealth</w:t>
            </w:r>
            <w:r w:rsidR="00C222A4" w:rsidRPr="003216C5">
              <w:rPr>
                <w:rFonts w:cs="Arial"/>
                <w:color w:val="000000"/>
                <w:sz w:val="19"/>
                <w:szCs w:val="19"/>
              </w:rPr>
              <w:t>’</w:t>
            </w:r>
            <w:r w:rsidRPr="003216C5">
              <w:rPr>
                <w:rFonts w:cs="Arial"/>
                <w:color w:val="000000"/>
                <w:sz w:val="19"/>
                <w:szCs w:val="19"/>
              </w:rPr>
              <w:t>s (i.e. DITRDCA) contribution to the budget of the International Telecommunication Union (ITU)for the calendar year in which the beginning of the charging period occurs</w:t>
            </w:r>
          </w:p>
        </w:tc>
        <w:tc>
          <w:tcPr>
            <w:tcW w:w="1275" w:type="dxa"/>
            <w:tcBorders>
              <w:top w:val="nil"/>
              <w:left w:val="nil"/>
              <w:bottom w:val="single" w:sz="8" w:space="0" w:color="auto"/>
              <w:right w:val="single" w:sz="8" w:space="0" w:color="auto"/>
            </w:tcBorders>
            <w:shd w:val="clear" w:color="auto" w:fill="auto"/>
            <w:hideMark/>
          </w:tcPr>
          <w:p w14:paraId="494A52A6"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$2,209,549</w:t>
            </w:r>
          </w:p>
        </w:tc>
        <w:tc>
          <w:tcPr>
            <w:tcW w:w="1276" w:type="dxa"/>
            <w:tcBorders>
              <w:top w:val="nil"/>
              <w:left w:val="nil"/>
              <w:bottom w:val="single" w:sz="8" w:space="0" w:color="auto"/>
              <w:right w:val="single" w:sz="8" w:space="0" w:color="auto"/>
            </w:tcBorders>
            <w:shd w:val="clear" w:color="auto" w:fill="auto"/>
            <w:hideMark/>
          </w:tcPr>
          <w:p w14:paraId="43518BC9"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$2,289,268</w:t>
            </w:r>
          </w:p>
        </w:tc>
        <w:tc>
          <w:tcPr>
            <w:tcW w:w="1276" w:type="dxa"/>
            <w:tcBorders>
              <w:top w:val="nil"/>
              <w:left w:val="nil"/>
              <w:bottom w:val="single" w:sz="8" w:space="0" w:color="auto"/>
              <w:right w:val="single" w:sz="8" w:space="0" w:color="auto"/>
            </w:tcBorders>
            <w:shd w:val="clear" w:color="auto" w:fill="auto"/>
            <w:hideMark/>
          </w:tcPr>
          <w:p w14:paraId="2A6C83EC" w14:textId="77777777" w:rsidR="005A3BD1" w:rsidRPr="003216C5" w:rsidRDefault="005A3BD1" w:rsidP="00C222A4">
            <w:pPr>
              <w:spacing w:after="0" w:line="240" w:lineRule="auto"/>
              <w:jc w:val="right"/>
              <w:rPr>
                <w:rFonts w:cs="Arial"/>
                <w:color w:val="000000"/>
                <w:sz w:val="19"/>
                <w:szCs w:val="19"/>
              </w:rPr>
            </w:pPr>
            <w:r w:rsidRPr="003216C5">
              <w:rPr>
                <w:rFonts w:cs="Arial"/>
                <w:color w:val="FF0000"/>
                <w:sz w:val="19"/>
                <w:szCs w:val="19"/>
              </w:rPr>
              <w:t>($79,719)</w:t>
            </w:r>
          </w:p>
        </w:tc>
        <w:tc>
          <w:tcPr>
            <w:tcW w:w="1276" w:type="dxa"/>
            <w:tcBorders>
              <w:top w:val="nil"/>
              <w:left w:val="nil"/>
              <w:bottom w:val="single" w:sz="8" w:space="0" w:color="auto"/>
              <w:right w:val="single" w:sz="8" w:space="0" w:color="auto"/>
            </w:tcBorders>
            <w:shd w:val="clear" w:color="auto" w:fill="auto"/>
            <w:hideMark/>
          </w:tcPr>
          <w:p w14:paraId="200DCFC6" w14:textId="77777777" w:rsidR="005A3BD1" w:rsidRPr="003216C5" w:rsidRDefault="005A3BD1" w:rsidP="00C222A4">
            <w:pPr>
              <w:spacing w:after="0" w:line="240" w:lineRule="auto"/>
              <w:jc w:val="right"/>
              <w:rPr>
                <w:rFonts w:cs="Arial"/>
                <w:sz w:val="19"/>
                <w:szCs w:val="19"/>
              </w:rPr>
            </w:pPr>
            <w:r w:rsidRPr="003216C5">
              <w:rPr>
                <w:rFonts w:cs="Arial"/>
                <w:color w:val="FF0000"/>
                <w:sz w:val="19"/>
                <w:szCs w:val="19"/>
              </w:rPr>
              <w:t>(3.5%)</w:t>
            </w:r>
          </w:p>
        </w:tc>
      </w:tr>
      <w:tr w:rsidR="003216C5" w:rsidRPr="003216C5" w14:paraId="60F1F382" w14:textId="77777777" w:rsidTr="003216C5">
        <w:trPr>
          <w:trHeight w:val="607"/>
        </w:trPr>
        <w:tc>
          <w:tcPr>
            <w:tcW w:w="901" w:type="dxa"/>
            <w:tcBorders>
              <w:top w:val="nil"/>
              <w:left w:val="single" w:sz="8" w:space="0" w:color="auto"/>
              <w:bottom w:val="single" w:sz="8" w:space="0" w:color="auto"/>
              <w:right w:val="single" w:sz="8" w:space="0" w:color="auto"/>
            </w:tcBorders>
            <w:shd w:val="clear" w:color="auto" w:fill="auto"/>
            <w:hideMark/>
          </w:tcPr>
          <w:p w14:paraId="1541E38C"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15(1)(ca)</w:t>
            </w:r>
          </w:p>
        </w:tc>
        <w:tc>
          <w:tcPr>
            <w:tcW w:w="3479" w:type="dxa"/>
            <w:tcBorders>
              <w:top w:val="nil"/>
              <w:left w:val="nil"/>
              <w:bottom w:val="single" w:sz="8" w:space="0" w:color="auto"/>
              <w:right w:val="single" w:sz="8" w:space="0" w:color="auto"/>
            </w:tcBorders>
            <w:shd w:val="clear" w:color="auto" w:fill="auto"/>
            <w:hideMark/>
          </w:tcPr>
          <w:p w14:paraId="1BC31FB8" w14:textId="363F8476"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The sum of amounts paid under section 136C of the Telco Act</w:t>
            </w:r>
            <w:r w:rsidRPr="003216C5">
              <w:rPr>
                <w:rFonts w:cs="Arial"/>
                <w:i/>
                <w:iCs/>
                <w:color w:val="000000"/>
                <w:sz w:val="19"/>
                <w:szCs w:val="19"/>
              </w:rPr>
              <w:t xml:space="preserve"> (</w:t>
            </w:r>
            <w:r w:rsidRPr="003216C5">
              <w:rPr>
                <w:rFonts w:cs="Arial"/>
                <w:color w:val="000000"/>
                <w:sz w:val="19"/>
                <w:szCs w:val="19"/>
              </w:rPr>
              <w:t>for reimbursement of industry costs for industry code development or variation) for the previous financial year</w:t>
            </w:r>
          </w:p>
        </w:tc>
        <w:tc>
          <w:tcPr>
            <w:tcW w:w="1275" w:type="dxa"/>
            <w:tcBorders>
              <w:top w:val="nil"/>
              <w:left w:val="nil"/>
              <w:bottom w:val="single" w:sz="8" w:space="0" w:color="auto"/>
              <w:right w:val="single" w:sz="8" w:space="0" w:color="auto"/>
            </w:tcBorders>
            <w:shd w:val="clear" w:color="auto" w:fill="auto"/>
            <w:hideMark/>
          </w:tcPr>
          <w:p w14:paraId="27A48F9E"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$0</w:t>
            </w:r>
          </w:p>
        </w:tc>
        <w:tc>
          <w:tcPr>
            <w:tcW w:w="1276" w:type="dxa"/>
            <w:tcBorders>
              <w:top w:val="nil"/>
              <w:left w:val="nil"/>
              <w:bottom w:val="single" w:sz="8" w:space="0" w:color="auto"/>
              <w:right w:val="single" w:sz="8" w:space="0" w:color="auto"/>
            </w:tcBorders>
            <w:shd w:val="clear" w:color="auto" w:fill="auto"/>
            <w:hideMark/>
          </w:tcPr>
          <w:p w14:paraId="6F265598"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$164,710</w:t>
            </w:r>
          </w:p>
        </w:tc>
        <w:tc>
          <w:tcPr>
            <w:tcW w:w="1276" w:type="dxa"/>
            <w:tcBorders>
              <w:top w:val="nil"/>
              <w:left w:val="nil"/>
              <w:bottom w:val="single" w:sz="8" w:space="0" w:color="auto"/>
              <w:right w:val="single" w:sz="8" w:space="0" w:color="auto"/>
            </w:tcBorders>
            <w:shd w:val="clear" w:color="auto" w:fill="auto"/>
            <w:hideMark/>
          </w:tcPr>
          <w:p w14:paraId="2CAEA713" w14:textId="77777777" w:rsidR="005A3BD1" w:rsidRPr="003216C5" w:rsidRDefault="005A3BD1" w:rsidP="00C222A4">
            <w:pPr>
              <w:spacing w:after="0" w:line="240" w:lineRule="auto"/>
              <w:jc w:val="right"/>
              <w:rPr>
                <w:rFonts w:cs="Arial"/>
                <w:color w:val="000000"/>
                <w:sz w:val="19"/>
                <w:szCs w:val="19"/>
              </w:rPr>
            </w:pPr>
            <w:r w:rsidRPr="003216C5">
              <w:rPr>
                <w:rFonts w:cs="Arial"/>
                <w:color w:val="FF0000"/>
                <w:sz w:val="19"/>
                <w:szCs w:val="19"/>
              </w:rPr>
              <w:t>($164,710)</w:t>
            </w:r>
          </w:p>
        </w:tc>
        <w:tc>
          <w:tcPr>
            <w:tcW w:w="1276" w:type="dxa"/>
            <w:tcBorders>
              <w:top w:val="nil"/>
              <w:left w:val="nil"/>
              <w:bottom w:val="single" w:sz="8" w:space="0" w:color="auto"/>
              <w:right w:val="single" w:sz="8" w:space="0" w:color="auto"/>
            </w:tcBorders>
            <w:shd w:val="clear" w:color="auto" w:fill="auto"/>
            <w:hideMark/>
          </w:tcPr>
          <w:p w14:paraId="434C4B4F" w14:textId="77777777" w:rsidR="005A3BD1" w:rsidRPr="003216C5" w:rsidRDefault="005A3BD1" w:rsidP="00C222A4">
            <w:pPr>
              <w:spacing w:after="0" w:line="240" w:lineRule="auto"/>
              <w:jc w:val="right"/>
              <w:rPr>
                <w:rFonts w:cs="Arial"/>
                <w:sz w:val="19"/>
                <w:szCs w:val="19"/>
              </w:rPr>
            </w:pPr>
            <w:r w:rsidRPr="003216C5">
              <w:rPr>
                <w:rFonts w:cs="Arial"/>
                <w:color w:val="FF0000"/>
                <w:sz w:val="19"/>
                <w:szCs w:val="19"/>
              </w:rPr>
              <w:t>(100%)</w:t>
            </w:r>
          </w:p>
        </w:tc>
      </w:tr>
      <w:tr w:rsidR="003216C5" w:rsidRPr="003216C5" w14:paraId="5FF336A6" w14:textId="77777777" w:rsidTr="003216C5">
        <w:trPr>
          <w:trHeight w:val="712"/>
        </w:trPr>
        <w:tc>
          <w:tcPr>
            <w:tcW w:w="901" w:type="dxa"/>
            <w:tcBorders>
              <w:top w:val="nil"/>
              <w:left w:val="single" w:sz="8" w:space="0" w:color="auto"/>
              <w:bottom w:val="single" w:sz="8" w:space="0" w:color="auto"/>
              <w:right w:val="single" w:sz="8" w:space="0" w:color="auto"/>
            </w:tcBorders>
            <w:shd w:val="clear" w:color="auto" w:fill="auto"/>
            <w:hideMark/>
          </w:tcPr>
          <w:p w14:paraId="3D17ABF3" w14:textId="77777777"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15(1)(d)</w:t>
            </w:r>
          </w:p>
        </w:tc>
        <w:tc>
          <w:tcPr>
            <w:tcW w:w="3479" w:type="dxa"/>
            <w:tcBorders>
              <w:top w:val="nil"/>
              <w:left w:val="nil"/>
              <w:bottom w:val="single" w:sz="8" w:space="0" w:color="auto"/>
              <w:right w:val="single" w:sz="8" w:space="0" w:color="auto"/>
            </w:tcBorders>
            <w:shd w:val="clear" w:color="auto" w:fill="auto"/>
            <w:hideMark/>
          </w:tcPr>
          <w:p w14:paraId="502C6E6E" w14:textId="71B44C1C" w:rsidR="005A3BD1" w:rsidRPr="003216C5" w:rsidRDefault="005A3BD1" w:rsidP="00C222A4">
            <w:pPr>
              <w:spacing w:after="0" w:line="240" w:lineRule="auto"/>
              <w:rPr>
                <w:rFonts w:cs="Arial"/>
                <w:color w:val="000000"/>
                <w:sz w:val="19"/>
                <w:szCs w:val="19"/>
              </w:rPr>
            </w:pPr>
            <w:r w:rsidRPr="003216C5">
              <w:rPr>
                <w:rFonts w:cs="Arial"/>
                <w:color w:val="000000"/>
                <w:sz w:val="19"/>
                <w:szCs w:val="19"/>
              </w:rPr>
              <w:t xml:space="preserve">The estimated amount, determined by the </w:t>
            </w:r>
            <w:r w:rsidR="00C222A4" w:rsidRPr="003216C5">
              <w:rPr>
                <w:rFonts w:cs="Arial"/>
                <w:color w:val="000000"/>
                <w:sz w:val="19"/>
                <w:szCs w:val="19"/>
              </w:rPr>
              <w:t>m</w:t>
            </w:r>
            <w:r w:rsidRPr="003216C5">
              <w:rPr>
                <w:rFonts w:cs="Arial"/>
                <w:color w:val="000000"/>
                <w:sz w:val="19"/>
                <w:szCs w:val="19"/>
              </w:rPr>
              <w:t>inster, of total grants likely to be made under section 593 of the Telco Act in the current financial year</w:t>
            </w:r>
          </w:p>
        </w:tc>
        <w:tc>
          <w:tcPr>
            <w:tcW w:w="1275" w:type="dxa"/>
            <w:tcBorders>
              <w:top w:val="nil"/>
              <w:left w:val="nil"/>
              <w:bottom w:val="single" w:sz="8" w:space="0" w:color="auto"/>
              <w:right w:val="single" w:sz="8" w:space="0" w:color="auto"/>
            </w:tcBorders>
            <w:shd w:val="clear" w:color="auto" w:fill="auto"/>
            <w:hideMark/>
          </w:tcPr>
          <w:p w14:paraId="5395540B"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$2,381,000</w:t>
            </w:r>
          </w:p>
        </w:tc>
        <w:tc>
          <w:tcPr>
            <w:tcW w:w="1276" w:type="dxa"/>
            <w:tcBorders>
              <w:top w:val="nil"/>
              <w:left w:val="nil"/>
              <w:bottom w:val="single" w:sz="8" w:space="0" w:color="auto"/>
              <w:right w:val="single" w:sz="8" w:space="0" w:color="auto"/>
            </w:tcBorders>
            <w:shd w:val="clear" w:color="auto" w:fill="auto"/>
            <w:hideMark/>
          </w:tcPr>
          <w:p w14:paraId="22C5FAEC"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$2,358,000</w:t>
            </w:r>
          </w:p>
        </w:tc>
        <w:tc>
          <w:tcPr>
            <w:tcW w:w="1276" w:type="dxa"/>
            <w:tcBorders>
              <w:top w:val="nil"/>
              <w:left w:val="nil"/>
              <w:bottom w:val="single" w:sz="8" w:space="0" w:color="auto"/>
              <w:right w:val="single" w:sz="8" w:space="0" w:color="auto"/>
            </w:tcBorders>
            <w:shd w:val="clear" w:color="auto" w:fill="auto"/>
            <w:hideMark/>
          </w:tcPr>
          <w:p w14:paraId="2037E9CE" w14:textId="77777777" w:rsidR="005A3BD1" w:rsidRPr="003216C5" w:rsidRDefault="005A3BD1" w:rsidP="00C222A4">
            <w:pPr>
              <w:spacing w:after="0" w:line="240" w:lineRule="auto"/>
              <w:jc w:val="right"/>
              <w:rPr>
                <w:rFonts w:cs="Arial"/>
                <w:color w:val="000000"/>
                <w:sz w:val="19"/>
                <w:szCs w:val="19"/>
              </w:rPr>
            </w:pPr>
            <w:r w:rsidRPr="003216C5">
              <w:rPr>
                <w:rFonts w:cs="Arial"/>
                <w:color w:val="000000"/>
                <w:sz w:val="19"/>
                <w:szCs w:val="19"/>
              </w:rPr>
              <w:t>$23,000</w:t>
            </w:r>
          </w:p>
        </w:tc>
        <w:tc>
          <w:tcPr>
            <w:tcW w:w="1276" w:type="dxa"/>
            <w:tcBorders>
              <w:top w:val="nil"/>
              <w:left w:val="nil"/>
              <w:bottom w:val="single" w:sz="8" w:space="0" w:color="auto"/>
              <w:right w:val="single" w:sz="8" w:space="0" w:color="auto"/>
            </w:tcBorders>
            <w:shd w:val="clear" w:color="auto" w:fill="auto"/>
            <w:hideMark/>
          </w:tcPr>
          <w:p w14:paraId="1C1154E9" w14:textId="77777777" w:rsidR="005A3BD1" w:rsidRPr="003216C5" w:rsidRDefault="005A3BD1" w:rsidP="00C222A4">
            <w:pPr>
              <w:spacing w:after="0" w:line="240" w:lineRule="auto"/>
              <w:jc w:val="right"/>
              <w:rPr>
                <w:rFonts w:cs="Arial"/>
                <w:sz w:val="19"/>
                <w:szCs w:val="19"/>
              </w:rPr>
            </w:pPr>
            <w:r w:rsidRPr="003216C5">
              <w:rPr>
                <w:rFonts w:cs="Arial"/>
                <w:color w:val="000000"/>
                <w:sz w:val="19"/>
                <w:szCs w:val="19"/>
              </w:rPr>
              <w:t>1.0%</w:t>
            </w:r>
          </w:p>
        </w:tc>
      </w:tr>
      <w:tr w:rsidR="00804340" w:rsidRPr="003216C5" w14:paraId="5A08C71E" w14:textId="77777777" w:rsidTr="00287769">
        <w:trPr>
          <w:trHeight w:val="202"/>
        </w:trPr>
        <w:tc>
          <w:tcPr>
            <w:tcW w:w="4380" w:type="dxa"/>
            <w:gridSpan w:val="2"/>
            <w:tcBorders>
              <w:top w:val="nil"/>
              <w:left w:val="single" w:sz="8" w:space="0" w:color="auto"/>
              <w:bottom w:val="single" w:sz="8" w:space="0" w:color="auto"/>
              <w:right w:val="single" w:sz="8" w:space="0" w:color="auto"/>
            </w:tcBorders>
            <w:shd w:val="clear" w:color="auto" w:fill="auto"/>
            <w:hideMark/>
          </w:tcPr>
          <w:p w14:paraId="43CFF5C4" w14:textId="62EB1BBD" w:rsidR="00804340" w:rsidRPr="003216C5" w:rsidRDefault="00804340" w:rsidP="007B7D25">
            <w:pPr>
              <w:spacing w:after="0" w:line="360" w:lineRule="auto"/>
              <w:rPr>
                <w:rFonts w:cs="Arial"/>
                <w:b/>
                <w:color w:val="000000"/>
                <w:sz w:val="19"/>
                <w:szCs w:val="19"/>
              </w:rPr>
            </w:pPr>
            <w:r w:rsidRPr="003216C5">
              <w:rPr>
                <w:rFonts w:cs="Arial"/>
                <w:b/>
                <w:bCs/>
                <w:color w:val="000000"/>
                <w:sz w:val="19"/>
                <w:szCs w:val="19"/>
              </w:rPr>
              <w:t> </w:t>
            </w:r>
            <w:r w:rsidRPr="003216C5">
              <w:rPr>
                <w:rFonts w:cs="Arial"/>
                <w:b/>
                <w:color w:val="000000"/>
                <w:sz w:val="19"/>
                <w:szCs w:val="19"/>
              </w:rPr>
              <w:t>Total ACLC amount</w:t>
            </w:r>
          </w:p>
        </w:tc>
        <w:tc>
          <w:tcPr>
            <w:tcW w:w="1275" w:type="dxa"/>
            <w:tcBorders>
              <w:top w:val="nil"/>
              <w:left w:val="nil"/>
              <w:bottom w:val="single" w:sz="8" w:space="0" w:color="auto"/>
              <w:right w:val="single" w:sz="8" w:space="0" w:color="auto"/>
            </w:tcBorders>
            <w:shd w:val="clear" w:color="auto" w:fill="auto"/>
            <w:hideMark/>
          </w:tcPr>
          <w:p w14:paraId="4C06EC11" w14:textId="77777777" w:rsidR="00804340" w:rsidRPr="003216C5" w:rsidRDefault="00804340" w:rsidP="003216C5">
            <w:pPr>
              <w:spacing w:after="0" w:line="360" w:lineRule="auto"/>
              <w:jc w:val="right"/>
              <w:rPr>
                <w:rFonts w:cs="Arial"/>
                <w:b/>
                <w:color w:val="000000"/>
                <w:sz w:val="19"/>
                <w:szCs w:val="19"/>
              </w:rPr>
            </w:pPr>
            <w:r w:rsidRPr="003216C5">
              <w:rPr>
                <w:rFonts w:cs="Arial"/>
                <w:b/>
                <w:color w:val="000000"/>
                <w:sz w:val="19"/>
                <w:szCs w:val="19"/>
              </w:rPr>
              <w:t>$30,734,104</w:t>
            </w:r>
          </w:p>
        </w:tc>
        <w:tc>
          <w:tcPr>
            <w:tcW w:w="1276" w:type="dxa"/>
            <w:tcBorders>
              <w:top w:val="nil"/>
              <w:left w:val="nil"/>
              <w:bottom w:val="single" w:sz="8" w:space="0" w:color="auto"/>
              <w:right w:val="single" w:sz="8" w:space="0" w:color="auto"/>
            </w:tcBorders>
            <w:shd w:val="clear" w:color="auto" w:fill="auto"/>
            <w:hideMark/>
          </w:tcPr>
          <w:p w14:paraId="1DB09FE2" w14:textId="77777777" w:rsidR="00804340" w:rsidRPr="003216C5" w:rsidRDefault="00804340" w:rsidP="003216C5">
            <w:pPr>
              <w:spacing w:after="0" w:line="360" w:lineRule="auto"/>
              <w:jc w:val="right"/>
              <w:rPr>
                <w:rFonts w:cs="Arial"/>
                <w:b/>
                <w:color w:val="000000"/>
                <w:sz w:val="19"/>
                <w:szCs w:val="19"/>
              </w:rPr>
            </w:pPr>
            <w:r w:rsidRPr="003216C5">
              <w:rPr>
                <w:rFonts w:cs="Arial"/>
                <w:b/>
                <w:color w:val="000000"/>
                <w:sz w:val="19"/>
                <w:szCs w:val="19"/>
              </w:rPr>
              <w:t>$31,825,392</w:t>
            </w:r>
          </w:p>
        </w:tc>
        <w:tc>
          <w:tcPr>
            <w:tcW w:w="1276" w:type="dxa"/>
            <w:tcBorders>
              <w:top w:val="nil"/>
              <w:left w:val="nil"/>
              <w:bottom w:val="single" w:sz="8" w:space="0" w:color="auto"/>
              <w:right w:val="single" w:sz="8" w:space="0" w:color="auto"/>
            </w:tcBorders>
            <w:shd w:val="clear" w:color="auto" w:fill="auto"/>
            <w:hideMark/>
          </w:tcPr>
          <w:p w14:paraId="3AEE4013" w14:textId="77777777" w:rsidR="00804340" w:rsidRPr="003216C5" w:rsidRDefault="00804340" w:rsidP="003216C5">
            <w:pPr>
              <w:spacing w:after="0" w:line="360" w:lineRule="auto"/>
              <w:jc w:val="right"/>
              <w:rPr>
                <w:rFonts w:cs="Arial"/>
                <w:b/>
                <w:sz w:val="19"/>
                <w:szCs w:val="19"/>
              </w:rPr>
            </w:pPr>
            <w:r w:rsidRPr="003216C5">
              <w:rPr>
                <w:rFonts w:cs="Arial"/>
                <w:b/>
                <w:color w:val="FF0000"/>
                <w:sz w:val="19"/>
                <w:szCs w:val="19"/>
              </w:rPr>
              <w:t>($1,091,288)</w:t>
            </w:r>
          </w:p>
        </w:tc>
        <w:tc>
          <w:tcPr>
            <w:tcW w:w="1276" w:type="dxa"/>
            <w:tcBorders>
              <w:top w:val="nil"/>
              <w:left w:val="nil"/>
              <w:bottom w:val="single" w:sz="8" w:space="0" w:color="auto"/>
              <w:right w:val="single" w:sz="8" w:space="0" w:color="auto"/>
            </w:tcBorders>
            <w:shd w:val="clear" w:color="auto" w:fill="auto"/>
            <w:hideMark/>
          </w:tcPr>
          <w:p w14:paraId="2FB8A7C4" w14:textId="77777777" w:rsidR="00804340" w:rsidRPr="003216C5" w:rsidRDefault="00804340" w:rsidP="003216C5">
            <w:pPr>
              <w:spacing w:after="0" w:line="360" w:lineRule="auto"/>
              <w:jc w:val="right"/>
              <w:rPr>
                <w:rFonts w:cs="Arial"/>
                <w:b/>
                <w:sz w:val="19"/>
                <w:szCs w:val="19"/>
              </w:rPr>
            </w:pPr>
            <w:r w:rsidRPr="003216C5">
              <w:rPr>
                <w:rFonts w:cs="Arial"/>
                <w:b/>
                <w:color w:val="FF0000"/>
                <w:sz w:val="19"/>
                <w:szCs w:val="19"/>
              </w:rPr>
              <w:t>(3.4%)</w:t>
            </w:r>
          </w:p>
        </w:tc>
      </w:tr>
    </w:tbl>
    <w:p w14:paraId="508949C4" w14:textId="476353FF" w:rsidR="007A547F" w:rsidRDefault="006D7FD0" w:rsidP="00E71B1F">
      <w:pPr>
        <w:pStyle w:val="Heading2"/>
        <w:pageBreakBefore/>
        <w:rPr>
          <w:lang w:eastAsia="en-US"/>
        </w:rPr>
      </w:pPr>
      <w:r>
        <w:rPr>
          <w:lang w:eastAsia="en-US"/>
        </w:rPr>
        <w:lastRenderedPageBreak/>
        <w:t>Notes</w:t>
      </w:r>
    </w:p>
    <w:p w14:paraId="2C350EB7" w14:textId="4F1D0E0F" w:rsidR="005A3BD1" w:rsidRDefault="005A3BD1" w:rsidP="00E71B1F">
      <w:pPr>
        <w:pStyle w:val="ListNumber"/>
        <w:numPr>
          <w:ilvl w:val="0"/>
          <w:numId w:val="24"/>
        </w:numPr>
        <w:rPr>
          <w:lang w:eastAsia="en-US"/>
        </w:rPr>
      </w:pPr>
      <w:r w:rsidRPr="0020545E">
        <w:rPr>
          <w:lang w:eastAsia="en-US"/>
        </w:rPr>
        <w:t xml:space="preserve">The ACMA’s costs (excluding Consumer Safeguards Part A) </w:t>
      </w:r>
      <w:r w:rsidR="007A547F">
        <w:rPr>
          <w:lang w:eastAsia="en-US"/>
        </w:rPr>
        <w:t>have</w:t>
      </w:r>
      <w:r w:rsidR="007A547F" w:rsidRPr="0020545E">
        <w:rPr>
          <w:lang w:eastAsia="en-US"/>
        </w:rPr>
        <w:t xml:space="preserve"> </w:t>
      </w:r>
      <w:r w:rsidRPr="0020545E">
        <w:rPr>
          <w:lang w:eastAsia="en-US"/>
        </w:rPr>
        <w:t>not significantly changed from the previous financial year, decreasing by 0.1</w:t>
      </w:r>
      <w:r w:rsidR="007A547F">
        <w:rPr>
          <w:lang w:eastAsia="en-US"/>
        </w:rPr>
        <w:t>%</w:t>
      </w:r>
      <w:r w:rsidR="00F4476A">
        <w:rPr>
          <w:lang w:eastAsia="en-US"/>
        </w:rPr>
        <w:t xml:space="preserve"> </w:t>
      </w:r>
      <w:r w:rsidRPr="0020545E">
        <w:rPr>
          <w:lang w:eastAsia="en-US"/>
        </w:rPr>
        <w:t>($0.02 million). The Consumer Safeguards Part A program costs have increased by 64.3% ($0.6 million), from the prior year</w:t>
      </w:r>
      <w:r w:rsidR="00F4476A">
        <w:rPr>
          <w:lang w:eastAsia="en-US"/>
        </w:rPr>
        <w:t xml:space="preserve">, </w:t>
      </w:r>
      <w:r w:rsidRPr="0020545E">
        <w:rPr>
          <w:lang w:eastAsia="en-US"/>
        </w:rPr>
        <w:t xml:space="preserve">mainly </w:t>
      </w:r>
      <w:r w:rsidR="00F4476A">
        <w:rPr>
          <w:lang w:eastAsia="en-US"/>
        </w:rPr>
        <w:t xml:space="preserve">due </w:t>
      </w:r>
      <w:r w:rsidRPr="0020545E">
        <w:rPr>
          <w:lang w:eastAsia="en-US"/>
        </w:rPr>
        <w:t>to the delay in the start-up phase in 2019</w:t>
      </w:r>
      <w:r w:rsidR="00F4476A">
        <w:rPr>
          <w:lang w:eastAsia="en-US"/>
        </w:rPr>
        <w:t>–</w:t>
      </w:r>
      <w:r w:rsidRPr="0020545E">
        <w:rPr>
          <w:lang w:eastAsia="en-US"/>
        </w:rPr>
        <w:t xml:space="preserve">20, resulting in the expenditure </w:t>
      </w:r>
      <w:r w:rsidR="00F4476A">
        <w:rPr>
          <w:lang w:eastAsia="en-US"/>
        </w:rPr>
        <w:t>o</w:t>
      </w:r>
      <w:r w:rsidR="00F4476A" w:rsidRPr="0020545E">
        <w:rPr>
          <w:lang w:eastAsia="en-US"/>
        </w:rPr>
        <w:t>ccurring</w:t>
      </w:r>
      <w:r w:rsidRPr="0020545E">
        <w:rPr>
          <w:lang w:eastAsia="en-US"/>
        </w:rPr>
        <w:t xml:space="preserve"> in 2020</w:t>
      </w:r>
      <w:r w:rsidR="00F4476A">
        <w:rPr>
          <w:lang w:eastAsia="en-US"/>
        </w:rPr>
        <w:t>–</w:t>
      </w:r>
      <w:r w:rsidRPr="0020545E">
        <w:rPr>
          <w:lang w:eastAsia="en-US"/>
        </w:rPr>
        <w:t>21. The expenditure is in line with overall funding, and the program is expected to finish budget neutral.</w:t>
      </w:r>
    </w:p>
    <w:p w14:paraId="0A82598D" w14:textId="18E14733" w:rsidR="005A3BD1" w:rsidRPr="00F4476A" w:rsidRDefault="005A3BD1" w:rsidP="00E71B1F">
      <w:pPr>
        <w:pStyle w:val="Numberlistlevel1"/>
        <w:rPr>
          <w:lang w:eastAsia="en-US"/>
        </w:rPr>
      </w:pPr>
      <w:r w:rsidRPr="00F4476A">
        <w:rPr>
          <w:lang w:eastAsia="en-US"/>
        </w:rPr>
        <w:t>The ACCC’s cost</w:t>
      </w:r>
      <w:r w:rsidR="00F4476A">
        <w:rPr>
          <w:lang w:eastAsia="en-US"/>
        </w:rPr>
        <w:t>s</w:t>
      </w:r>
      <w:r w:rsidRPr="00F4476A">
        <w:rPr>
          <w:lang w:eastAsia="en-US"/>
        </w:rPr>
        <w:t xml:space="preserve"> for the 2021–22 ACLC (excluding the MBA costs) </w:t>
      </w:r>
      <w:r w:rsidR="00F4476A">
        <w:rPr>
          <w:lang w:eastAsia="en-US"/>
        </w:rPr>
        <w:t>have</w:t>
      </w:r>
      <w:r w:rsidR="00F4476A" w:rsidRPr="00F4476A">
        <w:rPr>
          <w:lang w:eastAsia="en-US"/>
        </w:rPr>
        <w:t xml:space="preserve"> </w:t>
      </w:r>
      <w:r w:rsidRPr="00F4476A">
        <w:rPr>
          <w:lang w:eastAsia="en-US"/>
        </w:rPr>
        <w:t>decreased by 13.3</w:t>
      </w:r>
      <w:r w:rsidR="00F4476A">
        <w:rPr>
          <w:lang w:eastAsia="en-US"/>
        </w:rPr>
        <w:t xml:space="preserve">% </w:t>
      </w:r>
      <w:r w:rsidRPr="00F4476A">
        <w:rPr>
          <w:lang w:eastAsia="en-US"/>
        </w:rPr>
        <w:t xml:space="preserve">from the previous year. </w:t>
      </w:r>
      <w:r w:rsidR="00F4476A" w:rsidRPr="00F4476A">
        <w:rPr>
          <w:lang w:eastAsia="en-US"/>
        </w:rPr>
        <w:t>Th</w:t>
      </w:r>
      <w:r w:rsidR="00F4476A">
        <w:rPr>
          <w:lang w:eastAsia="en-US"/>
        </w:rPr>
        <w:t>is</w:t>
      </w:r>
      <w:r w:rsidR="00F4476A" w:rsidRPr="00F4476A">
        <w:rPr>
          <w:lang w:eastAsia="en-US"/>
        </w:rPr>
        <w:t xml:space="preserve"> </w:t>
      </w:r>
      <w:r w:rsidR="00F4476A">
        <w:rPr>
          <w:lang w:eastAsia="en-US"/>
        </w:rPr>
        <w:t>decrease</w:t>
      </w:r>
      <w:r w:rsidR="00F4476A" w:rsidRPr="00F4476A">
        <w:rPr>
          <w:lang w:eastAsia="en-US"/>
        </w:rPr>
        <w:t xml:space="preserve"> </w:t>
      </w:r>
      <w:r w:rsidRPr="00F4476A">
        <w:rPr>
          <w:lang w:eastAsia="en-US"/>
        </w:rPr>
        <w:t>is largely driven by:</w:t>
      </w:r>
    </w:p>
    <w:p w14:paraId="45B22C3F" w14:textId="7996E60A" w:rsidR="005A3BD1" w:rsidRDefault="00F4476A" w:rsidP="00E71B1F">
      <w:pPr>
        <w:pStyle w:val="Bulletlevel2"/>
        <w:rPr>
          <w:lang w:eastAsia="en-US"/>
        </w:rPr>
      </w:pPr>
      <w:r>
        <w:rPr>
          <w:lang w:eastAsia="en-US"/>
        </w:rPr>
        <w:t>l</w:t>
      </w:r>
      <w:r w:rsidR="005A3BD1">
        <w:rPr>
          <w:lang w:eastAsia="en-US"/>
        </w:rPr>
        <w:t>ower staff costs due to vacant positions and lower consultancy, legal and travel costs during the surge of the COVID-19 pandemic</w:t>
      </w:r>
    </w:p>
    <w:p w14:paraId="5F58454D" w14:textId="6F212710" w:rsidR="005A3BD1" w:rsidRDefault="006C3D89" w:rsidP="00E71B1F">
      <w:pPr>
        <w:pStyle w:val="Bulletlevel2"/>
        <w:rPr>
          <w:lang w:eastAsia="en-US"/>
        </w:rPr>
      </w:pPr>
      <w:r>
        <w:rPr>
          <w:lang w:eastAsia="en-US"/>
        </w:rPr>
        <w:t>t</w:t>
      </w:r>
      <w:r w:rsidR="00763A71" w:rsidRPr="00763A71">
        <w:rPr>
          <w:lang w:eastAsia="en-US"/>
        </w:rPr>
        <w:t>he access determination inquiry for the Mobile Terminating Access Service is conducted periodically. This determination inquiry last occurred in 2019</w:t>
      </w:r>
      <w:r w:rsidR="00A908A7" w:rsidRPr="00F4476A">
        <w:rPr>
          <w:lang w:eastAsia="en-US"/>
        </w:rPr>
        <w:t>–</w:t>
      </w:r>
      <w:r w:rsidR="00763A71" w:rsidRPr="00763A71">
        <w:rPr>
          <w:lang w:eastAsia="en-US"/>
        </w:rPr>
        <w:t>20, therefore consultancy costs were lower in 2020</w:t>
      </w:r>
      <w:r w:rsidR="00A908A7" w:rsidRPr="00F4476A">
        <w:rPr>
          <w:lang w:eastAsia="en-US"/>
        </w:rPr>
        <w:t>–</w:t>
      </w:r>
      <w:r w:rsidR="00763A71" w:rsidRPr="00763A71">
        <w:rPr>
          <w:lang w:eastAsia="en-US"/>
        </w:rPr>
        <w:t>21 compared to 2019</w:t>
      </w:r>
      <w:r w:rsidR="00A908A7" w:rsidRPr="00F4476A">
        <w:rPr>
          <w:lang w:eastAsia="en-US"/>
        </w:rPr>
        <w:t>–</w:t>
      </w:r>
      <w:r w:rsidR="00763A71" w:rsidRPr="00763A71">
        <w:rPr>
          <w:lang w:eastAsia="en-US"/>
        </w:rPr>
        <w:t>20.</w:t>
      </w:r>
      <w:r w:rsidR="005A3BD1">
        <w:rPr>
          <w:lang w:eastAsia="en-US"/>
        </w:rPr>
        <w:t xml:space="preserve"> </w:t>
      </w:r>
    </w:p>
    <w:p w14:paraId="586781B3" w14:textId="2D040598" w:rsidR="005A3BD1" w:rsidRPr="008709FA" w:rsidRDefault="00F4476A" w:rsidP="00E71B1F">
      <w:pPr>
        <w:pStyle w:val="Bulletlevel2"/>
        <w:rPr>
          <w:lang w:eastAsia="en-US"/>
        </w:rPr>
      </w:pPr>
      <w:r>
        <w:rPr>
          <w:lang w:eastAsia="en-US"/>
        </w:rPr>
        <w:t>o</w:t>
      </w:r>
      <w:r w:rsidR="005A3BD1">
        <w:rPr>
          <w:lang w:eastAsia="en-US"/>
        </w:rPr>
        <w:t>verheads were down slightly from last year</w:t>
      </w:r>
      <w:r>
        <w:rPr>
          <w:lang w:eastAsia="en-US"/>
        </w:rPr>
        <w:t>,</w:t>
      </w:r>
      <w:r w:rsidR="005A3BD1">
        <w:rPr>
          <w:lang w:eastAsia="en-US"/>
        </w:rPr>
        <w:t xml:space="preserve"> mainly due to lower support staff costs and property costs resulting from efficiencies in new lease arrangements.</w:t>
      </w:r>
    </w:p>
    <w:p w14:paraId="15E78AFE" w14:textId="38E8B017" w:rsidR="005A3BD1" w:rsidRPr="008709FA" w:rsidRDefault="005A3BD1" w:rsidP="00E71B1F">
      <w:pPr>
        <w:pStyle w:val="Numberlistlevel1"/>
        <w:rPr>
          <w:lang w:eastAsia="en-US"/>
        </w:rPr>
      </w:pPr>
      <w:r w:rsidRPr="008709FA">
        <w:rPr>
          <w:lang w:eastAsia="en-US"/>
        </w:rPr>
        <w:t xml:space="preserve">The cost component </w:t>
      </w:r>
      <w:r w:rsidR="00F4476A">
        <w:rPr>
          <w:lang w:eastAsia="en-US"/>
        </w:rPr>
        <w:t>for</w:t>
      </w:r>
      <w:r w:rsidRPr="008709FA">
        <w:rPr>
          <w:lang w:eastAsia="en-US"/>
        </w:rPr>
        <w:t xml:space="preserve"> the MBA program is recovered via</w:t>
      </w:r>
      <w:r>
        <w:rPr>
          <w:lang w:eastAsia="en-US"/>
        </w:rPr>
        <w:t xml:space="preserve"> the</w:t>
      </w:r>
      <w:r w:rsidRPr="008709FA">
        <w:rPr>
          <w:lang w:eastAsia="en-US"/>
        </w:rPr>
        <w:t xml:space="preserve"> ACLC as part of the ACCC’s </w:t>
      </w:r>
      <w:r>
        <w:rPr>
          <w:lang w:eastAsia="en-US"/>
        </w:rPr>
        <w:t xml:space="preserve">costs of performing </w:t>
      </w:r>
      <w:r w:rsidRPr="008709FA">
        <w:rPr>
          <w:lang w:eastAsia="en-US"/>
        </w:rPr>
        <w:t xml:space="preserve">statutory telecommunications functions relating to monitoring industry and providing information to consumers. </w:t>
      </w:r>
      <w:bookmarkStart w:id="11" w:name="_Hlk97128773"/>
      <w:r w:rsidRPr="008709FA">
        <w:rPr>
          <w:lang w:eastAsia="en-US"/>
        </w:rPr>
        <w:t xml:space="preserve">This has </w:t>
      </w:r>
      <w:r>
        <w:rPr>
          <w:lang w:eastAsia="en-US"/>
        </w:rPr>
        <w:t xml:space="preserve">increased </w:t>
      </w:r>
      <w:r w:rsidRPr="008709FA">
        <w:rPr>
          <w:lang w:eastAsia="en-US"/>
        </w:rPr>
        <w:t xml:space="preserve">by </w:t>
      </w:r>
      <w:r>
        <w:rPr>
          <w:lang w:eastAsia="en-US"/>
        </w:rPr>
        <w:t>2</w:t>
      </w:r>
      <w:r w:rsidRPr="008709FA">
        <w:rPr>
          <w:lang w:eastAsia="en-US"/>
        </w:rPr>
        <w:t>.6</w:t>
      </w:r>
      <w:r w:rsidR="00F4476A">
        <w:rPr>
          <w:lang w:eastAsia="en-US"/>
        </w:rPr>
        <w:t>%</w:t>
      </w:r>
      <w:r w:rsidRPr="008709FA">
        <w:rPr>
          <w:lang w:eastAsia="en-US"/>
        </w:rPr>
        <w:t xml:space="preserve"> from the previous year </w:t>
      </w:r>
      <w:r w:rsidRPr="00E42792">
        <w:rPr>
          <w:lang w:eastAsia="en-US"/>
        </w:rPr>
        <w:t>due to timing issues with contracted partners. There were delays in 2019</w:t>
      </w:r>
      <w:r w:rsidR="00F4476A">
        <w:rPr>
          <w:lang w:eastAsia="en-US"/>
        </w:rPr>
        <w:t>–</w:t>
      </w:r>
      <w:r w:rsidRPr="00E42792">
        <w:rPr>
          <w:lang w:eastAsia="en-US"/>
        </w:rPr>
        <w:t>20</w:t>
      </w:r>
      <w:r w:rsidR="00F4476A">
        <w:rPr>
          <w:lang w:eastAsia="en-US"/>
        </w:rPr>
        <w:t>,</w:t>
      </w:r>
      <w:r w:rsidRPr="00E42792">
        <w:rPr>
          <w:lang w:eastAsia="en-US"/>
        </w:rPr>
        <w:t xml:space="preserve"> which were rectified in 2020</w:t>
      </w:r>
      <w:r w:rsidR="00F4476A">
        <w:rPr>
          <w:lang w:eastAsia="en-US"/>
        </w:rPr>
        <w:t>–</w:t>
      </w:r>
      <w:r w:rsidRPr="00E42792">
        <w:rPr>
          <w:lang w:eastAsia="en-US"/>
        </w:rPr>
        <w:t>21.</w:t>
      </w:r>
      <w:r w:rsidR="00F4476A">
        <w:rPr>
          <w:lang w:eastAsia="en-US"/>
        </w:rPr>
        <w:t xml:space="preserve"> </w:t>
      </w:r>
      <w:r w:rsidRPr="00E42792">
        <w:rPr>
          <w:lang w:eastAsia="en-US"/>
        </w:rPr>
        <w:t xml:space="preserve">Overall, the MBA program is expected to finish budget neutral. </w:t>
      </w:r>
      <w:bookmarkEnd w:id="11"/>
      <w:r w:rsidRPr="008709FA">
        <w:rPr>
          <w:lang w:eastAsia="en-US"/>
        </w:rPr>
        <w:t xml:space="preserve">More information is provided </w:t>
      </w:r>
      <w:r w:rsidRPr="004D783B">
        <w:rPr>
          <w:lang w:eastAsia="en-US"/>
        </w:rPr>
        <w:t xml:space="preserve">in </w:t>
      </w:r>
      <w:r w:rsidRPr="00363B28">
        <w:rPr>
          <w:lang w:eastAsia="en-US"/>
        </w:rPr>
        <w:t>section 3 of Attachment B of the draft CRIS.</w:t>
      </w:r>
    </w:p>
    <w:p w14:paraId="6ECBF961" w14:textId="125874B5" w:rsidR="005A3BD1" w:rsidRPr="00E71CBD" w:rsidRDefault="005A3BD1" w:rsidP="00697A1E">
      <w:pPr>
        <w:pStyle w:val="Numberlistlevel1"/>
        <w:rPr>
          <w:lang w:eastAsia="en-US"/>
        </w:rPr>
      </w:pPr>
      <w:r w:rsidRPr="008709FA">
        <w:rPr>
          <w:lang w:eastAsia="en-US"/>
        </w:rPr>
        <w:t>The component under paragraph 15(1)(c) of the Act relates to the Commonwealth’s annual contribution to the budget of the ITU associated with telecommunications for the calendar year 2020. The contribution is made in Swiss Francs each year by DITRDC</w:t>
      </w:r>
      <w:r>
        <w:rPr>
          <w:lang w:eastAsia="en-US"/>
        </w:rPr>
        <w:t>A</w:t>
      </w:r>
      <w:r w:rsidRPr="008709FA">
        <w:rPr>
          <w:lang w:eastAsia="en-US"/>
        </w:rPr>
        <w:t xml:space="preserve">. The expenditure in Australian dollars has </w:t>
      </w:r>
      <w:r>
        <w:rPr>
          <w:lang w:eastAsia="en-US"/>
        </w:rPr>
        <w:t>de</w:t>
      </w:r>
      <w:r w:rsidRPr="008709FA">
        <w:rPr>
          <w:lang w:eastAsia="en-US"/>
        </w:rPr>
        <w:t xml:space="preserve">creased by </w:t>
      </w:r>
      <w:r>
        <w:rPr>
          <w:lang w:eastAsia="en-US"/>
        </w:rPr>
        <w:t>3.48</w:t>
      </w:r>
      <w:r w:rsidR="00F4476A">
        <w:rPr>
          <w:lang w:eastAsia="en-US"/>
        </w:rPr>
        <w:t xml:space="preserve">% </w:t>
      </w:r>
      <w:r w:rsidRPr="008709FA">
        <w:rPr>
          <w:lang w:eastAsia="en-US"/>
        </w:rPr>
        <w:t>from the previous year</w:t>
      </w:r>
      <w:bookmarkStart w:id="12" w:name="_Hlk97128791"/>
      <w:r w:rsidR="00F4476A">
        <w:rPr>
          <w:lang w:eastAsia="en-US"/>
        </w:rPr>
        <w:t xml:space="preserve">, </w:t>
      </w:r>
      <w:r w:rsidRPr="00E71CBD">
        <w:rPr>
          <w:lang w:eastAsia="en-US"/>
        </w:rPr>
        <w:t>largely attributed to the difference in the exchange rate at the time of payment.</w:t>
      </w:r>
    </w:p>
    <w:bookmarkEnd w:id="12"/>
    <w:p w14:paraId="222AE68A" w14:textId="28F38C2E" w:rsidR="005A3BD1" w:rsidRPr="008709FA" w:rsidRDefault="00F4476A" w:rsidP="00697A1E">
      <w:pPr>
        <w:pStyle w:val="Numberlistlevel1"/>
        <w:rPr>
          <w:lang w:eastAsia="en-US"/>
        </w:rPr>
      </w:pPr>
      <w:r>
        <w:rPr>
          <w:lang w:eastAsia="en-US"/>
        </w:rPr>
        <w:t xml:space="preserve">For </w:t>
      </w:r>
      <w:r w:rsidR="005A3BD1" w:rsidRPr="008709FA">
        <w:rPr>
          <w:lang w:eastAsia="en-US"/>
        </w:rPr>
        <w:t xml:space="preserve">the cost component under paragraph 15(1)(ca) of the Act, </w:t>
      </w:r>
      <w:r w:rsidR="005A3BD1">
        <w:rPr>
          <w:lang w:eastAsia="en-US"/>
        </w:rPr>
        <w:t xml:space="preserve">no reimbursements were made </w:t>
      </w:r>
      <w:r w:rsidR="005A3BD1" w:rsidRPr="00DA027C">
        <w:rPr>
          <w:lang w:eastAsia="en-US"/>
        </w:rPr>
        <w:t xml:space="preserve">for the development or variation of industry codes in </w:t>
      </w:r>
      <w:r w:rsidR="005A3BD1">
        <w:rPr>
          <w:lang w:eastAsia="en-US"/>
        </w:rPr>
        <w:t xml:space="preserve">the </w:t>
      </w:r>
      <w:r w:rsidR="005A3BD1" w:rsidRPr="00DA027C">
        <w:rPr>
          <w:lang w:eastAsia="en-US"/>
        </w:rPr>
        <w:t>20</w:t>
      </w:r>
      <w:r w:rsidR="005A3BD1">
        <w:rPr>
          <w:lang w:eastAsia="en-US"/>
        </w:rPr>
        <w:t>20</w:t>
      </w:r>
      <w:r w:rsidR="005A3BD1" w:rsidRPr="00DA027C">
        <w:rPr>
          <w:lang w:eastAsia="en-US"/>
        </w:rPr>
        <w:t>–</w:t>
      </w:r>
      <w:r w:rsidR="005A3BD1">
        <w:rPr>
          <w:lang w:eastAsia="en-US"/>
        </w:rPr>
        <w:t>21</w:t>
      </w:r>
      <w:r w:rsidR="005A3BD1" w:rsidRPr="00DA027C">
        <w:rPr>
          <w:lang w:eastAsia="en-US"/>
        </w:rPr>
        <w:t xml:space="preserve"> financial year by the ACMA under section 136</w:t>
      </w:r>
      <w:r w:rsidR="005A3BD1">
        <w:rPr>
          <w:lang w:eastAsia="en-US"/>
        </w:rPr>
        <w:t>C</w:t>
      </w:r>
      <w:r w:rsidR="005A3BD1" w:rsidRPr="00DA027C">
        <w:rPr>
          <w:lang w:eastAsia="en-US"/>
        </w:rPr>
        <w:t xml:space="preserve"> of the Telco Act.</w:t>
      </w:r>
    </w:p>
    <w:p w14:paraId="7ED78B1F" w14:textId="741D1D04" w:rsidR="005A3BD1" w:rsidRDefault="005A3BD1" w:rsidP="00040E10">
      <w:pPr>
        <w:pStyle w:val="Numberlistlevel1"/>
        <w:rPr>
          <w:lang w:eastAsia="en-US"/>
        </w:rPr>
      </w:pPr>
      <w:r w:rsidRPr="008709FA">
        <w:rPr>
          <w:lang w:eastAsia="en-US"/>
        </w:rPr>
        <w:t xml:space="preserve">The component under paragraph 15(1)(d) of the Act relates to the </w:t>
      </w:r>
      <w:r w:rsidR="00F4476A">
        <w:rPr>
          <w:lang w:eastAsia="en-US"/>
        </w:rPr>
        <w:t>m</w:t>
      </w:r>
      <w:r w:rsidRPr="008709FA">
        <w:rPr>
          <w:lang w:eastAsia="en-US"/>
        </w:rPr>
        <w:t xml:space="preserve">inister’s estimated allocation of grants under section 593 of the Telco Act. </w:t>
      </w:r>
      <w:r w:rsidRPr="5B53366E">
        <w:rPr>
          <w:lang w:eastAsia="en-US"/>
        </w:rPr>
        <w:t xml:space="preserve">A </w:t>
      </w:r>
      <w:hyperlink r:id="rId32">
        <w:r w:rsidRPr="5B53366E">
          <w:rPr>
            <w:rStyle w:val="Hyperlink"/>
            <w:lang w:eastAsia="en-US"/>
          </w:rPr>
          <w:t>determination</w:t>
        </w:r>
      </w:hyperlink>
      <w:r w:rsidRPr="008709FA">
        <w:rPr>
          <w:lang w:eastAsia="en-US"/>
        </w:rPr>
        <w:t xml:space="preserve"> for the 202</w:t>
      </w:r>
      <w:r>
        <w:rPr>
          <w:lang w:eastAsia="en-US"/>
        </w:rPr>
        <w:t>1</w:t>
      </w:r>
      <w:r w:rsidR="00F4476A">
        <w:rPr>
          <w:lang w:eastAsia="en-US"/>
        </w:rPr>
        <w:t>–</w:t>
      </w:r>
      <w:r w:rsidRPr="008709FA">
        <w:rPr>
          <w:lang w:eastAsia="en-US"/>
        </w:rPr>
        <w:t>2</w:t>
      </w:r>
      <w:r>
        <w:rPr>
          <w:lang w:eastAsia="en-US"/>
        </w:rPr>
        <w:t>2</w:t>
      </w:r>
      <w:r w:rsidRPr="008709FA">
        <w:rPr>
          <w:lang w:eastAsia="en-US"/>
        </w:rPr>
        <w:t xml:space="preserve"> grants was made by the </w:t>
      </w:r>
      <w:r>
        <w:rPr>
          <w:lang w:eastAsia="en-US"/>
        </w:rPr>
        <w:t>former</w:t>
      </w:r>
      <w:r w:rsidRPr="5B53366E">
        <w:rPr>
          <w:lang w:eastAsia="en-US"/>
        </w:rPr>
        <w:t xml:space="preserve"> </w:t>
      </w:r>
      <w:r w:rsidR="00F4476A">
        <w:rPr>
          <w:lang w:eastAsia="en-US"/>
        </w:rPr>
        <w:t>m</w:t>
      </w:r>
      <w:r w:rsidRPr="008709FA">
        <w:rPr>
          <w:lang w:eastAsia="en-US"/>
        </w:rPr>
        <w:t xml:space="preserve">inister on </w:t>
      </w:r>
      <w:r>
        <w:rPr>
          <w:lang w:eastAsia="en-US"/>
        </w:rPr>
        <w:t xml:space="preserve">22 March </w:t>
      </w:r>
      <w:r w:rsidRPr="008709FA">
        <w:rPr>
          <w:lang w:eastAsia="en-US"/>
        </w:rPr>
        <w:t>202</w:t>
      </w:r>
      <w:r>
        <w:rPr>
          <w:lang w:eastAsia="en-US"/>
        </w:rPr>
        <w:t>2</w:t>
      </w:r>
      <w:r w:rsidRPr="008709FA">
        <w:rPr>
          <w:lang w:eastAsia="en-US"/>
        </w:rPr>
        <w:t xml:space="preserve">. The </w:t>
      </w:r>
      <w:r w:rsidRPr="5B53366E">
        <w:rPr>
          <w:lang w:eastAsia="en-US"/>
        </w:rPr>
        <w:t>amount was based on grants made to the Australian Communications</w:t>
      </w:r>
      <w:r w:rsidRPr="008709FA">
        <w:rPr>
          <w:lang w:eastAsia="en-US"/>
        </w:rPr>
        <w:t xml:space="preserve"> Consumer Action Network (ACCAN) and was subject to indexation</w:t>
      </w:r>
      <w:r w:rsidR="00F4476A">
        <w:rPr>
          <w:lang w:eastAsia="en-US"/>
        </w:rPr>
        <w:t>,</w:t>
      </w:r>
      <w:r w:rsidRPr="008709FA">
        <w:rPr>
          <w:lang w:eastAsia="en-US"/>
        </w:rPr>
        <w:t xml:space="preserve"> which resulted in an increase of </w:t>
      </w:r>
      <w:r>
        <w:rPr>
          <w:lang w:eastAsia="en-US"/>
        </w:rPr>
        <w:t>1.0</w:t>
      </w:r>
      <w:r w:rsidR="0088587B">
        <w:rPr>
          <w:lang w:eastAsia="en-US"/>
        </w:rPr>
        <w:t xml:space="preserve">% </w:t>
      </w:r>
      <w:r>
        <w:rPr>
          <w:lang w:eastAsia="en-US"/>
        </w:rPr>
        <w:t>from the previous year</w:t>
      </w:r>
      <w:r w:rsidRPr="008709FA">
        <w:rPr>
          <w:lang w:eastAsia="en-US"/>
        </w:rPr>
        <w:t>.</w:t>
      </w:r>
    </w:p>
    <w:p w14:paraId="2E01213E" w14:textId="77777777" w:rsidR="005A3BD1" w:rsidRPr="006D46E5" w:rsidRDefault="005A3BD1" w:rsidP="005A3BD1">
      <w:pPr>
        <w:pStyle w:val="Heading1"/>
      </w:pPr>
      <w:bookmarkStart w:id="13" w:name="_Invitation_to_comment"/>
      <w:bookmarkStart w:id="14" w:name="_Toc298924672"/>
      <w:bookmarkStart w:id="15" w:name="_Toc300909555"/>
      <w:bookmarkStart w:id="16" w:name="_Toc348105636"/>
      <w:bookmarkStart w:id="17" w:name="_Toc14073148"/>
      <w:bookmarkStart w:id="18" w:name="_Toc121479841"/>
      <w:bookmarkEnd w:id="13"/>
      <w:r w:rsidRPr="006D46E5">
        <w:lastRenderedPageBreak/>
        <w:t>Invitation to comment</w:t>
      </w:r>
      <w:bookmarkEnd w:id="14"/>
      <w:bookmarkEnd w:id="15"/>
      <w:bookmarkEnd w:id="16"/>
      <w:bookmarkEnd w:id="17"/>
      <w:bookmarkEnd w:id="18"/>
    </w:p>
    <w:p w14:paraId="7C652076" w14:textId="77777777" w:rsidR="005A3BD1" w:rsidRPr="006D46E5" w:rsidRDefault="005A3BD1" w:rsidP="005A3BD1">
      <w:pPr>
        <w:pStyle w:val="Heading2"/>
      </w:pPr>
      <w:bookmarkStart w:id="19" w:name="_Toc298924673"/>
      <w:bookmarkStart w:id="20" w:name="_Toc300909556"/>
      <w:bookmarkStart w:id="21" w:name="_Toc348105637"/>
      <w:bookmarkStart w:id="22" w:name="_Toc433122131"/>
      <w:bookmarkStart w:id="23" w:name="_Toc14073149"/>
      <w:bookmarkStart w:id="24" w:name="_Toc121479842"/>
      <w:bookmarkStart w:id="25" w:name="_Toc300909557"/>
      <w:bookmarkStart w:id="26" w:name="_Toc348105638"/>
      <w:bookmarkStart w:id="27" w:name="_Toc274296357"/>
      <w:bookmarkStart w:id="28" w:name="_Toc298924674"/>
      <w:r w:rsidRPr="006D46E5">
        <w:t xml:space="preserve">Making a </w:t>
      </w:r>
      <w:r w:rsidRPr="00A84DC5">
        <w:t>submission</w:t>
      </w:r>
      <w:bookmarkEnd w:id="19"/>
      <w:bookmarkEnd w:id="20"/>
      <w:bookmarkEnd w:id="21"/>
      <w:bookmarkEnd w:id="22"/>
      <w:bookmarkEnd w:id="23"/>
      <w:bookmarkEnd w:id="24"/>
    </w:p>
    <w:p w14:paraId="4E9B4002" w14:textId="77777777" w:rsidR="005A3BD1" w:rsidRDefault="005A3BD1" w:rsidP="005A3BD1">
      <w:r w:rsidRPr="0070050B">
        <w:t xml:space="preserve">The ACMA invites comments on the issues set out in this consultation paper. </w:t>
      </w:r>
    </w:p>
    <w:p w14:paraId="34F3715B" w14:textId="77777777" w:rsidR="005A3BD1" w:rsidRPr="0070050B" w:rsidRDefault="00E425B7" w:rsidP="005A3BD1">
      <w:pPr>
        <w:pStyle w:val="ListBullet"/>
      </w:pPr>
      <w:hyperlink r:id="rId33" w:history="1">
        <w:r w:rsidR="005A3BD1" w:rsidRPr="00D4750F">
          <w:rPr>
            <w:rStyle w:val="Hyperlink"/>
          </w:rPr>
          <w:t>Online</w:t>
        </w:r>
        <w:r w:rsidR="005A3BD1" w:rsidRPr="00C80F40">
          <w:rPr>
            <w:rStyle w:val="Hyperlink"/>
            <w:bCs/>
            <w:sz w:val="22"/>
          </w:rPr>
          <w:t xml:space="preserve"> </w:t>
        </w:r>
        <w:r w:rsidR="005A3BD1" w:rsidRPr="00D4750F">
          <w:rPr>
            <w:rStyle w:val="Hyperlink"/>
          </w:rPr>
          <w:t>submissions</w:t>
        </w:r>
      </w:hyperlink>
      <w:r w:rsidR="005A3BD1" w:rsidRPr="0070050B">
        <w:t xml:space="preserve"> can be made via the comment function or by uploading a document. </w:t>
      </w:r>
      <w:r w:rsidR="005A3BD1" w:rsidRPr="00C80F40">
        <w:t>Submissions in Microsoft Word or Rich Text Format are preferred.</w:t>
      </w:r>
    </w:p>
    <w:p w14:paraId="7A5087B9" w14:textId="77777777" w:rsidR="005A3BD1" w:rsidRPr="0070050B" w:rsidRDefault="005A3BD1" w:rsidP="005A3BD1">
      <w:pPr>
        <w:pStyle w:val="ListBullet"/>
      </w:pPr>
      <w:r w:rsidRPr="00C80F40">
        <w:t>Submissions by post</w:t>
      </w:r>
      <w:r>
        <w:t xml:space="preserve"> </w:t>
      </w:r>
      <w:r w:rsidRPr="0070050B">
        <w:t xml:space="preserve">can be sent to: </w:t>
      </w:r>
    </w:p>
    <w:p w14:paraId="7E73B1F9" w14:textId="77777777" w:rsidR="005A3BD1" w:rsidRPr="00D4750F" w:rsidRDefault="005A3BD1" w:rsidP="005A3BD1">
      <w:pPr>
        <w:pStyle w:val="ListBullet"/>
        <w:numPr>
          <w:ilvl w:val="0"/>
          <w:numId w:val="0"/>
        </w:numPr>
        <w:spacing w:after="0"/>
        <w:ind w:left="295"/>
        <w:rPr>
          <w:szCs w:val="20"/>
        </w:rPr>
      </w:pPr>
      <w:r w:rsidRPr="00D4750F">
        <w:rPr>
          <w:szCs w:val="20"/>
        </w:rPr>
        <w:t>The Manager</w:t>
      </w:r>
    </w:p>
    <w:p w14:paraId="377FA1B5" w14:textId="77777777" w:rsidR="005A3BD1" w:rsidRPr="00D4750F" w:rsidRDefault="005A3BD1" w:rsidP="005A3BD1">
      <w:pPr>
        <w:pStyle w:val="ListBullet"/>
        <w:numPr>
          <w:ilvl w:val="0"/>
          <w:numId w:val="0"/>
        </w:numPr>
        <w:spacing w:after="0"/>
        <w:ind w:left="295"/>
        <w:rPr>
          <w:szCs w:val="20"/>
        </w:rPr>
      </w:pPr>
      <w:r w:rsidRPr="00D4750F">
        <w:rPr>
          <w:szCs w:val="20"/>
        </w:rPr>
        <w:t>Revenue Assurance</w:t>
      </w:r>
      <w:r>
        <w:rPr>
          <w:szCs w:val="20"/>
        </w:rPr>
        <w:t>,</w:t>
      </w:r>
      <w:r w:rsidRPr="00D4750F">
        <w:rPr>
          <w:szCs w:val="20"/>
        </w:rPr>
        <w:t xml:space="preserve"> Grants </w:t>
      </w:r>
      <w:r>
        <w:rPr>
          <w:szCs w:val="20"/>
        </w:rPr>
        <w:t xml:space="preserve">and Financial Operations </w:t>
      </w:r>
      <w:r w:rsidRPr="00D4750F">
        <w:rPr>
          <w:szCs w:val="20"/>
        </w:rPr>
        <w:br/>
        <w:t>Australian Communications and Media Authority</w:t>
      </w:r>
      <w:r w:rsidRPr="00D4750F">
        <w:rPr>
          <w:szCs w:val="20"/>
        </w:rPr>
        <w:br/>
        <w:t>PO Box 78</w:t>
      </w:r>
    </w:p>
    <w:p w14:paraId="51615188" w14:textId="66FD43DD" w:rsidR="005A3BD1" w:rsidRPr="00231EA0" w:rsidRDefault="005A3BD1" w:rsidP="003B57D7">
      <w:pPr>
        <w:pStyle w:val="ListBullet"/>
        <w:numPr>
          <w:ilvl w:val="0"/>
          <w:numId w:val="0"/>
        </w:numPr>
        <w:spacing w:after="240"/>
        <w:ind w:left="295"/>
        <w:rPr>
          <w:sz w:val="16"/>
          <w:szCs w:val="16"/>
        </w:rPr>
      </w:pPr>
      <w:r w:rsidRPr="00D4750F">
        <w:rPr>
          <w:szCs w:val="20"/>
        </w:rPr>
        <w:t>Belconnen ACT 2616</w:t>
      </w:r>
    </w:p>
    <w:p w14:paraId="1D81ACBE" w14:textId="7530F7F7" w:rsidR="005A3BD1" w:rsidRPr="003267D3" w:rsidRDefault="005A3BD1" w:rsidP="005A3BD1">
      <w:pPr>
        <w:rPr>
          <w:b/>
          <w:bCs/>
        </w:rPr>
      </w:pPr>
      <w:r w:rsidRPr="00752D73">
        <w:t xml:space="preserve">The closing date for submissions is </w:t>
      </w:r>
      <w:r w:rsidR="003216C5">
        <w:t xml:space="preserve">COB, </w:t>
      </w:r>
      <w:r>
        <w:rPr>
          <w:b/>
          <w:bCs/>
        </w:rPr>
        <w:t xml:space="preserve">Friday 3 February </w:t>
      </w:r>
      <w:r w:rsidRPr="00D4750F">
        <w:rPr>
          <w:b/>
          <w:bCs/>
        </w:rPr>
        <w:t>20</w:t>
      </w:r>
      <w:r>
        <w:rPr>
          <w:b/>
          <w:bCs/>
        </w:rPr>
        <w:t>23</w:t>
      </w:r>
      <w:r w:rsidRPr="0070050B">
        <w:t>.</w:t>
      </w:r>
    </w:p>
    <w:p w14:paraId="12CCC2CD" w14:textId="77777777" w:rsidR="005A3BD1" w:rsidRPr="0070050B" w:rsidRDefault="005A3BD1" w:rsidP="005A3BD1">
      <w:r w:rsidRPr="0070050B">
        <w:t xml:space="preserve">Consultation enquiries can be emailed to </w:t>
      </w:r>
      <w:hyperlink r:id="rId34" w:history="1">
        <w:r w:rsidRPr="004D49DE">
          <w:rPr>
            <w:rStyle w:val="Hyperlink"/>
            <w:szCs w:val="20"/>
          </w:rPr>
          <w:t>costrecoveryteam</w:t>
        </w:r>
        <w:r w:rsidRPr="003267D3">
          <w:rPr>
            <w:rStyle w:val="Hyperlink"/>
            <w:szCs w:val="20"/>
          </w:rPr>
          <w:t>@acma.gov.au</w:t>
        </w:r>
      </w:hyperlink>
      <w:r w:rsidRPr="007D4D2E">
        <w:rPr>
          <w:szCs w:val="20"/>
        </w:rPr>
        <w:t xml:space="preserve">. </w:t>
      </w:r>
      <w:r w:rsidRPr="0070050B">
        <w:t xml:space="preserve"> </w:t>
      </w:r>
    </w:p>
    <w:p w14:paraId="5459FAC7" w14:textId="77777777" w:rsidR="005A3BD1" w:rsidRPr="0070050B" w:rsidRDefault="005A3BD1" w:rsidP="005A3BD1">
      <w:pPr>
        <w:pStyle w:val="BodySubHeader"/>
      </w:pPr>
      <w:bookmarkStart w:id="29" w:name="_Toc300909558"/>
      <w:bookmarkStart w:id="30" w:name="_Toc348105639"/>
      <w:bookmarkEnd w:id="25"/>
      <w:bookmarkEnd w:id="26"/>
      <w:r w:rsidRPr="00D4750F">
        <w:t>Publication</w:t>
      </w:r>
      <w:r w:rsidRPr="0070050B">
        <w:t xml:space="preserve"> of submissions</w:t>
      </w:r>
      <w:bookmarkEnd w:id="27"/>
      <w:bookmarkEnd w:id="28"/>
      <w:bookmarkEnd w:id="29"/>
      <w:bookmarkEnd w:id="30"/>
    </w:p>
    <w:p w14:paraId="1AF68900" w14:textId="77777777" w:rsidR="005A3BD1" w:rsidRPr="00EA42D7" w:rsidRDefault="005A3BD1" w:rsidP="005A3BD1">
      <w:bookmarkStart w:id="31" w:name="_Toc265246234"/>
      <w:bookmarkStart w:id="32" w:name="_Toc300909559"/>
      <w:bookmarkStart w:id="33" w:name="_Toc348105640"/>
      <w:r w:rsidRPr="00EA42D7">
        <w:t>The ACMA publishes submissions on our website</w:t>
      </w:r>
      <w:r w:rsidRPr="00EA42D7">
        <w:rPr>
          <w:rFonts w:cs="Arial"/>
        </w:rPr>
        <w:t>, including personal information (such as names and contact details)</w:t>
      </w:r>
      <w:r w:rsidRPr="00EA42D7">
        <w:t xml:space="preserve">, except for information that you have claimed (and we have accepted) is confidential. </w:t>
      </w:r>
    </w:p>
    <w:p w14:paraId="7EF27D45" w14:textId="77777777" w:rsidR="005A3BD1" w:rsidRPr="00EA42D7" w:rsidRDefault="005A3BD1" w:rsidP="005A3BD1">
      <w:r w:rsidRPr="00EA42D7">
        <w:t>Confidential information will not be published or otherwise released unless required or authorised by law.</w:t>
      </w:r>
    </w:p>
    <w:bookmarkEnd w:id="31"/>
    <w:bookmarkEnd w:id="32"/>
    <w:bookmarkEnd w:id="33"/>
    <w:p w14:paraId="37BCA9B7" w14:textId="77777777" w:rsidR="005A3BD1" w:rsidRPr="0070050B" w:rsidRDefault="005A3BD1" w:rsidP="005A3BD1">
      <w:pPr>
        <w:pStyle w:val="BodySubHeader"/>
      </w:pPr>
      <w:r w:rsidRPr="00D4750F">
        <w:t>Privacy</w:t>
      </w:r>
    </w:p>
    <w:p w14:paraId="5BC7AFD0" w14:textId="77777777" w:rsidR="005A3BD1" w:rsidRPr="00EA42D7" w:rsidRDefault="00E425B7" w:rsidP="005A3BD1">
      <w:pPr>
        <w:rPr>
          <w:sz w:val="22"/>
          <w:szCs w:val="22"/>
        </w:rPr>
      </w:pPr>
      <w:hyperlink r:id="rId35" w:history="1">
        <w:r w:rsidR="005A3BD1" w:rsidRPr="00D4750F">
          <w:rPr>
            <w:rStyle w:val="Hyperlink"/>
            <w:i/>
            <w:iCs/>
          </w:rPr>
          <w:t>Privacy and consultation</w:t>
        </w:r>
      </w:hyperlink>
      <w:r w:rsidR="005A3BD1" w:rsidRPr="00EA42D7">
        <w:rPr>
          <w:sz w:val="22"/>
          <w:szCs w:val="22"/>
        </w:rPr>
        <w:t xml:space="preserve"> </w:t>
      </w:r>
      <w:r w:rsidR="005A3BD1" w:rsidRPr="00D4750F">
        <w:rPr>
          <w:szCs w:val="20"/>
        </w:rPr>
        <w:t>provides information about the ACMA’s collection of personal information during consultation and how we handle that information.</w:t>
      </w:r>
      <w:r w:rsidR="005A3BD1" w:rsidRPr="00EA42D7">
        <w:rPr>
          <w:sz w:val="22"/>
          <w:szCs w:val="22"/>
        </w:rPr>
        <w:t xml:space="preserve">  </w:t>
      </w:r>
    </w:p>
    <w:p w14:paraId="5FFD6CFD" w14:textId="185178BE" w:rsidR="00FF3C69" w:rsidRPr="00E162C4" w:rsidRDefault="005A3BD1" w:rsidP="003B57D7">
      <w:r w:rsidRPr="00EA42D7">
        <w:t xml:space="preserve">Information on the </w:t>
      </w:r>
      <w:r w:rsidRPr="00EA42D7">
        <w:rPr>
          <w:i/>
        </w:rPr>
        <w:t xml:space="preserve">Privacy Act 1988 </w:t>
      </w:r>
      <w:r w:rsidRPr="00EA42D7">
        <w:t xml:space="preserve">and the ACMA’s privacy policy (including how to access or correct personal information, how to make a privacy complaint and how we will deal with the complaint) is available at </w:t>
      </w:r>
      <w:hyperlink r:id="rId36" w:tooltip="ACMA Privacy Policy" w:history="1">
        <w:r w:rsidRPr="00D4750F">
          <w:rPr>
            <w:rStyle w:val="Hyperlink"/>
          </w:rPr>
          <w:t>acma.gov.au/privacypolicy</w:t>
        </w:r>
      </w:hyperlink>
      <w:r w:rsidRPr="00EA42D7">
        <w:t xml:space="preserve">. </w:t>
      </w:r>
    </w:p>
    <w:sectPr w:rsidR="00FF3C69" w:rsidRPr="00E162C4" w:rsidSect="00C77380">
      <w:headerReference w:type="even" r:id="rId37"/>
      <w:headerReference w:type="default" r:id="rId38"/>
      <w:footerReference w:type="even" r:id="rId39"/>
      <w:footerReference w:type="default" r:id="rId4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28B5E1" w14:textId="77777777" w:rsidR="00391CDC" w:rsidRDefault="00391CDC">
      <w:r>
        <w:separator/>
      </w:r>
    </w:p>
  </w:endnote>
  <w:endnote w:type="continuationSeparator" w:id="0">
    <w:p w14:paraId="74A40688" w14:textId="77777777" w:rsidR="00391CDC" w:rsidRDefault="00391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5109C" w14:textId="77777777" w:rsidR="005E250B" w:rsidRDefault="005E250B" w:rsidP="005E250B">
    <w:pPr>
      <w:pStyle w:val="Footer"/>
      <w:jc w:val="right"/>
    </w:pPr>
    <w:r w:rsidRPr="005E250B">
      <w:rPr>
        <w:noProof/>
        <w:vertAlign w:val="subscript"/>
      </w:rPr>
      <w:drawing>
        <wp:inline distT="0" distB="0" distL="0" distR="0" wp14:anchorId="19E0D746" wp14:editId="61AF466F">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D6721"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457F9"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4F95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04AF2574"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DDD3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03D309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EAA1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036F2E17"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F46E9"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6F0229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60B6A"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1150AD0A"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D4EA93" w14:textId="77777777" w:rsidR="00391CDC" w:rsidRDefault="00391CDC" w:rsidP="00EA0969">
      <w:pPr>
        <w:spacing w:after="0"/>
      </w:pPr>
      <w:r>
        <w:separator/>
      </w:r>
    </w:p>
  </w:footnote>
  <w:footnote w:type="continuationSeparator" w:id="0">
    <w:p w14:paraId="744BAE35" w14:textId="77777777" w:rsidR="00391CDC" w:rsidRDefault="00391CDC">
      <w:r>
        <w:continuationSeparator/>
      </w:r>
    </w:p>
  </w:footnote>
  <w:footnote w:id="1">
    <w:p w14:paraId="13C46BB3" w14:textId="28D578E9" w:rsidR="005A3BD1" w:rsidRDefault="005A3BD1" w:rsidP="005A3BD1">
      <w:pPr>
        <w:pStyle w:val="FootnoteText"/>
      </w:pPr>
      <w:r>
        <w:rPr>
          <w:rStyle w:val="FootnoteReference"/>
        </w:rPr>
        <w:footnoteRef/>
      </w:r>
      <w:r>
        <w:t xml:space="preserve"> More information can be obtained from </w:t>
      </w:r>
      <w:hyperlink r:id="rId1" w:history="1">
        <w:r w:rsidR="004D783B" w:rsidRPr="009659D8">
          <w:rPr>
            <w:rStyle w:val="Hyperlink"/>
          </w:rPr>
          <w:t>the</w:t>
        </w:r>
      </w:hyperlink>
      <w:r w:rsidR="004D783B">
        <w:t xml:space="preserve"> </w:t>
      </w:r>
      <w:hyperlink r:id="rId2" w:history="1">
        <w:r w:rsidR="004D783B" w:rsidRPr="004D783B">
          <w:rPr>
            <w:rStyle w:val="Hyperlink"/>
          </w:rPr>
          <w:t>ACMA website</w:t>
        </w:r>
      </w:hyperlink>
      <w:r w:rsidR="004D783B">
        <w:t>.</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B5139" w14:textId="77777777" w:rsidR="00C053A1" w:rsidRPr="00A5474E" w:rsidRDefault="0021426C" w:rsidP="00A5474E">
    <w:pPr>
      <w:pStyle w:val="Header"/>
    </w:pPr>
    <w:r>
      <w:rPr>
        <w:noProof/>
      </w:rPr>
      <w:drawing>
        <wp:inline distT="0" distB="0" distL="0" distR="0" wp14:anchorId="5F89959C" wp14:editId="3C3D61E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2313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01C6F"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4DA62"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F4801A4" w14:textId="77777777" w:rsidTr="003B0421">
      <w:trPr>
        <w:trHeight w:hRule="exact" w:val="988"/>
      </w:trPr>
      <w:tc>
        <w:tcPr>
          <w:tcW w:w="7678" w:type="dxa"/>
          <w:shd w:val="clear" w:color="auto" w:fill="auto"/>
        </w:tcPr>
        <w:p w14:paraId="35EF7AD5" w14:textId="77777777" w:rsidR="00971914" w:rsidRDefault="00971914" w:rsidP="00971914">
          <w:pPr>
            <w:pStyle w:val="Header"/>
          </w:pPr>
        </w:p>
      </w:tc>
    </w:tr>
    <w:tr w:rsidR="00971914" w14:paraId="1A23FF56" w14:textId="77777777" w:rsidTr="003B0421">
      <w:tc>
        <w:tcPr>
          <w:tcW w:w="7678" w:type="dxa"/>
          <w:shd w:val="clear" w:color="auto" w:fill="auto"/>
        </w:tcPr>
        <w:p w14:paraId="4873B643" w14:textId="77777777" w:rsidR="00971914" w:rsidRDefault="00971914" w:rsidP="00971914">
          <w:pPr>
            <w:pStyle w:val="GridTable31"/>
          </w:pPr>
          <w:r>
            <w:t xml:space="preserve">Contents </w:t>
          </w:r>
          <w:r w:rsidRPr="00915B1C">
            <w:rPr>
              <w:b w:val="0"/>
              <w:spacing w:val="0"/>
              <w:sz w:val="28"/>
              <w:szCs w:val="28"/>
            </w:rPr>
            <w:t>(Continued)</w:t>
          </w:r>
        </w:p>
      </w:tc>
    </w:tr>
    <w:tr w:rsidR="00971914" w14:paraId="19948126" w14:textId="77777777" w:rsidTr="003B0421">
      <w:trPr>
        <w:trHeight w:val="1220"/>
      </w:trPr>
      <w:tc>
        <w:tcPr>
          <w:tcW w:w="7678" w:type="dxa"/>
          <w:shd w:val="clear" w:color="auto" w:fill="auto"/>
        </w:tcPr>
        <w:p w14:paraId="7207354B" w14:textId="77777777" w:rsidR="00971914" w:rsidRDefault="00971914" w:rsidP="00971914"/>
      </w:tc>
    </w:tr>
  </w:tbl>
  <w:p w14:paraId="712B4EDE"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34028D1" w14:textId="77777777" w:rsidTr="003B0421">
      <w:trPr>
        <w:trHeight w:hRule="exact" w:val="988"/>
      </w:trPr>
      <w:tc>
        <w:tcPr>
          <w:tcW w:w="7678" w:type="dxa"/>
          <w:shd w:val="clear" w:color="auto" w:fill="auto"/>
        </w:tcPr>
        <w:p w14:paraId="5AA83D2F" w14:textId="77777777" w:rsidR="00971914" w:rsidRDefault="00971914" w:rsidP="00971914">
          <w:pPr>
            <w:pStyle w:val="Header"/>
          </w:pPr>
        </w:p>
      </w:tc>
    </w:tr>
    <w:tr w:rsidR="00971914" w14:paraId="45B9BA5A" w14:textId="77777777" w:rsidTr="003B0421">
      <w:tc>
        <w:tcPr>
          <w:tcW w:w="7678" w:type="dxa"/>
          <w:shd w:val="clear" w:color="auto" w:fill="auto"/>
        </w:tcPr>
        <w:p w14:paraId="4F6A8D40" w14:textId="77777777" w:rsidR="00971914" w:rsidRDefault="00971914" w:rsidP="00971914">
          <w:pPr>
            <w:pStyle w:val="GridTable31"/>
          </w:pPr>
          <w:r>
            <w:t xml:space="preserve">Contents </w:t>
          </w:r>
          <w:r w:rsidRPr="00915B1C">
            <w:rPr>
              <w:b w:val="0"/>
              <w:spacing w:val="0"/>
              <w:sz w:val="28"/>
              <w:szCs w:val="28"/>
            </w:rPr>
            <w:t>(Continued)</w:t>
          </w:r>
        </w:p>
      </w:tc>
    </w:tr>
    <w:tr w:rsidR="00971914" w14:paraId="7E794E80" w14:textId="77777777" w:rsidTr="003B0421">
      <w:trPr>
        <w:trHeight w:val="1220"/>
      </w:trPr>
      <w:tc>
        <w:tcPr>
          <w:tcW w:w="7678" w:type="dxa"/>
          <w:shd w:val="clear" w:color="auto" w:fill="auto"/>
        </w:tcPr>
        <w:p w14:paraId="012EE0F9" w14:textId="77777777" w:rsidR="00971914" w:rsidRDefault="00971914" w:rsidP="00971914"/>
      </w:tc>
    </w:tr>
  </w:tbl>
  <w:p w14:paraId="0EC57E7D"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6D28"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1BAEE"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DAA11F8"/>
    <w:lvl w:ilvl="0">
      <w:start w:val="1"/>
      <w:numFmt w:val="decimal"/>
      <w:pStyle w:val="ListNumber"/>
      <w:lvlText w:val="%1."/>
      <w:lvlJc w:val="left"/>
      <w:pPr>
        <w:ind w:left="360" w:hanging="360"/>
      </w:pPr>
      <w:rPr>
        <w:rFonts w:hint="default"/>
        <w:b/>
        <w:bCs w:val="0"/>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53150669"/>
    <w:multiLevelType w:val="hybridMultilevel"/>
    <w:tmpl w:val="14D81000"/>
    <w:lvl w:ilvl="0" w:tplc="6D944BD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2671C3"/>
    <w:multiLevelType w:val="hybridMultilevel"/>
    <w:tmpl w:val="71C4F46C"/>
    <w:lvl w:ilvl="0" w:tplc="0C09000F">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E8F0857"/>
    <w:multiLevelType w:val="hybridMultilevel"/>
    <w:tmpl w:val="60900A56"/>
    <w:lvl w:ilvl="0" w:tplc="C8EE0C4A">
      <w:start w:val="1"/>
      <w:numFmt w:val="bullet"/>
      <w:lvlText w:val="&gt;"/>
      <w:lvlJc w:val="left"/>
      <w:pPr>
        <w:ind w:left="720" w:hanging="360"/>
      </w:pPr>
      <w:rPr>
        <w:rFonts w:ascii="HelveticaNeueLT Std Lt" w:hAnsi="HelveticaNeueLT Std Lt" w:hint="default"/>
      </w:rPr>
    </w:lvl>
    <w:lvl w:ilvl="1" w:tplc="C8EE0C4A">
      <w:start w:val="1"/>
      <w:numFmt w:val="bullet"/>
      <w:lvlText w:val="&gt;"/>
      <w:lvlJc w:val="left"/>
      <w:pPr>
        <w:ind w:left="1440" w:hanging="360"/>
      </w:pPr>
      <w:rPr>
        <w:rFonts w:ascii="HelveticaNeueLT Std Lt" w:hAnsi="HelveticaNeueLT Std Lt"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7EC77F48"/>
    <w:multiLevelType w:val="hybridMultilevel"/>
    <w:tmpl w:val="0B8416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11"/>
  </w:num>
  <w:num w:numId="7">
    <w:abstractNumId w:val="9"/>
  </w:num>
  <w:num w:numId="8">
    <w:abstractNumId w:val="10"/>
  </w:num>
  <w:num w:numId="9">
    <w:abstractNumId w:val="12"/>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7"/>
  </w:num>
  <w:num w:numId="17">
    <w:abstractNumId w:val="2"/>
    <w:lvlOverride w:ilvl="0">
      <w:startOverride w:val="1"/>
    </w:lvlOverride>
  </w:num>
  <w:num w:numId="18">
    <w:abstractNumId w:val="3"/>
  </w:num>
  <w:num w:numId="19">
    <w:abstractNumId w:val="3"/>
  </w:num>
  <w:num w:numId="20">
    <w:abstractNumId w:val="8"/>
  </w:num>
  <w:num w:numId="21">
    <w:abstractNumId w:val="14"/>
  </w:num>
  <w:num w:numId="22">
    <w:abstractNumId w:val="13"/>
  </w:num>
  <w:num w:numId="23">
    <w:abstractNumId w:val="15"/>
  </w:num>
  <w:num w:numId="24">
    <w:abstractNumId w:val="2"/>
    <w:lvlOverride w:ilvl="0">
      <w:startOverride w:val="1"/>
    </w:lvlOverride>
  </w:num>
  <w:num w:numId="25">
    <w:abstractNumId w:val="2"/>
  </w:num>
  <w:num w:numId="26">
    <w:abstractNumId w:val="2"/>
  </w:num>
  <w:num w:numId="27">
    <w:abstractNumId w:val="2"/>
  </w:num>
  <w:num w:numId="28">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9"/>
  <w:removeDateAndTime/>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BD1"/>
    <w:rsid w:val="00010667"/>
    <w:rsid w:val="000129D5"/>
    <w:rsid w:val="00015AE7"/>
    <w:rsid w:val="00016E21"/>
    <w:rsid w:val="0001719C"/>
    <w:rsid w:val="0002224E"/>
    <w:rsid w:val="00023A36"/>
    <w:rsid w:val="000245E5"/>
    <w:rsid w:val="00026F91"/>
    <w:rsid w:val="00032621"/>
    <w:rsid w:val="00040E10"/>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50F7"/>
    <w:rsid w:val="001F7558"/>
    <w:rsid w:val="00201EE2"/>
    <w:rsid w:val="00204FB5"/>
    <w:rsid w:val="00205B57"/>
    <w:rsid w:val="0021426C"/>
    <w:rsid w:val="002157E0"/>
    <w:rsid w:val="00216A57"/>
    <w:rsid w:val="00217448"/>
    <w:rsid w:val="0022334F"/>
    <w:rsid w:val="00226819"/>
    <w:rsid w:val="00233101"/>
    <w:rsid w:val="00233817"/>
    <w:rsid w:val="0023539A"/>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0FB0"/>
    <w:rsid w:val="0029593B"/>
    <w:rsid w:val="00297FC5"/>
    <w:rsid w:val="002A0417"/>
    <w:rsid w:val="002A16D8"/>
    <w:rsid w:val="002A1BC8"/>
    <w:rsid w:val="002A3EF2"/>
    <w:rsid w:val="002B0DED"/>
    <w:rsid w:val="002B19A2"/>
    <w:rsid w:val="002B381A"/>
    <w:rsid w:val="002B4FCC"/>
    <w:rsid w:val="002B6040"/>
    <w:rsid w:val="002B7408"/>
    <w:rsid w:val="002B7CFD"/>
    <w:rsid w:val="002C0530"/>
    <w:rsid w:val="002C210F"/>
    <w:rsid w:val="002D3600"/>
    <w:rsid w:val="002D6A94"/>
    <w:rsid w:val="002E4DDC"/>
    <w:rsid w:val="00302480"/>
    <w:rsid w:val="00302758"/>
    <w:rsid w:val="00303FA3"/>
    <w:rsid w:val="003165E6"/>
    <w:rsid w:val="003215B5"/>
    <w:rsid w:val="003216C5"/>
    <w:rsid w:val="003221CF"/>
    <w:rsid w:val="003233ED"/>
    <w:rsid w:val="00324D9F"/>
    <w:rsid w:val="003253EE"/>
    <w:rsid w:val="00327948"/>
    <w:rsid w:val="0033000F"/>
    <w:rsid w:val="00332011"/>
    <w:rsid w:val="00332518"/>
    <w:rsid w:val="00332925"/>
    <w:rsid w:val="00332E3F"/>
    <w:rsid w:val="003332ED"/>
    <w:rsid w:val="003368DC"/>
    <w:rsid w:val="0034490B"/>
    <w:rsid w:val="00345927"/>
    <w:rsid w:val="00350584"/>
    <w:rsid w:val="00351857"/>
    <w:rsid w:val="003545E8"/>
    <w:rsid w:val="003610E1"/>
    <w:rsid w:val="00363B28"/>
    <w:rsid w:val="003671BE"/>
    <w:rsid w:val="00367A3D"/>
    <w:rsid w:val="00372485"/>
    <w:rsid w:val="00373200"/>
    <w:rsid w:val="00375EF5"/>
    <w:rsid w:val="003767A5"/>
    <w:rsid w:val="003803BD"/>
    <w:rsid w:val="00381066"/>
    <w:rsid w:val="00381D15"/>
    <w:rsid w:val="00385254"/>
    <w:rsid w:val="00390D91"/>
    <w:rsid w:val="00391CDC"/>
    <w:rsid w:val="003933E8"/>
    <w:rsid w:val="00394031"/>
    <w:rsid w:val="00396DC2"/>
    <w:rsid w:val="003A04DB"/>
    <w:rsid w:val="003A5F5B"/>
    <w:rsid w:val="003A789A"/>
    <w:rsid w:val="003B12EC"/>
    <w:rsid w:val="003B57D7"/>
    <w:rsid w:val="003C03B8"/>
    <w:rsid w:val="003C77E0"/>
    <w:rsid w:val="003D17D7"/>
    <w:rsid w:val="003D2678"/>
    <w:rsid w:val="003D71A3"/>
    <w:rsid w:val="003E2B8A"/>
    <w:rsid w:val="003F10EE"/>
    <w:rsid w:val="003F16F6"/>
    <w:rsid w:val="003F4DC7"/>
    <w:rsid w:val="003F5235"/>
    <w:rsid w:val="004027E4"/>
    <w:rsid w:val="0041071D"/>
    <w:rsid w:val="00414AFC"/>
    <w:rsid w:val="00414C4E"/>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86FF6"/>
    <w:rsid w:val="00495A96"/>
    <w:rsid w:val="00495BB3"/>
    <w:rsid w:val="004A0E63"/>
    <w:rsid w:val="004A38EC"/>
    <w:rsid w:val="004A56BB"/>
    <w:rsid w:val="004A70D6"/>
    <w:rsid w:val="004B1751"/>
    <w:rsid w:val="004C0253"/>
    <w:rsid w:val="004D56FF"/>
    <w:rsid w:val="004D783B"/>
    <w:rsid w:val="004E39D3"/>
    <w:rsid w:val="004E508A"/>
    <w:rsid w:val="004E616D"/>
    <w:rsid w:val="004F1BDE"/>
    <w:rsid w:val="004F284A"/>
    <w:rsid w:val="004F2CEE"/>
    <w:rsid w:val="004F556E"/>
    <w:rsid w:val="004F591C"/>
    <w:rsid w:val="004F7F44"/>
    <w:rsid w:val="005037B4"/>
    <w:rsid w:val="005079BF"/>
    <w:rsid w:val="0051269A"/>
    <w:rsid w:val="005219E7"/>
    <w:rsid w:val="00531B9A"/>
    <w:rsid w:val="00531D15"/>
    <w:rsid w:val="005356D8"/>
    <w:rsid w:val="00537604"/>
    <w:rsid w:val="00541945"/>
    <w:rsid w:val="00542377"/>
    <w:rsid w:val="0054551B"/>
    <w:rsid w:val="005476EB"/>
    <w:rsid w:val="00551782"/>
    <w:rsid w:val="00563EF1"/>
    <w:rsid w:val="00566AB4"/>
    <w:rsid w:val="00573812"/>
    <w:rsid w:val="00575AC5"/>
    <w:rsid w:val="0057605D"/>
    <w:rsid w:val="00581347"/>
    <w:rsid w:val="00581AC9"/>
    <w:rsid w:val="005849F8"/>
    <w:rsid w:val="00584B51"/>
    <w:rsid w:val="005938DF"/>
    <w:rsid w:val="00594E9C"/>
    <w:rsid w:val="005A099B"/>
    <w:rsid w:val="005A2D9C"/>
    <w:rsid w:val="005A3BD1"/>
    <w:rsid w:val="005A55FE"/>
    <w:rsid w:val="005A6A11"/>
    <w:rsid w:val="005B2F0D"/>
    <w:rsid w:val="005B4AED"/>
    <w:rsid w:val="005B4DEC"/>
    <w:rsid w:val="005C34EF"/>
    <w:rsid w:val="005D2502"/>
    <w:rsid w:val="005D40BB"/>
    <w:rsid w:val="005D47F3"/>
    <w:rsid w:val="005D49BF"/>
    <w:rsid w:val="005D4AA5"/>
    <w:rsid w:val="005D6F4E"/>
    <w:rsid w:val="005D7C73"/>
    <w:rsid w:val="005E250B"/>
    <w:rsid w:val="005E3ACD"/>
    <w:rsid w:val="005E7226"/>
    <w:rsid w:val="005E77C1"/>
    <w:rsid w:val="005E7A57"/>
    <w:rsid w:val="005F24B0"/>
    <w:rsid w:val="00604315"/>
    <w:rsid w:val="00604E26"/>
    <w:rsid w:val="0060523F"/>
    <w:rsid w:val="006052CF"/>
    <w:rsid w:val="00607B8D"/>
    <w:rsid w:val="00611F5C"/>
    <w:rsid w:val="00616E09"/>
    <w:rsid w:val="00622A3B"/>
    <w:rsid w:val="00622EEA"/>
    <w:rsid w:val="0062396C"/>
    <w:rsid w:val="00623FF9"/>
    <w:rsid w:val="0062437D"/>
    <w:rsid w:val="00627D4E"/>
    <w:rsid w:val="00632B89"/>
    <w:rsid w:val="0063346D"/>
    <w:rsid w:val="00634478"/>
    <w:rsid w:val="00635DB4"/>
    <w:rsid w:val="00637A01"/>
    <w:rsid w:val="00641147"/>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97A1E"/>
    <w:rsid w:val="006A01FA"/>
    <w:rsid w:val="006A0E9E"/>
    <w:rsid w:val="006A25C7"/>
    <w:rsid w:val="006A3ECF"/>
    <w:rsid w:val="006A4AAD"/>
    <w:rsid w:val="006A4CCA"/>
    <w:rsid w:val="006A6DA2"/>
    <w:rsid w:val="006A7AB2"/>
    <w:rsid w:val="006B0765"/>
    <w:rsid w:val="006B0912"/>
    <w:rsid w:val="006B52DE"/>
    <w:rsid w:val="006B5717"/>
    <w:rsid w:val="006B582F"/>
    <w:rsid w:val="006B5EB2"/>
    <w:rsid w:val="006C0CEB"/>
    <w:rsid w:val="006C1631"/>
    <w:rsid w:val="006C3B1E"/>
    <w:rsid w:val="006C3D89"/>
    <w:rsid w:val="006C47FD"/>
    <w:rsid w:val="006C5C19"/>
    <w:rsid w:val="006C5FD4"/>
    <w:rsid w:val="006C70A0"/>
    <w:rsid w:val="006D27CB"/>
    <w:rsid w:val="006D2F08"/>
    <w:rsid w:val="006D576C"/>
    <w:rsid w:val="006D5865"/>
    <w:rsid w:val="006D7FD0"/>
    <w:rsid w:val="006E4B1B"/>
    <w:rsid w:val="006E5445"/>
    <w:rsid w:val="006E7D93"/>
    <w:rsid w:val="006F1D7C"/>
    <w:rsid w:val="0070133D"/>
    <w:rsid w:val="007029A3"/>
    <w:rsid w:val="0070696C"/>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4C83"/>
    <w:rsid w:val="00761E5C"/>
    <w:rsid w:val="00763A71"/>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547F"/>
    <w:rsid w:val="007A6CC0"/>
    <w:rsid w:val="007A7FEC"/>
    <w:rsid w:val="007B1499"/>
    <w:rsid w:val="007B1BBF"/>
    <w:rsid w:val="007B2960"/>
    <w:rsid w:val="007B355D"/>
    <w:rsid w:val="007B7980"/>
    <w:rsid w:val="007B7D25"/>
    <w:rsid w:val="007C0DEF"/>
    <w:rsid w:val="007C5D5A"/>
    <w:rsid w:val="007C607F"/>
    <w:rsid w:val="007C79DD"/>
    <w:rsid w:val="007D1A97"/>
    <w:rsid w:val="007D2CD6"/>
    <w:rsid w:val="007D3063"/>
    <w:rsid w:val="007D3CEB"/>
    <w:rsid w:val="007E7683"/>
    <w:rsid w:val="007F49FA"/>
    <w:rsid w:val="007F54C4"/>
    <w:rsid w:val="007F6E9A"/>
    <w:rsid w:val="00800CCD"/>
    <w:rsid w:val="00801FEB"/>
    <w:rsid w:val="00804340"/>
    <w:rsid w:val="008044D4"/>
    <w:rsid w:val="00810AB4"/>
    <w:rsid w:val="008158A1"/>
    <w:rsid w:val="00817B56"/>
    <w:rsid w:val="00821A88"/>
    <w:rsid w:val="0082322E"/>
    <w:rsid w:val="0082495D"/>
    <w:rsid w:val="00831AC3"/>
    <w:rsid w:val="00832738"/>
    <w:rsid w:val="00836FCE"/>
    <w:rsid w:val="008408FF"/>
    <w:rsid w:val="00851F3F"/>
    <w:rsid w:val="00856EDC"/>
    <w:rsid w:val="008623B5"/>
    <w:rsid w:val="00870ABA"/>
    <w:rsid w:val="008710E1"/>
    <w:rsid w:val="008716E5"/>
    <w:rsid w:val="00881970"/>
    <w:rsid w:val="00881CA9"/>
    <w:rsid w:val="00883628"/>
    <w:rsid w:val="00885544"/>
    <w:rsid w:val="0088587B"/>
    <w:rsid w:val="0088634E"/>
    <w:rsid w:val="00893AB8"/>
    <w:rsid w:val="008A04C8"/>
    <w:rsid w:val="008A4066"/>
    <w:rsid w:val="008A6913"/>
    <w:rsid w:val="008B4202"/>
    <w:rsid w:val="008B428E"/>
    <w:rsid w:val="008B70F3"/>
    <w:rsid w:val="008B71C4"/>
    <w:rsid w:val="008B76DF"/>
    <w:rsid w:val="008C10F4"/>
    <w:rsid w:val="008C54BF"/>
    <w:rsid w:val="008C65F7"/>
    <w:rsid w:val="008E0428"/>
    <w:rsid w:val="008E0C49"/>
    <w:rsid w:val="008E4767"/>
    <w:rsid w:val="008E7A8C"/>
    <w:rsid w:val="0090203B"/>
    <w:rsid w:val="00903285"/>
    <w:rsid w:val="00906F40"/>
    <w:rsid w:val="0090731E"/>
    <w:rsid w:val="00915B1C"/>
    <w:rsid w:val="009174F3"/>
    <w:rsid w:val="0091797D"/>
    <w:rsid w:val="00922426"/>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1914"/>
    <w:rsid w:val="00974363"/>
    <w:rsid w:val="00981898"/>
    <w:rsid w:val="0099577C"/>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17E0"/>
    <w:rsid w:val="00A02AD6"/>
    <w:rsid w:val="00A07096"/>
    <w:rsid w:val="00A07318"/>
    <w:rsid w:val="00A11370"/>
    <w:rsid w:val="00A224CE"/>
    <w:rsid w:val="00A22522"/>
    <w:rsid w:val="00A24AFD"/>
    <w:rsid w:val="00A24F5C"/>
    <w:rsid w:val="00A30902"/>
    <w:rsid w:val="00A32F96"/>
    <w:rsid w:val="00A40871"/>
    <w:rsid w:val="00A412AB"/>
    <w:rsid w:val="00A4193E"/>
    <w:rsid w:val="00A440E0"/>
    <w:rsid w:val="00A442EF"/>
    <w:rsid w:val="00A47FF7"/>
    <w:rsid w:val="00A51D1A"/>
    <w:rsid w:val="00A5418D"/>
    <w:rsid w:val="00A5474E"/>
    <w:rsid w:val="00A64234"/>
    <w:rsid w:val="00A70ADF"/>
    <w:rsid w:val="00A71466"/>
    <w:rsid w:val="00A74B5E"/>
    <w:rsid w:val="00A81BED"/>
    <w:rsid w:val="00A81EC4"/>
    <w:rsid w:val="00A824E8"/>
    <w:rsid w:val="00A82661"/>
    <w:rsid w:val="00A85C35"/>
    <w:rsid w:val="00A908A7"/>
    <w:rsid w:val="00A967FD"/>
    <w:rsid w:val="00AA2DE5"/>
    <w:rsid w:val="00AB156C"/>
    <w:rsid w:val="00AB6814"/>
    <w:rsid w:val="00AC04BA"/>
    <w:rsid w:val="00AC0E39"/>
    <w:rsid w:val="00AD3082"/>
    <w:rsid w:val="00AD32B4"/>
    <w:rsid w:val="00AD4AD0"/>
    <w:rsid w:val="00AD5436"/>
    <w:rsid w:val="00AD54BF"/>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64929"/>
    <w:rsid w:val="00B72F4A"/>
    <w:rsid w:val="00B83C27"/>
    <w:rsid w:val="00B84BC3"/>
    <w:rsid w:val="00B84BDD"/>
    <w:rsid w:val="00B92812"/>
    <w:rsid w:val="00BA66BC"/>
    <w:rsid w:val="00BB45A1"/>
    <w:rsid w:val="00BB6335"/>
    <w:rsid w:val="00BB7686"/>
    <w:rsid w:val="00BB7802"/>
    <w:rsid w:val="00BC23F9"/>
    <w:rsid w:val="00BC3421"/>
    <w:rsid w:val="00BC732C"/>
    <w:rsid w:val="00BD312E"/>
    <w:rsid w:val="00BD4421"/>
    <w:rsid w:val="00BE2580"/>
    <w:rsid w:val="00BE266D"/>
    <w:rsid w:val="00BE3938"/>
    <w:rsid w:val="00BE4C11"/>
    <w:rsid w:val="00BE4E57"/>
    <w:rsid w:val="00BE71C0"/>
    <w:rsid w:val="00BF610C"/>
    <w:rsid w:val="00C0060B"/>
    <w:rsid w:val="00C00BAB"/>
    <w:rsid w:val="00C01A6C"/>
    <w:rsid w:val="00C0277D"/>
    <w:rsid w:val="00C02F26"/>
    <w:rsid w:val="00C053A1"/>
    <w:rsid w:val="00C16198"/>
    <w:rsid w:val="00C2083D"/>
    <w:rsid w:val="00C222A4"/>
    <w:rsid w:val="00C24466"/>
    <w:rsid w:val="00C24A53"/>
    <w:rsid w:val="00C34A05"/>
    <w:rsid w:val="00C35CCE"/>
    <w:rsid w:val="00C361A8"/>
    <w:rsid w:val="00C4032F"/>
    <w:rsid w:val="00C41F21"/>
    <w:rsid w:val="00C44047"/>
    <w:rsid w:val="00C45155"/>
    <w:rsid w:val="00C51BE5"/>
    <w:rsid w:val="00C5498F"/>
    <w:rsid w:val="00C55235"/>
    <w:rsid w:val="00C64CD0"/>
    <w:rsid w:val="00C65F61"/>
    <w:rsid w:val="00C6684F"/>
    <w:rsid w:val="00C70E70"/>
    <w:rsid w:val="00C75F8D"/>
    <w:rsid w:val="00C77380"/>
    <w:rsid w:val="00C87E8A"/>
    <w:rsid w:val="00C913D6"/>
    <w:rsid w:val="00C97736"/>
    <w:rsid w:val="00CA345A"/>
    <w:rsid w:val="00CB1E82"/>
    <w:rsid w:val="00CB4BA8"/>
    <w:rsid w:val="00CB52D7"/>
    <w:rsid w:val="00CC6732"/>
    <w:rsid w:val="00CD6ACF"/>
    <w:rsid w:val="00CE3C96"/>
    <w:rsid w:val="00CE51A8"/>
    <w:rsid w:val="00CF0BFE"/>
    <w:rsid w:val="00CF369B"/>
    <w:rsid w:val="00D00E28"/>
    <w:rsid w:val="00D0269E"/>
    <w:rsid w:val="00D03276"/>
    <w:rsid w:val="00D05D6C"/>
    <w:rsid w:val="00D15810"/>
    <w:rsid w:val="00D16D4E"/>
    <w:rsid w:val="00D16FE3"/>
    <w:rsid w:val="00D27F41"/>
    <w:rsid w:val="00D36441"/>
    <w:rsid w:val="00D4064E"/>
    <w:rsid w:val="00D43B47"/>
    <w:rsid w:val="00D44E9B"/>
    <w:rsid w:val="00D47AEB"/>
    <w:rsid w:val="00D50DB9"/>
    <w:rsid w:val="00D51302"/>
    <w:rsid w:val="00D52C43"/>
    <w:rsid w:val="00D61243"/>
    <w:rsid w:val="00D6507F"/>
    <w:rsid w:val="00D730BC"/>
    <w:rsid w:val="00D73912"/>
    <w:rsid w:val="00D74F88"/>
    <w:rsid w:val="00D85226"/>
    <w:rsid w:val="00D87B94"/>
    <w:rsid w:val="00D92D49"/>
    <w:rsid w:val="00D92EC1"/>
    <w:rsid w:val="00D96DEA"/>
    <w:rsid w:val="00DA4E41"/>
    <w:rsid w:val="00DB117A"/>
    <w:rsid w:val="00DB5173"/>
    <w:rsid w:val="00DB7873"/>
    <w:rsid w:val="00DC187B"/>
    <w:rsid w:val="00DD1A43"/>
    <w:rsid w:val="00DD73C2"/>
    <w:rsid w:val="00DE319B"/>
    <w:rsid w:val="00DF34FE"/>
    <w:rsid w:val="00DF56AA"/>
    <w:rsid w:val="00DF56AF"/>
    <w:rsid w:val="00DF78E7"/>
    <w:rsid w:val="00E110E0"/>
    <w:rsid w:val="00E15371"/>
    <w:rsid w:val="00E162C4"/>
    <w:rsid w:val="00E21056"/>
    <w:rsid w:val="00E2113B"/>
    <w:rsid w:val="00E24104"/>
    <w:rsid w:val="00E25D3B"/>
    <w:rsid w:val="00E302D0"/>
    <w:rsid w:val="00E35707"/>
    <w:rsid w:val="00E36AA1"/>
    <w:rsid w:val="00E41ECB"/>
    <w:rsid w:val="00E425B7"/>
    <w:rsid w:val="00E42676"/>
    <w:rsid w:val="00E5426D"/>
    <w:rsid w:val="00E54FDB"/>
    <w:rsid w:val="00E5617D"/>
    <w:rsid w:val="00E563D7"/>
    <w:rsid w:val="00E663F4"/>
    <w:rsid w:val="00E666F2"/>
    <w:rsid w:val="00E66DD4"/>
    <w:rsid w:val="00E71872"/>
    <w:rsid w:val="00E71B1F"/>
    <w:rsid w:val="00E748CC"/>
    <w:rsid w:val="00E74F15"/>
    <w:rsid w:val="00E75415"/>
    <w:rsid w:val="00E775B1"/>
    <w:rsid w:val="00E77682"/>
    <w:rsid w:val="00E810A7"/>
    <w:rsid w:val="00E8152A"/>
    <w:rsid w:val="00E93629"/>
    <w:rsid w:val="00E93B5C"/>
    <w:rsid w:val="00E94CEC"/>
    <w:rsid w:val="00EA04EF"/>
    <w:rsid w:val="00EA0969"/>
    <w:rsid w:val="00EA53C3"/>
    <w:rsid w:val="00EA6C79"/>
    <w:rsid w:val="00EA6F19"/>
    <w:rsid w:val="00EB7090"/>
    <w:rsid w:val="00EC1BBE"/>
    <w:rsid w:val="00EC2B68"/>
    <w:rsid w:val="00EC3AEF"/>
    <w:rsid w:val="00EC5CD7"/>
    <w:rsid w:val="00EE5FB3"/>
    <w:rsid w:val="00EE7F79"/>
    <w:rsid w:val="00EF715A"/>
    <w:rsid w:val="00F06E14"/>
    <w:rsid w:val="00F179D4"/>
    <w:rsid w:val="00F22A23"/>
    <w:rsid w:val="00F33C56"/>
    <w:rsid w:val="00F347C7"/>
    <w:rsid w:val="00F34848"/>
    <w:rsid w:val="00F361D7"/>
    <w:rsid w:val="00F41B05"/>
    <w:rsid w:val="00F42D46"/>
    <w:rsid w:val="00F4476A"/>
    <w:rsid w:val="00F4496C"/>
    <w:rsid w:val="00F44F3A"/>
    <w:rsid w:val="00F51F10"/>
    <w:rsid w:val="00F529A5"/>
    <w:rsid w:val="00F5310D"/>
    <w:rsid w:val="00F5338B"/>
    <w:rsid w:val="00F60F00"/>
    <w:rsid w:val="00F614C0"/>
    <w:rsid w:val="00F83848"/>
    <w:rsid w:val="00F975E9"/>
    <w:rsid w:val="00FA1B7D"/>
    <w:rsid w:val="00FC07B9"/>
    <w:rsid w:val="00FC4E21"/>
    <w:rsid w:val="00FC5F6D"/>
    <w:rsid w:val="00FD0107"/>
    <w:rsid w:val="00FD2C2F"/>
    <w:rsid w:val="00FD3B31"/>
    <w:rsid w:val="00FE06D4"/>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51E352B"/>
  <w15:docId w15:val="{9BF37A7C-C4E8-4E11-8E27-C21FEF4C2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customStyle="1" w:styleId="ACMAReportTitle">
    <w:name w:val="ACMA_ReportTitle"/>
    <w:basedOn w:val="Normal"/>
    <w:qFormat/>
    <w:rsid w:val="005A3BD1"/>
    <w:pPr>
      <w:spacing w:after="0" w:line="560" w:lineRule="exact"/>
    </w:pPr>
    <w:rPr>
      <w:b/>
      <w:spacing w:val="-28"/>
      <w:sz w:val="53"/>
    </w:rPr>
  </w:style>
  <w:style w:type="paragraph" w:customStyle="1" w:styleId="ACMAExecSummaryHeading">
    <w:name w:val="ACMA_ExecSummaryHeading"/>
    <w:basedOn w:val="Normal"/>
    <w:qFormat/>
    <w:rsid w:val="005A3BD1"/>
    <w:pPr>
      <w:spacing w:after="1440" w:line="550" w:lineRule="exact"/>
    </w:pPr>
    <w:rPr>
      <w:b/>
      <w:color w:val="323232"/>
      <w:spacing w:val="-18"/>
      <w:sz w:val="53"/>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locked/>
    <w:rsid w:val="005A3BD1"/>
    <w:rPr>
      <w:rFonts w:ascii="Arial" w:hAnsi="Arial"/>
      <w:sz w:val="16"/>
      <w:szCs w:val="16"/>
    </w:rPr>
  </w:style>
  <w:style w:type="paragraph" w:styleId="ListParagraph">
    <w:name w:val="List Paragraph"/>
    <w:basedOn w:val="Normal"/>
    <w:uiPriority w:val="34"/>
    <w:qFormat/>
    <w:rsid w:val="005A3BD1"/>
    <w:pPr>
      <w:spacing w:after="0"/>
      <w:ind w:left="720"/>
      <w:contextualSpacing/>
    </w:pPr>
    <w:rPr>
      <w:rFonts w:ascii="HelveticaNeueLT Std Lt" w:hAnsi="HelveticaNeueLT Std 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9" Type="http://schemas.openxmlformats.org/officeDocument/2006/relationships/footer" Target="footer7.xml"/><Relationship Id="rId21" Type="http://schemas.openxmlformats.org/officeDocument/2006/relationships/footer" Target="footer3.xml"/><Relationship Id="rId34" Type="http://schemas.openxmlformats.org/officeDocument/2006/relationships/hyperlink" Target="mailto:costrecoveryteam@acma.gov.au" TargetMode="Externa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hyperlink" Target="https://www.legislation.gov.au/Details/F2022L0056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yperlink" Target="https://www.legislation.gov.au/Details/F2022L00560" TargetMode="External"/><Relationship Id="rId37" Type="http://schemas.openxmlformats.org/officeDocument/2006/relationships/header" Target="header7.xml"/><Relationship Id="rId40" Type="http://schemas.openxmlformats.org/officeDocument/2006/relationships/footer" Target="footer8.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legislation.gov.au/Details/F2018L00721" TargetMode="External"/><Relationship Id="rId36" Type="http://schemas.openxmlformats.org/officeDocument/2006/relationships/hyperlink" Target="http://www.acma.gov.au/privacypolicy" TargetMode="Externa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www.legislation.gov.au/Details/F2018L0072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finance.gov.au/publications/resource-management-guides/australian-government-cost-recovery-guidelines-rmg-304" TargetMode="External"/><Relationship Id="rId30" Type="http://schemas.openxmlformats.org/officeDocument/2006/relationships/hyperlink" Target="https://www.acma.gov.au/publications/2021-10/report/eligible-revenue-assessment-2019-20" TargetMode="External"/><Relationship Id="rId35" Type="http://schemas.openxmlformats.org/officeDocument/2006/relationships/hyperlink" Target="https://www.acma.gov.au/theACMA/About/Corporate/Accountability/privacy-and-consultations"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yperlink" Target="http://www.acma.gov.au/theACMA/Consultations/Consultations" TargetMode="External"/><Relationship Id="rId38"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eligible-revenue-reporting" TargetMode="External"/><Relationship Id="rId1" Type="http://schemas.openxmlformats.org/officeDocument/2006/relationships/hyperlink" Target="file://Iwpfis002/cai$/Publications/Website/2022/ACLC%20and%20CRIS%202021-22/th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consultation%20pap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47F59397859F43BABA8F17995B6AB7" ma:contentTypeVersion="5" ma:contentTypeDescription="Create a new document." ma:contentTypeScope="" ma:versionID="b193319ed605e7cdb1f84ea2ef2d3dfe">
  <xsd:schema xmlns:xsd="http://www.w3.org/2001/XMLSchema" xmlns:xs="http://www.w3.org/2001/XMLSchema" xmlns:p="http://schemas.microsoft.com/office/2006/metadata/properties" xmlns:ns2="d05b2b93-8fc7-4152-90a5-a96b80a86ada" xmlns:ns3="92cac85c-5326-47d1-ac59-9e7e88c92dfb" targetNamespace="http://schemas.microsoft.com/office/2006/metadata/properties" ma:root="true" ma:fieldsID="1b99cf6825f2b16afb94577ccab7da73" ns2:_="" ns3:_="">
    <xsd:import namespace="d05b2b93-8fc7-4152-90a5-a96b80a86ada"/>
    <xsd:import namespace="92cac85c-5326-47d1-ac59-9e7e88c92df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5b2b93-8fc7-4152-90a5-a96b80a86a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2cac85c-5326-47d1-ac59-9e7e88c92dfb"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F3C5C0E-E0E8-448C-9B41-8B5410DB1E7D}">
  <ds:schemaRefs>
    <ds:schemaRef ds:uri="http://schemas.microsoft.com/sharepoint/v3/contenttype/forms"/>
  </ds:schemaRefs>
</ds:datastoreItem>
</file>

<file path=customXml/itemProps2.xml><?xml version="1.0" encoding="utf-8"?>
<ds:datastoreItem xmlns:ds="http://schemas.openxmlformats.org/officeDocument/2006/customXml" ds:itemID="{751D1D89-0C40-408C-A722-B5821CFA63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5b2b93-8fc7-4152-90a5-a96b80a86ada"/>
    <ds:schemaRef ds:uri="92cac85c-5326-47d1-ac59-9e7e88c92d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customXml/itemProps4.xml><?xml version="1.0" encoding="utf-8"?>
<ds:datastoreItem xmlns:ds="http://schemas.openxmlformats.org/officeDocument/2006/customXml" ds:itemID="{E63318FC-21BD-436D-A379-9191BC46F92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ACMA consultation paper.dotx</Template>
  <TotalTime>1</TotalTime>
  <Pages>12</Pages>
  <Words>3205</Words>
  <Characters>16894</Characters>
  <Application>Microsoft Office Word</Application>
  <DocSecurity>4</DocSecurity>
  <Lines>331</Lines>
  <Paragraphs>231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19868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Katrina La Galle</dc:creator>
  <cp:keywords/>
  <dc:description/>
  <cp:lastModifiedBy>Katrina La Galle</cp:lastModifiedBy>
  <cp:revision>2</cp:revision>
  <cp:lastPrinted>2019-08-14T04:38:00Z</cp:lastPrinted>
  <dcterms:created xsi:type="dcterms:W3CDTF">2022-12-15T00:52:00Z</dcterms:created>
  <dcterms:modified xsi:type="dcterms:W3CDTF">2022-12-15T00:52:00Z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0x0101002C47F59397859F43BABA8F17995B6AB7</vt:lpwstr>
  </property>
</Properties>
</file>