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8AAB9E" w14:textId="39C2B96F" w:rsidR="00A81CD3" w:rsidRDefault="00E34815" w:rsidP="00714483">
      <w:pPr>
        <w:widowControl w:val="0"/>
        <w:tabs>
          <w:tab w:val="left" w:pos="0"/>
        </w:tabs>
        <w:jc w:val="right"/>
        <w:rPr>
          <w:rFonts w:cs="Arial"/>
          <w:b/>
          <w:color w:val="auto"/>
          <w:sz w:val="22"/>
          <w:szCs w:val="21"/>
        </w:rPr>
      </w:pPr>
      <w:r>
        <w:rPr>
          <w:rFonts w:cs="Arial"/>
          <w:b/>
          <w:color w:val="auto"/>
          <w:sz w:val="22"/>
          <w:szCs w:val="21"/>
        </w:rPr>
        <w:t>A</w:t>
      </w:r>
      <w:r w:rsidR="00FF57CA">
        <w:rPr>
          <w:rFonts w:cs="Arial"/>
          <w:b/>
          <w:color w:val="auto"/>
          <w:sz w:val="22"/>
          <w:szCs w:val="21"/>
        </w:rPr>
        <w:t xml:space="preserve">TTACHMENT </w:t>
      </w:r>
      <w:r>
        <w:rPr>
          <w:rFonts w:cs="Arial"/>
          <w:b/>
          <w:color w:val="auto"/>
          <w:sz w:val="22"/>
          <w:szCs w:val="21"/>
        </w:rPr>
        <w:t>A</w:t>
      </w:r>
    </w:p>
    <w:p w14:paraId="22D817F4" w14:textId="62E40161" w:rsidR="00A81CD3" w:rsidRDefault="00A81CD3" w:rsidP="00A81CD3">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A81CD3" w14:paraId="1D61444F" w14:textId="77777777" w:rsidTr="00C83A51">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71BA81B" w14:textId="77777777" w:rsidR="00A81CD3" w:rsidRDefault="00A81CD3" w:rsidP="00C83A51">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B0D040D" w14:textId="77777777" w:rsidR="00A81CD3" w:rsidRDefault="00A81CD3" w:rsidP="00C83A51">
            <w:pPr>
              <w:pStyle w:val="ACMATableText"/>
              <w:spacing w:before="60" w:after="60" w:line="256" w:lineRule="auto"/>
            </w:pPr>
            <w:r>
              <w:t>ACMA2018/1039</w:t>
            </w:r>
          </w:p>
        </w:tc>
      </w:tr>
      <w:tr w:rsidR="00A81CD3" w14:paraId="7F1BA88C" w14:textId="77777777" w:rsidTr="00C83A51">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865F85" w14:textId="77777777" w:rsidR="00A81CD3" w:rsidRDefault="00A81CD3" w:rsidP="00C83A51">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390B3C78" w14:textId="0119C2FC" w:rsidR="00A81CD3" w:rsidRDefault="000F1F51" w:rsidP="00C83A51">
            <w:pPr>
              <w:pStyle w:val="ACMATableText"/>
              <w:spacing w:before="60" w:after="60" w:line="256" w:lineRule="auto"/>
            </w:pPr>
            <w:proofErr w:type="spellStart"/>
            <w:r>
              <w:rPr>
                <w:rFonts w:cs="Arial"/>
                <w:lang w:eastAsia="en-AU"/>
              </w:rPr>
              <w:t>Uniti</w:t>
            </w:r>
            <w:proofErr w:type="spellEnd"/>
            <w:r>
              <w:rPr>
                <w:rFonts w:cs="Arial"/>
                <w:lang w:eastAsia="en-AU"/>
              </w:rPr>
              <w:t xml:space="preserve"> Wireless </w:t>
            </w:r>
            <w:r w:rsidR="00A81CD3">
              <w:rPr>
                <w:rFonts w:cs="Arial"/>
                <w:lang w:eastAsia="en-AU"/>
              </w:rPr>
              <w:t>Ltd (</w:t>
            </w:r>
            <w:proofErr w:type="spellStart"/>
            <w:r>
              <w:rPr>
                <w:rFonts w:cs="Arial"/>
                <w:b/>
                <w:bCs/>
                <w:lang w:eastAsia="en-AU"/>
              </w:rPr>
              <w:t>Uniti</w:t>
            </w:r>
            <w:proofErr w:type="spellEnd"/>
            <w:r>
              <w:rPr>
                <w:rFonts w:cs="Arial"/>
                <w:b/>
                <w:bCs/>
                <w:lang w:eastAsia="en-AU"/>
              </w:rPr>
              <w:t xml:space="preserve"> Wireless</w:t>
            </w:r>
            <w:r w:rsidR="00A81CD3">
              <w:rPr>
                <w:rFonts w:cs="Arial"/>
                <w:lang w:eastAsia="en-AU"/>
              </w:rPr>
              <w:t>)</w:t>
            </w:r>
          </w:p>
        </w:tc>
      </w:tr>
      <w:tr w:rsidR="00A81CD3" w14:paraId="63A7BDE6" w14:textId="77777777" w:rsidTr="00C83A51">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1E04B5" w14:textId="77777777" w:rsidR="00A81CD3" w:rsidRDefault="00A81CD3" w:rsidP="00C83A51">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1A78BB8" w14:textId="7779FD41" w:rsidR="00A81CD3" w:rsidRDefault="00A81CD3" w:rsidP="00C83A51">
            <w:pPr>
              <w:pStyle w:val="ACMATableText"/>
              <w:spacing w:before="60" w:after="60" w:line="256" w:lineRule="auto"/>
            </w:pPr>
            <w:r>
              <w:rPr>
                <w:rFonts w:cs="Arial"/>
                <w:szCs w:val="21"/>
              </w:rPr>
              <w:t>1</w:t>
            </w:r>
            <w:r w:rsidR="004B279E">
              <w:rPr>
                <w:rFonts w:cs="Arial"/>
                <w:szCs w:val="21"/>
              </w:rPr>
              <w:t>58</w:t>
            </w:r>
            <w:r>
              <w:rPr>
                <w:rFonts w:cs="Arial"/>
                <w:szCs w:val="21"/>
              </w:rPr>
              <w:t xml:space="preserve"> </w:t>
            </w:r>
            <w:r w:rsidR="004B279E">
              <w:rPr>
                <w:rFonts w:cs="Arial"/>
                <w:szCs w:val="21"/>
              </w:rPr>
              <w:t>957</w:t>
            </w:r>
            <w:r>
              <w:rPr>
                <w:rFonts w:cs="Arial"/>
                <w:szCs w:val="21"/>
              </w:rPr>
              <w:t xml:space="preserve"> </w:t>
            </w:r>
            <w:r w:rsidR="004B279E">
              <w:rPr>
                <w:rFonts w:cs="Arial"/>
                <w:szCs w:val="21"/>
              </w:rPr>
              <w:t>889</w:t>
            </w:r>
          </w:p>
        </w:tc>
      </w:tr>
      <w:tr w:rsidR="00A81CD3" w14:paraId="0EAF2222" w14:textId="77777777" w:rsidTr="00C83A51">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2D1944" w14:textId="77777777" w:rsidR="00A81CD3" w:rsidRDefault="00A81CD3" w:rsidP="00C83A51">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1E2F1115" w14:textId="77777777" w:rsidR="00A81CD3" w:rsidRPr="002A443F" w:rsidRDefault="00A81CD3" w:rsidP="00C83A51">
            <w:pPr>
              <w:pStyle w:val="ACMATableText"/>
              <w:spacing w:before="60" w:after="60" w:line="256" w:lineRule="auto"/>
            </w:pPr>
            <w:r w:rsidRPr="002A443F">
              <w:t xml:space="preserve">Compliance with clauses 9.1.1(b) and 9.4 of the </w:t>
            </w:r>
            <w:r w:rsidRPr="002A443F">
              <w:rPr>
                <w:rFonts w:cs="Arial"/>
              </w:rPr>
              <w:t>Telecommunications Consumer Protections Code C628:2015 (</w:t>
            </w:r>
            <w:r w:rsidRPr="002A443F">
              <w:rPr>
                <w:rFonts w:cs="Arial"/>
                <w:b/>
                <w:bCs/>
              </w:rPr>
              <w:t>the TCP Code</w:t>
            </w:r>
            <w:r w:rsidRPr="002A443F">
              <w:rPr>
                <w:rFonts w:cs="Arial"/>
              </w:rPr>
              <w:t>)</w:t>
            </w:r>
          </w:p>
        </w:tc>
      </w:tr>
    </w:tbl>
    <w:p w14:paraId="10539ECB" w14:textId="77777777" w:rsidR="00CE6BAD" w:rsidRDefault="00CE6BAD" w:rsidP="00CE6BAD">
      <w:pPr>
        <w:widowControl w:val="0"/>
        <w:tabs>
          <w:tab w:val="left" w:pos="0"/>
        </w:tabs>
        <w:spacing w:after="0"/>
        <w:rPr>
          <w:rFonts w:cs="Arial"/>
          <w:b/>
          <w:bCs/>
          <w:color w:val="auto"/>
          <w:sz w:val="20"/>
          <w:szCs w:val="20"/>
        </w:rPr>
      </w:pPr>
    </w:p>
    <w:p w14:paraId="54ECC890" w14:textId="370D3268" w:rsidR="008A3790" w:rsidRPr="008A3790" w:rsidRDefault="008A3790" w:rsidP="00CE6BAD">
      <w:pPr>
        <w:widowControl w:val="0"/>
        <w:tabs>
          <w:tab w:val="left" w:pos="0"/>
        </w:tabs>
        <w:spacing w:after="0"/>
        <w:rPr>
          <w:rFonts w:cs="Arial"/>
          <w:b/>
          <w:bCs/>
          <w:color w:val="auto"/>
          <w:sz w:val="20"/>
          <w:szCs w:val="20"/>
        </w:rPr>
      </w:pPr>
      <w:r w:rsidRPr="008A3790">
        <w:rPr>
          <w:rFonts w:cs="Arial"/>
          <w:b/>
          <w:bCs/>
          <w:color w:val="auto"/>
          <w:sz w:val="20"/>
          <w:szCs w:val="20"/>
        </w:rPr>
        <w:t>Findings</w:t>
      </w:r>
    </w:p>
    <w:p w14:paraId="1320A7F2" w14:textId="0F10C4F1" w:rsidR="00A81CD3" w:rsidRPr="00C83A51" w:rsidRDefault="00A81CD3" w:rsidP="00A81CD3">
      <w:pPr>
        <w:pStyle w:val="ListParagraph"/>
        <w:widowControl w:val="0"/>
        <w:numPr>
          <w:ilvl w:val="0"/>
          <w:numId w:val="12"/>
        </w:numPr>
        <w:tabs>
          <w:tab w:val="left" w:pos="0"/>
        </w:tabs>
        <w:spacing w:before="80"/>
        <w:ind w:left="284" w:hanging="284"/>
        <w:contextualSpacing w:val="0"/>
        <w:rPr>
          <w:rFonts w:cs="Arial"/>
          <w:color w:val="auto"/>
          <w:sz w:val="8"/>
          <w:szCs w:val="8"/>
        </w:rPr>
      </w:pPr>
      <w:r w:rsidRPr="001A04CD">
        <w:rPr>
          <w:rFonts w:cs="Arial"/>
          <w:color w:val="auto"/>
          <w:sz w:val="20"/>
          <w:szCs w:val="20"/>
        </w:rPr>
        <w:t xml:space="preserve">The Australian Communications and Media Authority </w:t>
      </w:r>
      <w:r w:rsidR="004A2700">
        <w:rPr>
          <w:rFonts w:cs="Arial"/>
          <w:color w:val="auto"/>
          <w:sz w:val="20"/>
          <w:szCs w:val="20"/>
        </w:rPr>
        <w:t>(</w:t>
      </w:r>
      <w:r w:rsidR="004A2700" w:rsidRPr="00CA6F39">
        <w:rPr>
          <w:rFonts w:cs="Arial"/>
          <w:b/>
          <w:bCs/>
          <w:color w:val="auto"/>
          <w:sz w:val="20"/>
          <w:szCs w:val="20"/>
        </w:rPr>
        <w:t>ACMA</w:t>
      </w:r>
      <w:r w:rsidR="004A2700">
        <w:rPr>
          <w:rFonts w:cs="Arial"/>
          <w:color w:val="auto"/>
          <w:sz w:val="20"/>
          <w:szCs w:val="20"/>
        </w:rPr>
        <w:t xml:space="preserve">) </w:t>
      </w:r>
      <w:r w:rsidRPr="001A04CD">
        <w:rPr>
          <w:rFonts w:cs="Arial"/>
          <w:color w:val="auto"/>
          <w:sz w:val="20"/>
          <w:szCs w:val="20"/>
        </w:rPr>
        <w:t xml:space="preserve">finds that </w:t>
      </w:r>
      <w:proofErr w:type="spellStart"/>
      <w:r w:rsidR="000F1F51">
        <w:rPr>
          <w:rFonts w:cs="Arial"/>
          <w:color w:val="auto"/>
          <w:sz w:val="20"/>
          <w:szCs w:val="20"/>
        </w:rPr>
        <w:t>Uniti</w:t>
      </w:r>
      <w:proofErr w:type="spellEnd"/>
      <w:r w:rsidR="000F1F51">
        <w:rPr>
          <w:rFonts w:cs="Arial"/>
          <w:color w:val="auto"/>
          <w:sz w:val="20"/>
          <w:szCs w:val="20"/>
        </w:rPr>
        <w:t xml:space="preserve"> Wireless</w:t>
      </w:r>
      <w:r w:rsidRPr="001A04CD">
        <w:rPr>
          <w:rFonts w:cs="Arial"/>
          <w:color w:val="auto"/>
          <w:sz w:val="20"/>
          <w:szCs w:val="20"/>
        </w:rPr>
        <w:t xml:space="preserve"> contravened:</w:t>
      </w:r>
    </w:p>
    <w:p w14:paraId="66D7B904" w14:textId="7A2A612A" w:rsidR="00A81CD3" w:rsidRPr="00F1283F" w:rsidRDefault="00A81CD3" w:rsidP="00A81CD3">
      <w:pPr>
        <w:pStyle w:val="ListParagraph"/>
        <w:widowControl w:val="0"/>
        <w:numPr>
          <w:ilvl w:val="0"/>
          <w:numId w:val="13"/>
        </w:numPr>
        <w:tabs>
          <w:tab w:val="left" w:pos="0"/>
        </w:tabs>
        <w:spacing w:after="120"/>
        <w:ind w:left="709" w:hanging="283"/>
        <w:contextualSpacing w:val="0"/>
        <w:rPr>
          <w:rFonts w:cs="Arial"/>
          <w:color w:val="auto"/>
          <w:sz w:val="20"/>
          <w:szCs w:val="20"/>
        </w:rPr>
      </w:pPr>
      <w:r w:rsidRPr="00B52175">
        <w:rPr>
          <w:rFonts w:cs="Arial"/>
          <w:color w:val="auto"/>
          <w:sz w:val="20"/>
          <w:szCs w:val="20"/>
        </w:rPr>
        <w:t xml:space="preserve">clause 9.1.1(b) of the TCP Code </w:t>
      </w:r>
      <w:r w:rsidR="002A443F">
        <w:rPr>
          <w:rFonts w:cs="Arial"/>
          <w:color w:val="auto"/>
          <w:sz w:val="20"/>
          <w:szCs w:val="20"/>
        </w:rPr>
        <w:t xml:space="preserve">because it did not </w:t>
      </w:r>
      <w:r w:rsidRPr="00B52175">
        <w:rPr>
          <w:rFonts w:cs="Arial"/>
          <w:color w:val="auto"/>
          <w:sz w:val="20"/>
          <w:szCs w:val="20"/>
        </w:rPr>
        <w:t xml:space="preserve">register with </w:t>
      </w:r>
      <w:r>
        <w:rPr>
          <w:rFonts w:cs="Arial"/>
          <w:color w:val="auto"/>
          <w:sz w:val="20"/>
          <w:szCs w:val="20"/>
        </w:rPr>
        <w:t>Communications Alliance</w:t>
      </w:r>
      <w:r w:rsidR="002A443F">
        <w:rPr>
          <w:rFonts w:cs="Arial"/>
          <w:color w:val="auto"/>
          <w:sz w:val="20"/>
          <w:szCs w:val="20"/>
        </w:rPr>
        <w:t xml:space="preserve"> </w:t>
      </w:r>
      <w:r w:rsidRPr="00B52175">
        <w:rPr>
          <w:rFonts w:cs="Arial"/>
          <w:color w:val="auto"/>
          <w:sz w:val="20"/>
          <w:szCs w:val="20"/>
        </w:rPr>
        <w:t xml:space="preserve">within one month after it first acquired customers; and </w:t>
      </w:r>
    </w:p>
    <w:p w14:paraId="7CE1C0F1" w14:textId="1B1FC243" w:rsidR="00A81CD3" w:rsidRDefault="00A81CD3" w:rsidP="00A81CD3">
      <w:pPr>
        <w:pStyle w:val="ListParagraph"/>
        <w:widowControl w:val="0"/>
        <w:numPr>
          <w:ilvl w:val="0"/>
          <w:numId w:val="13"/>
        </w:numPr>
        <w:tabs>
          <w:tab w:val="left" w:pos="0"/>
        </w:tabs>
        <w:ind w:left="709" w:hanging="283"/>
        <w:rPr>
          <w:rFonts w:cs="Arial"/>
          <w:color w:val="auto"/>
          <w:sz w:val="20"/>
          <w:szCs w:val="20"/>
        </w:rPr>
      </w:pPr>
      <w:r w:rsidRPr="001A04CD">
        <w:rPr>
          <w:rFonts w:cs="Arial"/>
          <w:color w:val="auto"/>
          <w:sz w:val="20"/>
          <w:szCs w:val="20"/>
        </w:rPr>
        <w:t xml:space="preserve">clause 9.4 of the TCP Code </w:t>
      </w:r>
      <w:r w:rsidR="002A443F">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sidR="002A443F">
        <w:rPr>
          <w:rFonts w:cs="Arial"/>
          <w:color w:val="auto"/>
          <w:sz w:val="20"/>
          <w:szCs w:val="20"/>
        </w:rPr>
        <w:t xml:space="preserve">by 1 September </w:t>
      </w:r>
      <w:r w:rsidRPr="001A04CD">
        <w:rPr>
          <w:rFonts w:cs="Arial"/>
          <w:color w:val="auto"/>
          <w:sz w:val="20"/>
          <w:szCs w:val="20"/>
        </w:rPr>
        <w:t xml:space="preserve">2018. </w:t>
      </w:r>
    </w:p>
    <w:p w14:paraId="0DFEE5E0" w14:textId="77777777" w:rsidR="00834ED2" w:rsidRDefault="00834ED2" w:rsidP="00D063FE">
      <w:pPr>
        <w:widowControl w:val="0"/>
        <w:tabs>
          <w:tab w:val="left" w:pos="0"/>
        </w:tabs>
        <w:rPr>
          <w:rFonts w:cs="Arial"/>
          <w:b/>
          <w:bCs/>
          <w:color w:val="auto"/>
          <w:sz w:val="20"/>
          <w:szCs w:val="20"/>
        </w:rPr>
      </w:pPr>
      <w:r>
        <w:rPr>
          <w:rFonts w:cs="Arial"/>
          <w:b/>
          <w:bCs/>
          <w:color w:val="auto"/>
          <w:sz w:val="20"/>
          <w:szCs w:val="20"/>
        </w:rPr>
        <w:t>Background</w:t>
      </w:r>
    </w:p>
    <w:p w14:paraId="3D10B529" w14:textId="1BA82C06" w:rsidR="008A3790" w:rsidRDefault="00834ED2" w:rsidP="00027E3D">
      <w:pPr>
        <w:pStyle w:val="ListParagraph"/>
        <w:widowControl w:val="0"/>
        <w:numPr>
          <w:ilvl w:val="0"/>
          <w:numId w:val="12"/>
        </w:numPr>
        <w:tabs>
          <w:tab w:val="left" w:pos="0"/>
        </w:tabs>
        <w:spacing w:before="80"/>
        <w:ind w:left="284" w:hanging="284"/>
        <w:contextualSpacing w:val="0"/>
        <w:rPr>
          <w:rFonts w:cs="Arial"/>
          <w:color w:val="auto"/>
          <w:sz w:val="20"/>
          <w:szCs w:val="20"/>
        </w:rPr>
      </w:pPr>
      <w:r w:rsidRPr="00E435F8">
        <w:rPr>
          <w:rFonts w:cs="Arial"/>
          <w:color w:val="auto"/>
          <w:sz w:val="20"/>
          <w:szCs w:val="20"/>
        </w:rPr>
        <w:t xml:space="preserve">On </w:t>
      </w:r>
      <w:r w:rsidR="00A81CD3">
        <w:rPr>
          <w:rFonts w:cs="Arial"/>
          <w:color w:val="auto"/>
          <w:sz w:val="20"/>
          <w:szCs w:val="20"/>
        </w:rPr>
        <w:t>23 May 2019,</w:t>
      </w:r>
      <w:r w:rsidRPr="00E435F8">
        <w:rPr>
          <w:rFonts w:cs="Arial"/>
          <w:color w:val="auto"/>
          <w:sz w:val="20"/>
          <w:szCs w:val="20"/>
        </w:rPr>
        <w:t xml:space="preserve"> the ACMA </w:t>
      </w:r>
      <w:r w:rsidR="00E435F8">
        <w:rPr>
          <w:rFonts w:cs="Arial"/>
          <w:color w:val="auto"/>
          <w:sz w:val="20"/>
          <w:szCs w:val="20"/>
        </w:rPr>
        <w:t xml:space="preserve">commenced an investigation under section 510 of the </w:t>
      </w:r>
      <w:r w:rsidR="00E435F8" w:rsidRPr="00714483">
        <w:rPr>
          <w:rFonts w:cs="Arial"/>
          <w:i/>
          <w:iCs/>
          <w:color w:val="auto"/>
          <w:sz w:val="20"/>
          <w:szCs w:val="20"/>
        </w:rPr>
        <w:t>Telecommunications Act 1997</w:t>
      </w:r>
      <w:r w:rsidR="00E435F8">
        <w:rPr>
          <w:rFonts w:cs="Arial"/>
          <w:color w:val="auto"/>
          <w:sz w:val="20"/>
          <w:szCs w:val="20"/>
        </w:rPr>
        <w:t xml:space="preserve"> to determine wh</w:t>
      </w:r>
      <w:bookmarkStart w:id="0" w:name="_GoBack"/>
      <w:bookmarkEnd w:id="0"/>
      <w:r w:rsidR="00E435F8">
        <w:rPr>
          <w:rFonts w:cs="Arial"/>
          <w:color w:val="auto"/>
          <w:sz w:val="20"/>
          <w:szCs w:val="20"/>
        </w:rPr>
        <w:t xml:space="preserve">ether </w:t>
      </w:r>
      <w:proofErr w:type="spellStart"/>
      <w:r w:rsidR="000F1F51">
        <w:rPr>
          <w:rFonts w:cs="Arial"/>
          <w:color w:val="auto"/>
          <w:sz w:val="20"/>
          <w:szCs w:val="20"/>
        </w:rPr>
        <w:t>Uniti</w:t>
      </w:r>
      <w:proofErr w:type="spellEnd"/>
      <w:r w:rsidR="000F1F51">
        <w:rPr>
          <w:rFonts w:cs="Arial"/>
          <w:color w:val="auto"/>
          <w:sz w:val="20"/>
          <w:szCs w:val="20"/>
        </w:rPr>
        <w:t xml:space="preserve"> Wireless</w:t>
      </w:r>
      <w:r w:rsidR="00E435F8">
        <w:rPr>
          <w:rFonts w:cs="Arial"/>
          <w:color w:val="auto"/>
          <w:sz w:val="20"/>
          <w:szCs w:val="20"/>
        </w:rPr>
        <w:t xml:space="preserve"> </w:t>
      </w:r>
      <w:r w:rsidR="00E435F8" w:rsidRPr="00E435F8">
        <w:rPr>
          <w:rFonts w:cs="Arial"/>
          <w:color w:val="auto"/>
          <w:sz w:val="20"/>
          <w:szCs w:val="20"/>
        </w:rPr>
        <w:t>was complying with clauses 9.1.1(b) and 9.4 of the TCP Code.</w:t>
      </w:r>
    </w:p>
    <w:p w14:paraId="5115E288" w14:textId="747CAB7A" w:rsidR="002A443F" w:rsidRDefault="00E435F8" w:rsidP="00027E3D">
      <w:pPr>
        <w:pStyle w:val="ListParagraph"/>
        <w:widowControl w:val="0"/>
        <w:numPr>
          <w:ilvl w:val="0"/>
          <w:numId w:val="12"/>
        </w:numPr>
        <w:tabs>
          <w:tab w:val="left" w:pos="0"/>
        </w:tabs>
        <w:spacing w:before="80"/>
        <w:ind w:left="284" w:hanging="284"/>
        <w:contextualSpacing w:val="0"/>
        <w:rPr>
          <w:rFonts w:cs="Arial"/>
          <w:color w:val="auto"/>
          <w:sz w:val="20"/>
          <w:szCs w:val="20"/>
        </w:rPr>
      </w:pPr>
      <w:r>
        <w:rPr>
          <w:rFonts w:cs="Arial"/>
          <w:color w:val="auto"/>
          <w:sz w:val="20"/>
          <w:szCs w:val="20"/>
        </w:rPr>
        <w:t xml:space="preserve">On </w:t>
      </w:r>
      <w:r w:rsidR="00A81CD3">
        <w:rPr>
          <w:rFonts w:cs="Arial"/>
          <w:color w:val="auto"/>
          <w:sz w:val="20"/>
          <w:szCs w:val="20"/>
        </w:rPr>
        <w:t>the same day,</w:t>
      </w:r>
      <w:r>
        <w:rPr>
          <w:rFonts w:cs="Arial"/>
          <w:color w:val="auto"/>
          <w:sz w:val="20"/>
          <w:szCs w:val="20"/>
        </w:rPr>
        <w:t xml:space="preserve"> the ACMA sent its preliminary findings report to </w:t>
      </w:r>
      <w:proofErr w:type="spellStart"/>
      <w:r w:rsidR="000F1F51">
        <w:rPr>
          <w:rFonts w:cs="Arial"/>
          <w:color w:val="auto"/>
          <w:sz w:val="20"/>
          <w:szCs w:val="20"/>
        </w:rPr>
        <w:t>Uniti</w:t>
      </w:r>
      <w:proofErr w:type="spellEnd"/>
      <w:r w:rsidR="000F1F51">
        <w:rPr>
          <w:rFonts w:cs="Arial"/>
          <w:color w:val="auto"/>
          <w:sz w:val="20"/>
          <w:szCs w:val="20"/>
        </w:rPr>
        <w:t xml:space="preserve"> Wireless</w:t>
      </w:r>
      <w:r>
        <w:rPr>
          <w:rFonts w:cs="Arial"/>
          <w:color w:val="auto"/>
          <w:sz w:val="20"/>
          <w:szCs w:val="20"/>
        </w:rPr>
        <w:t xml:space="preserve"> and invited </w:t>
      </w:r>
      <w:proofErr w:type="spellStart"/>
      <w:r w:rsidR="002A443F">
        <w:rPr>
          <w:rFonts w:cs="Arial"/>
          <w:color w:val="auto"/>
          <w:sz w:val="20"/>
          <w:szCs w:val="20"/>
        </w:rPr>
        <w:t>Uniti</w:t>
      </w:r>
      <w:proofErr w:type="spellEnd"/>
      <w:r w:rsidR="002A443F">
        <w:rPr>
          <w:rFonts w:cs="Arial"/>
          <w:color w:val="auto"/>
          <w:sz w:val="20"/>
          <w:szCs w:val="20"/>
        </w:rPr>
        <w:t xml:space="preserve"> Wireless </w:t>
      </w:r>
      <w:r>
        <w:rPr>
          <w:rFonts w:cs="Arial"/>
          <w:color w:val="auto"/>
          <w:sz w:val="20"/>
          <w:szCs w:val="20"/>
        </w:rPr>
        <w:t xml:space="preserve">to respond. </w:t>
      </w:r>
    </w:p>
    <w:p w14:paraId="20DB5A32" w14:textId="767175BB" w:rsidR="002A443F" w:rsidRPr="002A443F" w:rsidRDefault="00E435F8" w:rsidP="002A443F">
      <w:pPr>
        <w:pStyle w:val="ListParagraph"/>
        <w:widowControl w:val="0"/>
        <w:numPr>
          <w:ilvl w:val="0"/>
          <w:numId w:val="12"/>
        </w:numPr>
        <w:tabs>
          <w:tab w:val="left" w:pos="0"/>
        </w:tabs>
        <w:spacing w:before="80"/>
        <w:ind w:left="284" w:hanging="284"/>
        <w:contextualSpacing w:val="0"/>
        <w:rPr>
          <w:rFonts w:cs="Arial"/>
          <w:color w:val="auto"/>
          <w:sz w:val="20"/>
          <w:szCs w:val="20"/>
        </w:rPr>
      </w:pPr>
      <w:r>
        <w:rPr>
          <w:rFonts w:cs="Arial"/>
          <w:color w:val="auto"/>
          <w:sz w:val="20"/>
          <w:szCs w:val="20"/>
        </w:rPr>
        <w:t xml:space="preserve">On </w:t>
      </w:r>
      <w:r w:rsidR="000F1F51">
        <w:rPr>
          <w:rFonts w:cs="Arial"/>
          <w:color w:val="auto"/>
          <w:sz w:val="20"/>
          <w:szCs w:val="20"/>
        </w:rPr>
        <w:t xml:space="preserve">30 May </w:t>
      </w:r>
      <w:r w:rsidR="00A81CD3">
        <w:rPr>
          <w:rFonts w:cs="Arial"/>
          <w:color w:val="auto"/>
          <w:sz w:val="20"/>
          <w:szCs w:val="20"/>
        </w:rPr>
        <w:t>2019</w:t>
      </w:r>
      <w:r>
        <w:rPr>
          <w:rFonts w:cs="Arial"/>
          <w:color w:val="auto"/>
          <w:sz w:val="20"/>
          <w:szCs w:val="20"/>
        </w:rPr>
        <w:t xml:space="preserve"> </w:t>
      </w:r>
      <w:proofErr w:type="spellStart"/>
      <w:r w:rsidR="000F1F51">
        <w:rPr>
          <w:rFonts w:cs="Arial"/>
          <w:color w:val="auto"/>
          <w:sz w:val="20"/>
          <w:szCs w:val="20"/>
        </w:rPr>
        <w:t>Uniti</w:t>
      </w:r>
      <w:proofErr w:type="spellEnd"/>
      <w:r w:rsidR="000F1F51">
        <w:rPr>
          <w:rFonts w:cs="Arial"/>
          <w:color w:val="auto"/>
          <w:sz w:val="20"/>
          <w:szCs w:val="20"/>
        </w:rPr>
        <w:t xml:space="preserve"> Wireless</w:t>
      </w:r>
      <w:r w:rsidR="002A443F" w:rsidRPr="002A443F">
        <w:rPr>
          <w:rFonts w:cs="Arial"/>
          <w:color w:val="auto"/>
          <w:sz w:val="20"/>
          <w:szCs w:val="20"/>
        </w:rPr>
        <w:t xml:space="preserve"> responded to the ACMA and did not dispute that it had not met its obligations under clause</w:t>
      </w:r>
      <w:r w:rsidR="002A443F">
        <w:rPr>
          <w:rFonts w:cs="Arial"/>
          <w:color w:val="auto"/>
          <w:sz w:val="20"/>
          <w:szCs w:val="20"/>
        </w:rPr>
        <w:t>s</w:t>
      </w:r>
      <w:r w:rsidR="002A443F" w:rsidRPr="002A443F">
        <w:rPr>
          <w:rFonts w:cs="Arial"/>
          <w:color w:val="auto"/>
          <w:sz w:val="20"/>
          <w:szCs w:val="20"/>
        </w:rPr>
        <w:t xml:space="preserve"> 9.1.1(b) and 9.4 of the TCP Code. </w:t>
      </w:r>
    </w:p>
    <w:p w14:paraId="7DB61345" w14:textId="7A9345F0" w:rsidR="00E435F8" w:rsidRPr="00027E3D" w:rsidRDefault="00E435F8" w:rsidP="00BC1536">
      <w:pPr>
        <w:widowControl w:val="0"/>
        <w:tabs>
          <w:tab w:val="left" w:pos="0"/>
        </w:tabs>
        <w:contextualSpacing/>
        <w:rPr>
          <w:rFonts w:cs="Arial"/>
          <w:b/>
          <w:bCs/>
          <w:color w:val="auto"/>
          <w:sz w:val="20"/>
          <w:szCs w:val="20"/>
        </w:rPr>
      </w:pPr>
      <w:r w:rsidRPr="00E435F8">
        <w:rPr>
          <w:rFonts w:cs="Arial"/>
          <w:b/>
          <w:bCs/>
          <w:color w:val="auto"/>
          <w:sz w:val="20"/>
          <w:szCs w:val="20"/>
        </w:rPr>
        <w:t>Reason for findings</w:t>
      </w:r>
    </w:p>
    <w:p w14:paraId="4B87AFE5" w14:textId="21E565BA" w:rsidR="008A4748" w:rsidRPr="002A443F" w:rsidRDefault="002A443F" w:rsidP="002A443F">
      <w:pPr>
        <w:pStyle w:val="ListParagraph"/>
        <w:widowControl w:val="0"/>
        <w:numPr>
          <w:ilvl w:val="0"/>
          <w:numId w:val="12"/>
        </w:numPr>
        <w:tabs>
          <w:tab w:val="left" w:pos="0"/>
        </w:tabs>
        <w:spacing w:before="80"/>
        <w:ind w:left="284" w:hanging="284"/>
        <w:contextualSpacing w:val="0"/>
        <w:rPr>
          <w:rFonts w:cs="Arial"/>
          <w:color w:val="auto"/>
          <w:sz w:val="20"/>
          <w:szCs w:val="20"/>
        </w:rPr>
      </w:pPr>
      <w:r w:rsidRPr="002A443F">
        <w:rPr>
          <w:rFonts w:cs="Arial"/>
          <w:color w:val="auto"/>
          <w:sz w:val="20"/>
          <w:szCs w:val="20"/>
        </w:rPr>
        <w:t xml:space="preserve">The table below sets out the ACMA’s findings and the reasons for those findings. In making its findings, the ACMA has considered </w:t>
      </w:r>
      <w:proofErr w:type="spellStart"/>
      <w:r w:rsidR="00E579F2">
        <w:rPr>
          <w:rFonts w:cs="Arial"/>
          <w:color w:val="auto"/>
          <w:sz w:val="20"/>
          <w:szCs w:val="20"/>
        </w:rPr>
        <w:t>Uniti</w:t>
      </w:r>
      <w:proofErr w:type="spellEnd"/>
      <w:r w:rsidR="00E579F2">
        <w:rPr>
          <w:rFonts w:cs="Arial"/>
          <w:color w:val="auto"/>
          <w:sz w:val="20"/>
          <w:szCs w:val="20"/>
        </w:rPr>
        <w:t xml:space="preserve"> Wireless’ </w:t>
      </w:r>
      <w:r w:rsidRPr="002A443F">
        <w:rPr>
          <w:rFonts w:cs="Arial"/>
          <w:color w:val="auto"/>
          <w:sz w:val="20"/>
          <w:szCs w:val="20"/>
        </w:rPr>
        <w:t xml:space="preserve">response of </w:t>
      </w:r>
      <w:r w:rsidR="00E579F2">
        <w:rPr>
          <w:rFonts w:cs="Arial"/>
          <w:color w:val="auto"/>
          <w:sz w:val="20"/>
          <w:szCs w:val="20"/>
        </w:rPr>
        <w:t xml:space="preserve">30 May </w:t>
      </w:r>
      <w:r w:rsidRPr="002A443F">
        <w:rPr>
          <w:rFonts w:cs="Arial"/>
          <w:color w:val="auto"/>
          <w:sz w:val="20"/>
          <w:szCs w:val="20"/>
        </w:rPr>
        <w:t>2019.</w:t>
      </w:r>
      <w:r w:rsidR="00C33FE7" w:rsidRPr="002A443F">
        <w:rPr>
          <w:rFonts w:cs="Arial"/>
          <w:color w:val="auto"/>
          <w:sz w:val="20"/>
          <w:szCs w:val="20"/>
        </w:rPr>
        <w:t xml:space="preserve"> </w:t>
      </w:r>
    </w:p>
    <w:tbl>
      <w:tblPr>
        <w:tblStyle w:val="TableGrid"/>
        <w:tblW w:w="4987" w:type="pct"/>
        <w:tblLook w:val="04A0" w:firstRow="1" w:lastRow="0" w:firstColumn="1" w:lastColumn="0" w:noHBand="0" w:noVBand="1"/>
      </w:tblPr>
      <w:tblGrid>
        <w:gridCol w:w="846"/>
        <w:gridCol w:w="4252"/>
        <w:gridCol w:w="3543"/>
      </w:tblGrid>
      <w:tr w:rsidR="00232F27" w:rsidRPr="00AE13E9" w14:paraId="1F88346F" w14:textId="77777777" w:rsidTr="0032603E">
        <w:tc>
          <w:tcPr>
            <w:tcW w:w="846" w:type="dxa"/>
            <w:shd w:val="clear" w:color="auto" w:fill="D9D9D9" w:themeFill="background1" w:themeFillShade="D9"/>
          </w:tcPr>
          <w:p w14:paraId="5979F47B" w14:textId="168FF34A" w:rsidR="008A4748" w:rsidRPr="00AE13E9" w:rsidRDefault="00E579F2" w:rsidP="00232F27">
            <w:pPr>
              <w:widowControl w:val="0"/>
              <w:tabs>
                <w:tab w:val="left" w:pos="0"/>
              </w:tabs>
              <w:spacing w:before="40" w:after="40"/>
              <w:rPr>
                <w:rFonts w:cs="Arial"/>
                <w:b/>
                <w:color w:val="auto"/>
                <w:sz w:val="18"/>
                <w:szCs w:val="18"/>
              </w:rPr>
            </w:pPr>
            <w:r w:rsidRPr="00AE13E9">
              <w:rPr>
                <w:rFonts w:cs="Arial"/>
                <w:b/>
                <w:color w:val="auto"/>
                <w:sz w:val="18"/>
                <w:szCs w:val="18"/>
              </w:rPr>
              <w:t>Clause</w:t>
            </w:r>
          </w:p>
        </w:tc>
        <w:tc>
          <w:tcPr>
            <w:tcW w:w="4252" w:type="dxa"/>
            <w:shd w:val="clear" w:color="auto" w:fill="D9D9D9" w:themeFill="background1" w:themeFillShade="D9"/>
          </w:tcPr>
          <w:p w14:paraId="36A4F045" w14:textId="07E6C811" w:rsidR="008A4748" w:rsidRPr="00AE13E9" w:rsidRDefault="006A3AD5" w:rsidP="00232F27">
            <w:pPr>
              <w:widowControl w:val="0"/>
              <w:tabs>
                <w:tab w:val="left" w:pos="0"/>
              </w:tabs>
              <w:spacing w:before="40" w:after="40"/>
              <w:rPr>
                <w:rFonts w:cs="Arial"/>
                <w:b/>
                <w:color w:val="auto"/>
                <w:sz w:val="18"/>
                <w:szCs w:val="18"/>
              </w:rPr>
            </w:pPr>
            <w:r w:rsidRPr="00AE13E9">
              <w:rPr>
                <w:rFonts w:cs="Arial"/>
                <w:b/>
                <w:color w:val="auto"/>
                <w:sz w:val="18"/>
                <w:szCs w:val="18"/>
              </w:rPr>
              <w:t>R</w:t>
            </w:r>
            <w:r w:rsidR="00A81CD3" w:rsidRPr="00AE13E9">
              <w:rPr>
                <w:rFonts w:cs="Arial"/>
                <w:b/>
                <w:color w:val="auto"/>
                <w:sz w:val="18"/>
                <w:szCs w:val="18"/>
              </w:rPr>
              <w:t>equirement</w:t>
            </w:r>
            <w:r w:rsidR="00572C6D" w:rsidRPr="00AE13E9">
              <w:rPr>
                <w:rFonts w:cs="Arial"/>
                <w:b/>
                <w:color w:val="auto"/>
                <w:sz w:val="18"/>
                <w:szCs w:val="18"/>
              </w:rPr>
              <w:t xml:space="preserve"> in </w:t>
            </w:r>
            <w:r w:rsidR="002F0E93" w:rsidRPr="00AE13E9">
              <w:rPr>
                <w:rFonts w:cs="Arial"/>
                <w:b/>
                <w:color w:val="auto"/>
                <w:sz w:val="18"/>
                <w:szCs w:val="18"/>
              </w:rPr>
              <w:t xml:space="preserve">TCP Code </w:t>
            </w:r>
            <w:r w:rsidR="00E579F2" w:rsidRPr="00AE13E9">
              <w:rPr>
                <w:rFonts w:cs="Arial"/>
                <w:b/>
                <w:color w:val="auto"/>
                <w:sz w:val="18"/>
                <w:szCs w:val="18"/>
              </w:rPr>
              <w:t>2015</w:t>
            </w:r>
          </w:p>
        </w:tc>
        <w:tc>
          <w:tcPr>
            <w:tcW w:w="3543" w:type="dxa"/>
            <w:shd w:val="clear" w:color="auto" w:fill="D9D9D9" w:themeFill="background1" w:themeFillShade="D9"/>
          </w:tcPr>
          <w:p w14:paraId="1FABDE9F" w14:textId="4F699E2D" w:rsidR="008A4748" w:rsidRPr="00AE13E9" w:rsidRDefault="008A4748" w:rsidP="00232F27">
            <w:pPr>
              <w:widowControl w:val="0"/>
              <w:tabs>
                <w:tab w:val="left" w:pos="0"/>
              </w:tabs>
              <w:spacing w:before="40" w:after="40"/>
              <w:rPr>
                <w:rFonts w:cs="Arial"/>
                <w:b/>
                <w:color w:val="auto"/>
                <w:sz w:val="18"/>
                <w:szCs w:val="18"/>
              </w:rPr>
            </w:pPr>
            <w:r w:rsidRPr="00AE13E9">
              <w:rPr>
                <w:rFonts w:cs="Arial"/>
                <w:b/>
                <w:color w:val="auto"/>
                <w:sz w:val="18"/>
                <w:szCs w:val="18"/>
              </w:rPr>
              <w:t>Reasons</w:t>
            </w:r>
          </w:p>
        </w:tc>
      </w:tr>
      <w:tr w:rsidR="00232F27" w:rsidRPr="00AE13E9" w14:paraId="6E465B2F" w14:textId="77777777" w:rsidTr="0032603E">
        <w:tc>
          <w:tcPr>
            <w:tcW w:w="846" w:type="dxa"/>
          </w:tcPr>
          <w:p w14:paraId="63E1FEF7" w14:textId="6FFF2B5C" w:rsidR="00A405F0" w:rsidRDefault="00A405F0" w:rsidP="00A405F0">
            <w:pPr>
              <w:widowControl w:val="0"/>
              <w:tabs>
                <w:tab w:val="left" w:pos="0"/>
              </w:tabs>
              <w:spacing w:after="0"/>
              <w:rPr>
                <w:rFonts w:cs="Arial"/>
                <w:color w:val="auto"/>
                <w:sz w:val="18"/>
                <w:szCs w:val="18"/>
              </w:rPr>
            </w:pPr>
            <w:r w:rsidRPr="00AE13E9">
              <w:rPr>
                <w:rFonts w:cs="Arial"/>
                <w:color w:val="auto"/>
                <w:sz w:val="18"/>
                <w:szCs w:val="18"/>
              </w:rPr>
              <w:t>9.1</w:t>
            </w:r>
          </w:p>
          <w:p w14:paraId="2B2F5C43" w14:textId="52F34949" w:rsidR="00A405F0" w:rsidRDefault="00A405F0" w:rsidP="00A405F0">
            <w:pPr>
              <w:widowControl w:val="0"/>
              <w:tabs>
                <w:tab w:val="left" w:pos="0"/>
              </w:tabs>
              <w:spacing w:after="0"/>
              <w:rPr>
                <w:rFonts w:cs="Arial"/>
                <w:color w:val="auto"/>
                <w:sz w:val="18"/>
                <w:szCs w:val="18"/>
              </w:rPr>
            </w:pPr>
          </w:p>
          <w:p w14:paraId="5A4F5248" w14:textId="43464243" w:rsidR="00A405F0" w:rsidRDefault="00A405F0" w:rsidP="00A405F0">
            <w:pPr>
              <w:widowControl w:val="0"/>
              <w:tabs>
                <w:tab w:val="left" w:pos="0"/>
              </w:tabs>
              <w:spacing w:after="0"/>
              <w:rPr>
                <w:rFonts w:cs="Arial"/>
                <w:color w:val="auto"/>
                <w:sz w:val="18"/>
                <w:szCs w:val="18"/>
              </w:rPr>
            </w:pPr>
          </w:p>
          <w:p w14:paraId="7968EECF" w14:textId="499E7FAC" w:rsidR="00A405F0" w:rsidRDefault="00A405F0" w:rsidP="00A405F0">
            <w:pPr>
              <w:widowControl w:val="0"/>
              <w:tabs>
                <w:tab w:val="left" w:pos="0"/>
              </w:tabs>
              <w:spacing w:after="0"/>
              <w:rPr>
                <w:rFonts w:cs="Arial"/>
                <w:color w:val="auto"/>
                <w:sz w:val="18"/>
                <w:szCs w:val="18"/>
              </w:rPr>
            </w:pPr>
          </w:p>
          <w:p w14:paraId="6094C8B7" w14:textId="46E50F83" w:rsidR="00A405F0" w:rsidRDefault="00A405F0" w:rsidP="00A405F0">
            <w:pPr>
              <w:widowControl w:val="0"/>
              <w:tabs>
                <w:tab w:val="left" w:pos="0"/>
              </w:tabs>
              <w:spacing w:after="0"/>
              <w:rPr>
                <w:rFonts w:cs="Arial"/>
                <w:color w:val="auto"/>
                <w:sz w:val="18"/>
                <w:szCs w:val="18"/>
              </w:rPr>
            </w:pPr>
          </w:p>
          <w:p w14:paraId="5C90F82B" w14:textId="77777777" w:rsidR="00A405F0" w:rsidRPr="00AE13E9" w:rsidRDefault="00A405F0" w:rsidP="00A405F0">
            <w:pPr>
              <w:widowControl w:val="0"/>
              <w:tabs>
                <w:tab w:val="left" w:pos="0"/>
              </w:tabs>
              <w:spacing w:after="0"/>
              <w:rPr>
                <w:rFonts w:cs="Arial"/>
                <w:color w:val="auto"/>
                <w:sz w:val="18"/>
                <w:szCs w:val="18"/>
              </w:rPr>
            </w:pPr>
          </w:p>
          <w:p w14:paraId="06437387" w14:textId="54A028BC" w:rsidR="008A4748" w:rsidRPr="00AE13E9" w:rsidRDefault="008A4748" w:rsidP="0032603E">
            <w:pPr>
              <w:widowControl w:val="0"/>
              <w:tabs>
                <w:tab w:val="left" w:pos="0"/>
              </w:tabs>
              <w:spacing w:after="0"/>
              <w:rPr>
                <w:rFonts w:cs="Arial"/>
                <w:color w:val="auto"/>
                <w:sz w:val="18"/>
                <w:szCs w:val="18"/>
              </w:rPr>
            </w:pPr>
            <w:r w:rsidRPr="00AE13E9">
              <w:rPr>
                <w:rFonts w:cs="Arial"/>
                <w:color w:val="auto"/>
                <w:sz w:val="18"/>
                <w:szCs w:val="18"/>
              </w:rPr>
              <w:t>9.1.1(b)</w:t>
            </w:r>
          </w:p>
          <w:p w14:paraId="0C040D05" w14:textId="77777777" w:rsidR="008A4748" w:rsidRPr="00AE13E9" w:rsidRDefault="008A4748" w:rsidP="0032603E">
            <w:pPr>
              <w:widowControl w:val="0"/>
              <w:tabs>
                <w:tab w:val="left" w:pos="0"/>
              </w:tabs>
              <w:spacing w:after="0"/>
              <w:rPr>
                <w:rFonts w:cs="Arial"/>
                <w:color w:val="auto"/>
                <w:sz w:val="18"/>
                <w:szCs w:val="18"/>
              </w:rPr>
            </w:pPr>
          </w:p>
          <w:p w14:paraId="0EDF5EE5" w14:textId="77777777" w:rsidR="008A4748" w:rsidRPr="00AE13E9" w:rsidRDefault="008A4748" w:rsidP="0032603E">
            <w:pPr>
              <w:widowControl w:val="0"/>
              <w:tabs>
                <w:tab w:val="left" w:pos="0"/>
              </w:tabs>
              <w:spacing w:after="0"/>
              <w:rPr>
                <w:rFonts w:cs="Arial"/>
                <w:color w:val="auto"/>
                <w:sz w:val="18"/>
                <w:szCs w:val="18"/>
              </w:rPr>
            </w:pPr>
          </w:p>
          <w:p w14:paraId="1D391F60" w14:textId="03A3D086" w:rsidR="008A4748" w:rsidRPr="00AE13E9" w:rsidRDefault="008A4748" w:rsidP="0032603E">
            <w:pPr>
              <w:widowControl w:val="0"/>
              <w:tabs>
                <w:tab w:val="left" w:pos="0"/>
              </w:tabs>
              <w:spacing w:after="0"/>
              <w:rPr>
                <w:rFonts w:cs="Arial"/>
                <w:color w:val="auto"/>
                <w:sz w:val="18"/>
                <w:szCs w:val="18"/>
              </w:rPr>
            </w:pPr>
          </w:p>
        </w:tc>
        <w:tc>
          <w:tcPr>
            <w:tcW w:w="4252" w:type="dxa"/>
          </w:tcPr>
          <w:p w14:paraId="17E6CC8E" w14:textId="77777777" w:rsidR="00A405F0" w:rsidRPr="00E579F2" w:rsidRDefault="00A405F0" w:rsidP="00A405F0">
            <w:pPr>
              <w:spacing w:after="0"/>
              <w:rPr>
                <w:rFonts w:cs="Arial"/>
                <w:b/>
                <w:bCs/>
                <w:i/>
                <w:iCs/>
                <w:color w:val="auto"/>
                <w:sz w:val="18"/>
                <w:szCs w:val="18"/>
              </w:rPr>
            </w:pPr>
            <w:r w:rsidRPr="00E579F2">
              <w:rPr>
                <w:rFonts w:cs="Arial"/>
                <w:b/>
                <w:bCs/>
                <w:i/>
                <w:iCs/>
                <w:color w:val="auto"/>
                <w:sz w:val="18"/>
                <w:szCs w:val="18"/>
              </w:rPr>
              <w:t xml:space="preserve">Supplier obligations to comply and register </w:t>
            </w:r>
          </w:p>
          <w:p w14:paraId="1A0EE9D9" w14:textId="0C4221EE" w:rsidR="00A405F0" w:rsidRDefault="00A405F0" w:rsidP="00A405F0">
            <w:pPr>
              <w:spacing w:after="0"/>
              <w:rPr>
                <w:rFonts w:cs="Arial"/>
                <w:color w:val="auto"/>
                <w:sz w:val="18"/>
                <w:szCs w:val="18"/>
              </w:rPr>
            </w:pPr>
            <w:r w:rsidRPr="00E579F2">
              <w:rPr>
                <w:rFonts w:cs="Arial"/>
                <w:color w:val="auto"/>
                <w:sz w:val="18"/>
                <w:szCs w:val="18"/>
              </w:rPr>
              <w:t>Suppliers with one or more Customers must implement and comply with the Code Compliance Framework and register with Communications Alliance for compliance purposes.</w:t>
            </w:r>
          </w:p>
          <w:p w14:paraId="0002EC34" w14:textId="77777777" w:rsidR="00A405F0" w:rsidRDefault="00A405F0" w:rsidP="0032603E">
            <w:pPr>
              <w:spacing w:after="0"/>
              <w:rPr>
                <w:rFonts w:cs="Arial"/>
                <w:color w:val="auto"/>
                <w:sz w:val="18"/>
                <w:szCs w:val="18"/>
              </w:rPr>
            </w:pPr>
          </w:p>
          <w:p w14:paraId="0613D46F" w14:textId="0B2C2E88" w:rsidR="008A4748" w:rsidRPr="00AE13E9" w:rsidRDefault="00E579F2" w:rsidP="0032603E">
            <w:pPr>
              <w:spacing w:after="0"/>
              <w:rPr>
                <w:rFonts w:cs="Arial"/>
                <w:color w:val="auto"/>
                <w:sz w:val="18"/>
                <w:szCs w:val="18"/>
              </w:rPr>
            </w:pPr>
            <w:r w:rsidRPr="00AE13E9">
              <w:rPr>
                <w:rFonts w:cs="Arial"/>
                <w:color w:val="auto"/>
                <w:sz w:val="18"/>
                <w:szCs w:val="18"/>
              </w:rPr>
              <w:t xml:space="preserve">Suppliers must register with Communications Alliance within one month after they first acquired customers and supply the required information in writing under that clause.  </w:t>
            </w:r>
          </w:p>
        </w:tc>
        <w:tc>
          <w:tcPr>
            <w:tcW w:w="3543" w:type="dxa"/>
          </w:tcPr>
          <w:p w14:paraId="18170384" w14:textId="503CB05A" w:rsidR="00A405F0" w:rsidRDefault="00A405F0" w:rsidP="0032603E">
            <w:pPr>
              <w:spacing w:after="0"/>
              <w:rPr>
                <w:rFonts w:cs="Arial"/>
                <w:color w:val="auto"/>
                <w:sz w:val="18"/>
                <w:szCs w:val="18"/>
              </w:rPr>
            </w:pP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was a carriage service provider providing telecommunications services to residential and/or small business consumers. It was therefore a ‘Supplier’ under the TCP Code.</w:t>
            </w:r>
          </w:p>
          <w:p w14:paraId="6E124502" w14:textId="77777777" w:rsidR="00A405F0" w:rsidRDefault="00A405F0" w:rsidP="0032603E">
            <w:pPr>
              <w:spacing w:after="0"/>
              <w:rPr>
                <w:rFonts w:cs="Arial"/>
                <w:color w:val="auto"/>
                <w:sz w:val="18"/>
                <w:szCs w:val="18"/>
              </w:rPr>
            </w:pPr>
          </w:p>
          <w:p w14:paraId="260F005E" w14:textId="4DEE4B7F" w:rsidR="00E579F2" w:rsidRDefault="00E579F2" w:rsidP="0032603E">
            <w:pPr>
              <w:spacing w:after="0"/>
              <w:rPr>
                <w:rFonts w:cs="Arial"/>
                <w:color w:val="auto"/>
                <w:sz w:val="18"/>
                <w:szCs w:val="18"/>
              </w:rPr>
            </w:pPr>
            <w:r w:rsidRPr="00E579F2">
              <w:rPr>
                <w:rFonts w:cs="Arial"/>
                <w:color w:val="auto"/>
                <w:sz w:val="18"/>
                <w:szCs w:val="18"/>
              </w:rPr>
              <w:t xml:space="preserve">On 15 May 2019, Communications Alliance provided the ACMA with a list of suppliers that are registered with it in accordance with clause 9.1.1(b) of the TCP Code.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 xml:space="preserve">was not on that list. This indicates that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had not registered with Communications Alliance by 15 May 2019.</w:t>
            </w:r>
          </w:p>
          <w:p w14:paraId="66EEBE5A" w14:textId="77777777" w:rsidR="00A405F0" w:rsidRDefault="00A405F0" w:rsidP="0032603E">
            <w:pPr>
              <w:spacing w:after="0"/>
              <w:rPr>
                <w:rFonts w:cs="Arial"/>
                <w:color w:val="auto"/>
                <w:sz w:val="18"/>
                <w:szCs w:val="18"/>
              </w:rPr>
            </w:pPr>
          </w:p>
          <w:p w14:paraId="288DD577" w14:textId="785EC66A" w:rsidR="00E579F2" w:rsidRDefault="00E579F2" w:rsidP="0032603E">
            <w:pPr>
              <w:spacing w:after="0"/>
              <w:rPr>
                <w:rFonts w:cs="Arial"/>
                <w:color w:val="auto"/>
                <w:sz w:val="18"/>
                <w:szCs w:val="18"/>
              </w:rPr>
            </w:pPr>
            <w:r w:rsidRPr="00E579F2">
              <w:rPr>
                <w:rFonts w:cs="Arial"/>
                <w:color w:val="auto"/>
                <w:sz w:val="18"/>
                <w:szCs w:val="18"/>
              </w:rPr>
              <w:t xml:space="preserve">In August 2018, TIO complaint data identified that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 xml:space="preserve">had been the </w:t>
            </w:r>
            <w:r w:rsidRPr="00E579F2">
              <w:rPr>
                <w:rFonts w:cs="Arial"/>
                <w:color w:val="auto"/>
                <w:sz w:val="18"/>
                <w:szCs w:val="18"/>
              </w:rPr>
              <w:lastRenderedPageBreak/>
              <w:t>subject of TIO complaints in the financial year 2017</w:t>
            </w:r>
            <w:r w:rsidR="00E2756E">
              <w:rPr>
                <w:rFonts w:cs="Arial"/>
                <w:color w:val="auto"/>
                <w:sz w:val="18"/>
                <w:szCs w:val="18"/>
              </w:rPr>
              <w:t>-</w:t>
            </w:r>
            <w:r w:rsidRPr="00E579F2">
              <w:rPr>
                <w:rFonts w:cs="Arial"/>
                <w:color w:val="auto"/>
                <w:sz w:val="18"/>
                <w:szCs w:val="18"/>
              </w:rPr>
              <w:t xml:space="preserve">18. This indicates that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had customers in that financial year.</w:t>
            </w:r>
          </w:p>
          <w:p w14:paraId="2C96453A" w14:textId="77777777" w:rsidR="0032603E" w:rsidRPr="00E579F2" w:rsidRDefault="0032603E" w:rsidP="0032603E">
            <w:pPr>
              <w:spacing w:after="0"/>
              <w:rPr>
                <w:rFonts w:cs="Arial"/>
                <w:color w:val="auto"/>
                <w:sz w:val="18"/>
                <w:szCs w:val="18"/>
              </w:rPr>
            </w:pPr>
          </w:p>
          <w:p w14:paraId="6442FC5D" w14:textId="5E2B5742" w:rsidR="00E579F2" w:rsidRDefault="00E579F2" w:rsidP="0032603E">
            <w:pPr>
              <w:spacing w:after="0"/>
              <w:rPr>
                <w:rFonts w:cs="Arial"/>
                <w:color w:val="auto"/>
                <w:sz w:val="18"/>
                <w:szCs w:val="18"/>
              </w:rPr>
            </w:pPr>
            <w:r w:rsidRPr="00E579F2">
              <w:rPr>
                <w:rFonts w:cs="Arial"/>
                <w:color w:val="auto"/>
                <w:sz w:val="18"/>
                <w:szCs w:val="18"/>
              </w:rPr>
              <w:t xml:space="preserve">As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E579F2">
              <w:rPr>
                <w:rFonts w:cs="Arial"/>
                <w:color w:val="auto"/>
                <w:sz w:val="18"/>
                <w:szCs w:val="18"/>
              </w:rPr>
              <w:t>had customers in the financial year 2017</w:t>
            </w:r>
            <w:r w:rsidR="00F65434">
              <w:rPr>
                <w:rFonts w:cs="Arial"/>
                <w:color w:val="auto"/>
                <w:sz w:val="18"/>
                <w:szCs w:val="18"/>
              </w:rPr>
              <w:t>-</w:t>
            </w:r>
            <w:r w:rsidRPr="00E579F2">
              <w:rPr>
                <w:rFonts w:cs="Arial"/>
                <w:color w:val="auto"/>
                <w:sz w:val="18"/>
                <w:szCs w:val="18"/>
              </w:rPr>
              <w:t xml:space="preserve">18 and was not registered with Communications Alliance by 15 May 2019, it did not comply with the requirement in clause 9.1.1(b) to register with that organisation within one month after it </w:t>
            </w:r>
            <w:r w:rsidR="0032603E">
              <w:rPr>
                <w:rFonts w:cs="Arial"/>
                <w:color w:val="auto"/>
                <w:sz w:val="18"/>
                <w:szCs w:val="18"/>
              </w:rPr>
              <w:t xml:space="preserve">had </w:t>
            </w:r>
            <w:r w:rsidRPr="00E579F2">
              <w:rPr>
                <w:rFonts w:cs="Arial"/>
                <w:color w:val="auto"/>
                <w:sz w:val="18"/>
                <w:szCs w:val="18"/>
              </w:rPr>
              <w:t xml:space="preserve">first acquired customers.  </w:t>
            </w:r>
          </w:p>
          <w:p w14:paraId="0F4CEF46" w14:textId="77777777" w:rsidR="0032603E" w:rsidRPr="00E579F2" w:rsidRDefault="0032603E" w:rsidP="0032603E">
            <w:pPr>
              <w:spacing w:after="0"/>
              <w:rPr>
                <w:rFonts w:cs="Arial"/>
                <w:color w:val="auto"/>
                <w:sz w:val="18"/>
                <w:szCs w:val="18"/>
              </w:rPr>
            </w:pPr>
          </w:p>
          <w:p w14:paraId="79708FB7" w14:textId="4ACEB414" w:rsidR="008A4748" w:rsidRPr="00AE13E9" w:rsidRDefault="00E579F2" w:rsidP="0032603E">
            <w:pPr>
              <w:spacing w:after="0"/>
              <w:rPr>
                <w:rFonts w:cs="Arial"/>
                <w:color w:val="auto"/>
                <w:sz w:val="18"/>
                <w:szCs w:val="18"/>
              </w:rPr>
            </w:pPr>
            <w:r w:rsidRPr="00AE13E9">
              <w:rPr>
                <w:rFonts w:cs="Arial"/>
                <w:color w:val="auto"/>
                <w:sz w:val="18"/>
                <w:szCs w:val="18"/>
              </w:rPr>
              <w:t xml:space="preserve">On 30 May 2019, </w:t>
            </w:r>
            <w:proofErr w:type="spellStart"/>
            <w:r w:rsidRPr="00AE13E9">
              <w:rPr>
                <w:rFonts w:cs="Arial"/>
                <w:color w:val="auto"/>
                <w:sz w:val="18"/>
                <w:szCs w:val="18"/>
              </w:rPr>
              <w:t>Uniti</w:t>
            </w:r>
            <w:proofErr w:type="spellEnd"/>
            <w:r w:rsidRPr="00AE13E9">
              <w:rPr>
                <w:rFonts w:cs="Arial"/>
                <w:color w:val="auto"/>
                <w:sz w:val="18"/>
                <w:szCs w:val="18"/>
              </w:rPr>
              <w:t xml:space="preserve"> Wireless confirmed it had since submitted its registration form to Communications Alliance. </w:t>
            </w:r>
            <w:r w:rsidR="0032603E">
              <w:rPr>
                <w:rFonts w:cs="Arial"/>
                <w:color w:val="auto"/>
                <w:sz w:val="18"/>
                <w:szCs w:val="18"/>
              </w:rPr>
              <w:t xml:space="preserve">This further indicates that </w:t>
            </w:r>
            <w:proofErr w:type="spellStart"/>
            <w:r w:rsidR="0032603E">
              <w:rPr>
                <w:rFonts w:cs="Arial"/>
                <w:color w:val="auto"/>
                <w:sz w:val="18"/>
                <w:szCs w:val="18"/>
              </w:rPr>
              <w:t>Uniti</w:t>
            </w:r>
            <w:proofErr w:type="spellEnd"/>
            <w:r w:rsidR="0032603E">
              <w:rPr>
                <w:rFonts w:cs="Arial"/>
                <w:color w:val="auto"/>
                <w:sz w:val="18"/>
                <w:szCs w:val="18"/>
              </w:rPr>
              <w:t xml:space="preserve"> Wireless had not previously registered with Communications Alliance within one month after first acquiring customers.</w:t>
            </w:r>
          </w:p>
        </w:tc>
      </w:tr>
      <w:tr w:rsidR="00CE6BAD" w:rsidRPr="00AE13E9" w14:paraId="66EA5F29" w14:textId="77777777" w:rsidTr="0032603E">
        <w:tc>
          <w:tcPr>
            <w:tcW w:w="846" w:type="dxa"/>
          </w:tcPr>
          <w:p w14:paraId="4A289E4F" w14:textId="77777777" w:rsidR="00CE6BAD" w:rsidRPr="00AE13E9" w:rsidRDefault="00CE6BAD" w:rsidP="00CE6BAD">
            <w:pPr>
              <w:widowControl w:val="0"/>
              <w:tabs>
                <w:tab w:val="left" w:pos="0"/>
              </w:tabs>
              <w:spacing w:after="0"/>
              <w:rPr>
                <w:rFonts w:cs="Arial"/>
                <w:color w:val="auto"/>
                <w:sz w:val="18"/>
                <w:szCs w:val="18"/>
              </w:rPr>
            </w:pPr>
            <w:r w:rsidRPr="00AE13E9">
              <w:rPr>
                <w:rFonts w:cs="Arial"/>
                <w:color w:val="auto"/>
                <w:sz w:val="18"/>
                <w:szCs w:val="18"/>
              </w:rPr>
              <w:lastRenderedPageBreak/>
              <w:t>9.4</w:t>
            </w:r>
          </w:p>
          <w:p w14:paraId="7C9E427D" w14:textId="77777777" w:rsidR="00CE6BAD" w:rsidRDefault="00CE6BAD" w:rsidP="00CE6BAD">
            <w:pPr>
              <w:widowControl w:val="0"/>
              <w:tabs>
                <w:tab w:val="left" w:pos="0"/>
              </w:tabs>
              <w:spacing w:after="0"/>
              <w:rPr>
                <w:rFonts w:cs="Arial"/>
                <w:color w:val="auto"/>
                <w:sz w:val="18"/>
                <w:szCs w:val="18"/>
              </w:rPr>
            </w:pPr>
          </w:p>
          <w:p w14:paraId="1A2F455A" w14:textId="77777777" w:rsidR="00CE6BAD" w:rsidRDefault="00CE6BAD" w:rsidP="00CE6BAD">
            <w:pPr>
              <w:widowControl w:val="0"/>
              <w:tabs>
                <w:tab w:val="left" w:pos="0"/>
              </w:tabs>
              <w:spacing w:after="0"/>
              <w:rPr>
                <w:rFonts w:cs="Arial"/>
                <w:color w:val="auto"/>
                <w:sz w:val="18"/>
                <w:szCs w:val="18"/>
              </w:rPr>
            </w:pPr>
          </w:p>
          <w:p w14:paraId="47E75998" w14:textId="77777777" w:rsidR="00CE6BAD" w:rsidRDefault="00CE6BAD" w:rsidP="00CE6BAD">
            <w:pPr>
              <w:widowControl w:val="0"/>
              <w:tabs>
                <w:tab w:val="left" w:pos="0"/>
              </w:tabs>
              <w:spacing w:after="0"/>
              <w:rPr>
                <w:rFonts w:cs="Arial"/>
                <w:color w:val="auto"/>
                <w:sz w:val="18"/>
                <w:szCs w:val="18"/>
              </w:rPr>
            </w:pPr>
          </w:p>
          <w:p w14:paraId="6A0C85F0" w14:textId="77777777" w:rsidR="00CE6BAD" w:rsidRDefault="00CE6BAD" w:rsidP="00CE6BAD">
            <w:pPr>
              <w:widowControl w:val="0"/>
              <w:tabs>
                <w:tab w:val="left" w:pos="0"/>
              </w:tabs>
              <w:spacing w:after="0"/>
              <w:rPr>
                <w:rFonts w:cs="Arial"/>
                <w:color w:val="auto"/>
                <w:sz w:val="18"/>
                <w:szCs w:val="18"/>
              </w:rPr>
            </w:pPr>
          </w:p>
          <w:p w14:paraId="79E90049" w14:textId="77777777" w:rsidR="00CE6BAD" w:rsidRDefault="00CE6BAD" w:rsidP="00CE6BAD">
            <w:pPr>
              <w:widowControl w:val="0"/>
              <w:tabs>
                <w:tab w:val="left" w:pos="0"/>
              </w:tabs>
              <w:spacing w:after="0"/>
              <w:rPr>
                <w:rFonts w:cs="Arial"/>
                <w:color w:val="auto"/>
                <w:sz w:val="18"/>
                <w:szCs w:val="18"/>
              </w:rPr>
            </w:pPr>
          </w:p>
          <w:p w14:paraId="3E183332" w14:textId="77777777" w:rsidR="00CE6BAD" w:rsidRDefault="00CE6BAD" w:rsidP="00CE6BAD">
            <w:pPr>
              <w:widowControl w:val="0"/>
              <w:tabs>
                <w:tab w:val="left" w:pos="0"/>
              </w:tabs>
              <w:spacing w:after="0"/>
              <w:rPr>
                <w:rFonts w:cs="Arial"/>
                <w:color w:val="auto"/>
                <w:sz w:val="18"/>
                <w:szCs w:val="18"/>
              </w:rPr>
            </w:pPr>
          </w:p>
          <w:p w14:paraId="5E88753D" w14:textId="7ABCF537" w:rsidR="00CE6BAD" w:rsidRPr="00AE13E9" w:rsidRDefault="00CE6BAD" w:rsidP="00CE6BAD">
            <w:pPr>
              <w:widowControl w:val="0"/>
              <w:tabs>
                <w:tab w:val="left" w:pos="0"/>
              </w:tabs>
              <w:spacing w:after="0"/>
              <w:rPr>
                <w:rFonts w:cs="Arial"/>
                <w:color w:val="auto"/>
                <w:sz w:val="18"/>
                <w:szCs w:val="18"/>
              </w:rPr>
            </w:pPr>
            <w:r w:rsidRPr="00AE13E9">
              <w:rPr>
                <w:rFonts w:cs="Arial"/>
                <w:color w:val="auto"/>
                <w:sz w:val="18"/>
                <w:szCs w:val="18"/>
              </w:rPr>
              <w:t>9.4.1(a)</w:t>
            </w:r>
          </w:p>
          <w:p w14:paraId="4BD11518" w14:textId="77777777" w:rsidR="00CE6BAD" w:rsidRPr="00AE13E9" w:rsidRDefault="00CE6BAD" w:rsidP="0032603E">
            <w:pPr>
              <w:widowControl w:val="0"/>
              <w:tabs>
                <w:tab w:val="left" w:pos="0"/>
              </w:tabs>
              <w:spacing w:after="0"/>
              <w:rPr>
                <w:rFonts w:cs="Arial"/>
                <w:color w:val="auto"/>
                <w:sz w:val="18"/>
                <w:szCs w:val="18"/>
              </w:rPr>
            </w:pPr>
          </w:p>
        </w:tc>
        <w:tc>
          <w:tcPr>
            <w:tcW w:w="4252" w:type="dxa"/>
          </w:tcPr>
          <w:p w14:paraId="095E2104" w14:textId="77777777" w:rsidR="00CE6BAD" w:rsidRPr="00E579F2" w:rsidRDefault="00CE6BAD" w:rsidP="00CE6BAD">
            <w:pPr>
              <w:spacing w:after="0"/>
              <w:rPr>
                <w:rFonts w:cs="Arial"/>
                <w:b/>
                <w:bCs/>
                <w:i/>
                <w:iCs/>
                <w:color w:val="auto"/>
                <w:sz w:val="18"/>
                <w:szCs w:val="18"/>
              </w:rPr>
            </w:pPr>
            <w:r w:rsidRPr="00E579F2">
              <w:rPr>
                <w:rFonts w:cs="Arial"/>
                <w:b/>
                <w:bCs/>
                <w:i/>
                <w:iCs/>
                <w:color w:val="auto"/>
                <w:sz w:val="18"/>
                <w:szCs w:val="18"/>
              </w:rPr>
              <w:t>Code compliance statements</w:t>
            </w:r>
          </w:p>
          <w:p w14:paraId="7B254608" w14:textId="77777777" w:rsidR="00CE6BAD" w:rsidRDefault="00CE6BAD" w:rsidP="00CE6BAD">
            <w:pPr>
              <w:spacing w:after="0"/>
              <w:rPr>
                <w:rFonts w:cs="Arial"/>
                <w:color w:val="auto"/>
                <w:sz w:val="18"/>
                <w:szCs w:val="18"/>
              </w:rPr>
            </w:pPr>
            <w:r w:rsidRPr="00E579F2">
              <w:rPr>
                <w:rFonts w:cs="Arial"/>
                <w:color w:val="auto"/>
                <w:sz w:val="18"/>
                <w:szCs w:val="18"/>
              </w:rPr>
              <w:t>Suppliers must provide to Communications Compliance prescribed statements regarding compliance with the TCP Code in the manner set out in this clause 9.4 and at the times set out in clause 9.8.</w:t>
            </w:r>
          </w:p>
          <w:p w14:paraId="03E6D70C" w14:textId="77777777" w:rsidR="00CE6BAD" w:rsidRDefault="00CE6BAD" w:rsidP="00CE6BAD">
            <w:pPr>
              <w:spacing w:after="0"/>
              <w:rPr>
                <w:rFonts w:cs="Arial"/>
                <w:color w:val="auto"/>
                <w:sz w:val="18"/>
                <w:szCs w:val="18"/>
              </w:rPr>
            </w:pPr>
          </w:p>
          <w:p w14:paraId="4673694F" w14:textId="7A4D55F0" w:rsidR="00CE6BAD" w:rsidRPr="00E579F2" w:rsidRDefault="00CE6BAD" w:rsidP="00CE6BAD">
            <w:pPr>
              <w:spacing w:after="0"/>
              <w:rPr>
                <w:rFonts w:cs="Arial"/>
                <w:color w:val="auto"/>
                <w:sz w:val="18"/>
                <w:szCs w:val="18"/>
              </w:rPr>
            </w:pPr>
            <w:r w:rsidRPr="00E579F2">
              <w:rPr>
                <w:rFonts w:cs="Arial"/>
                <w:color w:val="auto"/>
                <w:sz w:val="18"/>
                <w:szCs w:val="18"/>
              </w:rPr>
              <w:t>A Supplier must:</w:t>
            </w:r>
          </w:p>
          <w:p w14:paraId="549BDBD5" w14:textId="77777777" w:rsidR="00CE6BAD" w:rsidRDefault="00CE6BAD" w:rsidP="00CE6BAD">
            <w:pPr>
              <w:numPr>
                <w:ilvl w:val="0"/>
                <w:numId w:val="15"/>
              </w:numPr>
              <w:spacing w:after="0"/>
              <w:rPr>
                <w:rFonts w:cs="Arial"/>
                <w:color w:val="auto"/>
                <w:sz w:val="18"/>
                <w:szCs w:val="18"/>
              </w:rPr>
            </w:pPr>
            <w:r w:rsidRPr="00E579F2">
              <w:rPr>
                <w:rFonts w:cs="Arial"/>
                <w:color w:val="auto"/>
                <w:sz w:val="18"/>
                <w:szCs w:val="18"/>
              </w:rPr>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p w14:paraId="2F2326BE" w14:textId="77777777" w:rsidR="00CE6BAD" w:rsidRPr="00AE13E9" w:rsidRDefault="00CE6BAD" w:rsidP="0032603E">
            <w:pPr>
              <w:spacing w:after="0"/>
              <w:rPr>
                <w:rFonts w:cs="Arial"/>
                <w:color w:val="auto"/>
                <w:sz w:val="18"/>
                <w:szCs w:val="18"/>
              </w:rPr>
            </w:pPr>
          </w:p>
        </w:tc>
        <w:tc>
          <w:tcPr>
            <w:tcW w:w="3543" w:type="dxa"/>
          </w:tcPr>
          <w:p w14:paraId="78137ADD" w14:textId="77777777" w:rsidR="00CE6BAD" w:rsidRDefault="00CE6BAD" w:rsidP="00CE6BAD">
            <w:pPr>
              <w:spacing w:after="0"/>
              <w:rPr>
                <w:rFonts w:cs="Arial"/>
                <w:color w:val="auto"/>
                <w:sz w:val="18"/>
                <w:szCs w:val="18"/>
              </w:rPr>
            </w:pPr>
            <w:r w:rsidRPr="00767F66">
              <w:rPr>
                <w:rFonts w:cs="Arial"/>
                <w:color w:val="auto"/>
                <w:sz w:val="18"/>
                <w:szCs w:val="18"/>
              </w:rPr>
              <w:t xml:space="preserve">The ACMA is satisfied that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767F66">
              <w:rPr>
                <w:rFonts w:cs="Arial"/>
                <w:color w:val="auto"/>
                <w:sz w:val="18"/>
                <w:szCs w:val="18"/>
              </w:rPr>
              <w:t xml:space="preserve">had one or more customers on 1 April 2018 as it was the subject of TIO complaints prior to 1 April 2018. This indicates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767F66">
              <w:rPr>
                <w:rFonts w:cs="Arial"/>
                <w:color w:val="auto"/>
                <w:sz w:val="18"/>
                <w:szCs w:val="18"/>
              </w:rPr>
              <w:t xml:space="preserve">had one or more customers on 1 April 2018. </w:t>
            </w:r>
          </w:p>
          <w:p w14:paraId="7A498883" w14:textId="77777777" w:rsidR="00CE6BAD" w:rsidRDefault="00CE6BAD" w:rsidP="00CE6BAD">
            <w:pPr>
              <w:spacing w:after="0"/>
              <w:rPr>
                <w:rFonts w:cs="Arial"/>
                <w:color w:val="auto"/>
                <w:sz w:val="18"/>
                <w:szCs w:val="18"/>
              </w:rPr>
            </w:pPr>
          </w:p>
          <w:p w14:paraId="72920583" w14:textId="6B7BD62D" w:rsidR="00CE6BAD" w:rsidRPr="00E579F2" w:rsidRDefault="00CE6BAD" w:rsidP="008325CD">
            <w:pPr>
              <w:spacing w:after="0"/>
              <w:rPr>
                <w:rFonts w:cs="Arial"/>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Therefore</w:t>
            </w:r>
            <w:r w:rsidRPr="00963684">
              <w:rPr>
                <w:rFonts w:cs="Arial"/>
                <w:color w:val="auto"/>
                <w:sz w:val="18"/>
                <w:szCs w:val="18"/>
              </w:rPr>
              <w:t xml:space="preserve">, all </w:t>
            </w:r>
            <w:r>
              <w:rPr>
                <w:rFonts w:cs="Arial"/>
                <w:color w:val="auto"/>
                <w:sz w:val="18"/>
                <w:szCs w:val="18"/>
              </w:rPr>
              <w:t xml:space="preserve">carriage service providers, including </w:t>
            </w:r>
            <w:proofErr w:type="spellStart"/>
            <w:r>
              <w:rPr>
                <w:rFonts w:cs="Arial"/>
                <w:color w:val="auto"/>
                <w:sz w:val="18"/>
                <w:szCs w:val="18"/>
              </w:rPr>
              <w:t>Uniti</w:t>
            </w:r>
            <w:proofErr w:type="spellEnd"/>
            <w:r>
              <w:rPr>
                <w:rFonts w:cs="Arial"/>
                <w:color w:val="auto"/>
                <w:sz w:val="18"/>
                <w:szCs w:val="18"/>
              </w:rPr>
              <w:t xml:space="preserve"> Wireless,</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p>
        </w:tc>
      </w:tr>
      <w:tr w:rsidR="00232F27" w:rsidRPr="00AE13E9" w14:paraId="7F8A8E0C" w14:textId="77777777" w:rsidTr="0032603E">
        <w:tc>
          <w:tcPr>
            <w:tcW w:w="846" w:type="dxa"/>
          </w:tcPr>
          <w:p w14:paraId="71B6AF5A" w14:textId="6B25A430" w:rsidR="00767F66" w:rsidRPr="00AE13E9" w:rsidRDefault="00CE6BAD" w:rsidP="0032603E">
            <w:pPr>
              <w:widowControl w:val="0"/>
              <w:tabs>
                <w:tab w:val="left" w:pos="0"/>
              </w:tabs>
              <w:spacing w:after="0"/>
              <w:rPr>
                <w:rFonts w:cs="Arial"/>
                <w:color w:val="auto"/>
                <w:sz w:val="18"/>
                <w:szCs w:val="18"/>
              </w:rPr>
            </w:pPr>
            <w:r w:rsidRPr="00AE13E9">
              <w:rPr>
                <w:rFonts w:cs="Arial"/>
                <w:color w:val="auto"/>
                <w:sz w:val="18"/>
                <w:szCs w:val="18"/>
              </w:rPr>
              <w:t>9.8.1</w:t>
            </w:r>
          </w:p>
          <w:p w14:paraId="1655304B" w14:textId="77777777" w:rsidR="00767F66" w:rsidRPr="00AE13E9" w:rsidRDefault="00767F66" w:rsidP="0032603E">
            <w:pPr>
              <w:widowControl w:val="0"/>
              <w:tabs>
                <w:tab w:val="left" w:pos="0"/>
              </w:tabs>
              <w:spacing w:after="0"/>
              <w:rPr>
                <w:rFonts w:cs="Arial"/>
                <w:color w:val="auto"/>
                <w:sz w:val="18"/>
                <w:szCs w:val="18"/>
              </w:rPr>
            </w:pPr>
          </w:p>
          <w:p w14:paraId="3FD5B379" w14:textId="310326F8" w:rsidR="00767F66" w:rsidRDefault="00767F66" w:rsidP="0032603E">
            <w:pPr>
              <w:widowControl w:val="0"/>
              <w:tabs>
                <w:tab w:val="left" w:pos="0"/>
              </w:tabs>
              <w:spacing w:after="0"/>
              <w:rPr>
                <w:rFonts w:cs="Arial"/>
                <w:color w:val="auto"/>
                <w:sz w:val="18"/>
                <w:szCs w:val="18"/>
              </w:rPr>
            </w:pPr>
          </w:p>
          <w:p w14:paraId="60FAC5B8" w14:textId="0F800494" w:rsidR="0032603E" w:rsidRDefault="0032603E" w:rsidP="0032603E">
            <w:pPr>
              <w:widowControl w:val="0"/>
              <w:tabs>
                <w:tab w:val="left" w:pos="0"/>
              </w:tabs>
              <w:spacing w:after="0"/>
              <w:rPr>
                <w:rFonts w:cs="Arial"/>
                <w:color w:val="auto"/>
                <w:sz w:val="18"/>
                <w:szCs w:val="18"/>
              </w:rPr>
            </w:pPr>
          </w:p>
          <w:p w14:paraId="21D876AA" w14:textId="77777777" w:rsidR="00767F66" w:rsidRPr="00AE13E9" w:rsidRDefault="00767F66" w:rsidP="0032603E">
            <w:pPr>
              <w:widowControl w:val="0"/>
              <w:tabs>
                <w:tab w:val="left" w:pos="0"/>
              </w:tabs>
              <w:spacing w:after="0"/>
              <w:rPr>
                <w:rFonts w:cs="Arial"/>
                <w:color w:val="auto"/>
                <w:sz w:val="18"/>
                <w:szCs w:val="18"/>
              </w:rPr>
            </w:pPr>
          </w:p>
          <w:p w14:paraId="1357F90F" w14:textId="77777777" w:rsidR="00767F66" w:rsidRPr="00AE13E9" w:rsidRDefault="00767F66" w:rsidP="0032603E">
            <w:pPr>
              <w:widowControl w:val="0"/>
              <w:tabs>
                <w:tab w:val="left" w:pos="0"/>
              </w:tabs>
              <w:spacing w:after="0"/>
              <w:rPr>
                <w:rFonts w:cs="Arial"/>
                <w:color w:val="auto"/>
                <w:sz w:val="18"/>
                <w:szCs w:val="18"/>
              </w:rPr>
            </w:pPr>
          </w:p>
          <w:p w14:paraId="1506B784" w14:textId="77777777" w:rsidR="00767F66" w:rsidRPr="00AE13E9" w:rsidRDefault="00767F66" w:rsidP="0032603E">
            <w:pPr>
              <w:widowControl w:val="0"/>
              <w:tabs>
                <w:tab w:val="left" w:pos="0"/>
              </w:tabs>
              <w:spacing w:after="0"/>
              <w:rPr>
                <w:rFonts w:cs="Arial"/>
                <w:color w:val="auto"/>
                <w:sz w:val="18"/>
                <w:szCs w:val="18"/>
              </w:rPr>
            </w:pPr>
          </w:p>
          <w:p w14:paraId="4CB15BE9" w14:textId="77777777" w:rsidR="00767F66" w:rsidRPr="00AE13E9" w:rsidRDefault="00767F66" w:rsidP="0032603E">
            <w:pPr>
              <w:widowControl w:val="0"/>
              <w:tabs>
                <w:tab w:val="left" w:pos="0"/>
              </w:tabs>
              <w:spacing w:after="0"/>
              <w:rPr>
                <w:rFonts w:cs="Arial"/>
                <w:color w:val="auto"/>
                <w:sz w:val="18"/>
                <w:szCs w:val="18"/>
              </w:rPr>
            </w:pPr>
          </w:p>
          <w:p w14:paraId="21039692" w14:textId="77777777" w:rsidR="00767F66" w:rsidRPr="00AE13E9" w:rsidRDefault="00767F66" w:rsidP="0032603E">
            <w:pPr>
              <w:widowControl w:val="0"/>
              <w:tabs>
                <w:tab w:val="left" w:pos="0"/>
              </w:tabs>
              <w:spacing w:after="0"/>
              <w:rPr>
                <w:rFonts w:cs="Arial"/>
                <w:color w:val="auto"/>
                <w:sz w:val="18"/>
                <w:szCs w:val="18"/>
              </w:rPr>
            </w:pPr>
          </w:p>
          <w:p w14:paraId="18955152" w14:textId="77777777" w:rsidR="00767F66" w:rsidRPr="00AE13E9" w:rsidRDefault="00767F66" w:rsidP="0032603E">
            <w:pPr>
              <w:widowControl w:val="0"/>
              <w:tabs>
                <w:tab w:val="left" w:pos="0"/>
              </w:tabs>
              <w:spacing w:after="0"/>
              <w:rPr>
                <w:rFonts w:cs="Arial"/>
                <w:color w:val="auto"/>
                <w:sz w:val="18"/>
                <w:szCs w:val="18"/>
              </w:rPr>
            </w:pPr>
          </w:p>
          <w:p w14:paraId="22EA970E" w14:textId="77777777" w:rsidR="00767F66" w:rsidRPr="00AE13E9" w:rsidRDefault="00767F66" w:rsidP="0032603E">
            <w:pPr>
              <w:widowControl w:val="0"/>
              <w:tabs>
                <w:tab w:val="left" w:pos="0"/>
              </w:tabs>
              <w:spacing w:after="0"/>
              <w:rPr>
                <w:rFonts w:cs="Arial"/>
                <w:color w:val="auto"/>
                <w:sz w:val="18"/>
                <w:szCs w:val="18"/>
              </w:rPr>
            </w:pPr>
          </w:p>
          <w:p w14:paraId="6BC5B3D0" w14:textId="77777777" w:rsidR="00767F66" w:rsidRPr="00AE13E9" w:rsidRDefault="00767F66" w:rsidP="0032603E">
            <w:pPr>
              <w:widowControl w:val="0"/>
              <w:tabs>
                <w:tab w:val="left" w:pos="0"/>
              </w:tabs>
              <w:spacing w:after="0"/>
              <w:rPr>
                <w:rFonts w:cs="Arial"/>
                <w:color w:val="auto"/>
                <w:sz w:val="18"/>
                <w:szCs w:val="18"/>
              </w:rPr>
            </w:pPr>
          </w:p>
          <w:p w14:paraId="243E3179" w14:textId="77777777" w:rsidR="00767F66" w:rsidRPr="00AE13E9" w:rsidRDefault="00767F66" w:rsidP="0032603E">
            <w:pPr>
              <w:widowControl w:val="0"/>
              <w:tabs>
                <w:tab w:val="left" w:pos="0"/>
              </w:tabs>
              <w:spacing w:after="0"/>
              <w:rPr>
                <w:rFonts w:cs="Arial"/>
                <w:color w:val="auto"/>
                <w:sz w:val="18"/>
                <w:szCs w:val="18"/>
              </w:rPr>
            </w:pPr>
          </w:p>
          <w:p w14:paraId="7A4047D7" w14:textId="580D4B32" w:rsidR="00767F66" w:rsidRDefault="00767F66" w:rsidP="0032603E">
            <w:pPr>
              <w:widowControl w:val="0"/>
              <w:tabs>
                <w:tab w:val="left" w:pos="0"/>
              </w:tabs>
              <w:spacing w:after="0"/>
              <w:rPr>
                <w:rFonts w:cs="Arial"/>
                <w:color w:val="auto"/>
                <w:sz w:val="18"/>
                <w:szCs w:val="18"/>
              </w:rPr>
            </w:pPr>
          </w:p>
          <w:p w14:paraId="110A9C1A" w14:textId="77777777" w:rsidR="00C81015" w:rsidRPr="00AE13E9" w:rsidRDefault="00C81015" w:rsidP="0032603E">
            <w:pPr>
              <w:widowControl w:val="0"/>
              <w:tabs>
                <w:tab w:val="left" w:pos="0"/>
              </w:tabs>
              <w:spacing w:after="0"/>
              <w:rPr>
                <w:rFonts w:cs="Arial"/>
                <w:color w:val="auto"/>
                <w:sz w:val="18"/>
                <w:szCs w:val="18"/>
              </w:rPr>
            </w:pPr>
          </w:p>
          <w:p w14:paraId="1C709720" w14:textId="77777777" w:rsidR="00767F66" w:rsidRPr="00AE13E9" w:rsidRDefault="00767F66" w:rsidP="0032603E">
            <w:pPr>
              <w:widowControl w:val="0"/>
              <w:tabs>
                <w:tab w:val="left" w:pos="0"/>
              </w:tabs>
              <w:spacing w:after="0"/>
              <w:rPr>
                <w:rFonts w:cs="Arial"/>
                <w:color w:val="auto"/>
                <w:sz w:val="18"/>
                <w:szCs w:val="18"/>
              </w:rPr>
            </w:pPr>
          </w:p>
          <w:p w14:paraId="0DF09A37" w14:textId="6B34FEF3" w:rsidR="00767F66" w:rsidRPr="00AE13E9" w:rsidRDefault="00767F66" w:rsidP="0032603E">
            <w:pPr>
              <w:widowControl w:val="0"/>
              <w:tabs>
                <w:tab w:val="left" w:pos="0"/>
              </w:tabs>
              <w:spacing w:after="0"/>
              <w:rPr>
                <w:rFonts w:cs="Arial"/>
                <w:color w:val="auto"/>
                <w:sz w:val="18"/>
                <w:szCs w:val="18"/>
              </w:rPr>
            </w:pPr>
          </w:p>
        </w:tc>
        <w:tc>
          <w:tcPr>
            <w:tcW w:w="4252" w:type="dxa"/>
          </w:tcPr>
          <w:p w14:paraId="3F372747" w14:textId="4FAE02CA" w:rsidR="00E579F2" w:rsidRDefault="00E579F2" w:rsidP="0032603E">
            <w:pPr>
              <w:spacing w:after="0"/>
              <w:rPr>
                <w:rFonts w:cs="Arial"/>
                <w:color w:val="auto"/>
                <w:sz w:val="18"/>
                <w:szCs w:val="18"/>
              </w:rPr>
            </w:pPr>
            <w:r w:rsidRPr="0032603E">
              <w:rPr>
                <w:rFonts w:cs="Arial"/>
                <w:b/>
                <w:bCs/>
                <w:color w:val="auto"/>
                <w:sz w:val="18"/>
                <w:szCs w:val="18"/>
              </w:rPr>
              <w:t>Date for provision of attestation statements</w:t>
            </w:r>
            <w:r w:rsidRPr="00E579F2">
              <w:rPr>
                <w:rFonts w:cs="Arial"/>
                <w:color w:val="auto"/>
                <w:sz w:val="18"/>
                <w:szCs w:val="18"/>
              </w:rPr>
              <w:t>: A supplier, if it has one or more Customers on 1 April each year, must provide the statements prescribed in clause 9.4.1 by the following date:</w:t>
            </w:r>
          </w:p>
          <w:p w14:paraId="61ADCD75" w14:textId="77777777" w:rsidR="00242D4B" w:rsidRPr="00E579F2" w:rsidRDefault="00242D4B" w:rsidP="0032603E">
            <w:pPr>
              <w:spacing w:after="0"/>
              <w:rPr>
                <w:rFonts w:cs="Arial"/>
                <w:color w:val="auto"/>
                <w:sz w:val="18"/>
                <w:szCs w:val="18"/>
              </w:rPr>
            </w:pPr>
          </w:p>
          <w:p w14:paraId="41EAB7EB" w14:textId="63AFE5AE" w:rsidR="00E579F2" w:rsidRDefault="00E579F2" w:rsidP="0032603E">
            <w:pPr>
              <w:numPr>
                <w:ilvl w:val="0"/>
                <w:numId w:val="16"/>
              </w:numPr>
              <w:spacing w:after="0"/>
              <w:rPr>
                <w:rFonts w:cs="Arial"/>
                <w:color w:val="auto"/>
                <w:sz w:val="18"/>
                <w:szCs w:val="18"/>
              </w:rPr>
            </w:pPr>
            <w:r w:rsidRPr="00E579F2">
              <w:rPr>
                <w:rFonts w:cs="Arial"/>
                <w:color w:val="auto"/>
                <w:sz w:val="18"/>
                <w:szCs w:val="18"/>
              </w:rPr>
              <w:t>If the Supplier is a Small Supplier as at 1 April and has not by 1 April submitted to Communications Compliance an Attestation Deferral Notice: 1 April in the same year;</w:t>
            </w:r>
          </w:p>
          <w:p w14:paraId="6E0B3ECB" w14:textId="77777777" w:rsidR="00242D4B" w:rsidRPr="00E579F2" w:rsidRDefault="00242D4B" w:rsidP="00242D4B">
            <w:pPr>
              <w:spacing w:after="0"/>
              <w:ind w:left="720"/>
              <w:rPr>
                <w:rFonts w:cs="Arial"/>
                <w:color w:val="auto"/>
                <w:sz w:val="18"/>
                <w:szCs w:val="18"/>
              </w:rPr>
            </w:pPr>
          </w:p>
          <w:p w14:paraId="649E8624" w14:textId="4074D1E1" w:rsidR="00E579F2" w:rsidRDefault="00E579F2" w:rsidP="0032603E">
            <w:pPr>
              <w:numPr>
                <w:ilvl w:val="0"/>
                <w:numId w:val="16"/>
              </w:numPr>
              <w:spacing w:after="0"/>
              <w:rPr>
                <w:rFonts w:cs="Arial"/>
                <w:color w:val="auto"/>
                <w:sz w:val="18"/>
                <w:szCs w:val="18"/>
              </w:rPr>
            </w:pPr>
            <w:r w:rsidRPr="00E579F2">
              <w:rPr>
                <w:rFonts w:cs="Arial"/>
                <w:color w:val="auto"/>
                <w:sz w:val="18"/>
                <w:szCs w:val="18"/>
              </w:rPr>
              <w:t>If the Supplier is a Small Supplier as at 1 April and has by 1 April submitted to Communications Compliance an Attestation Deferral Notice: 1 September in the same year;</w:t>
            </w:r>
          </w:p>
          <w:p w14:paraId="3DF671B4" w14:textId="77777777" w:rsidR="00242D4B" w:rsidRDefault="00E579F2" w:rsidP="00242D4B">
            <w:pPr>
              <w:numPr>
                <w:ilvl w:val="0"/>
                <w:numId w:val="16"/>
              </w:numPr>
              <w:spacing w:after="0"/>
              <w:rPr>
                <w:rFonts w:cs="Arial"/>
                <w:color w:val="auto"/>
                <w:sz w:val="18"/>
                <w:szCs w:val="18"/>
              </w:rPr>
            </w:pPr>
            <w:r w:rsidRPr="00E579F2">
              <w:rPr>
                <w:rFonts w:cs="Arial"/>
                <w:color w:val="auto"/>
                <w:sz w:val="18"/>
                <w:szCs w:val="18"/>
              </w:rPr>
              <w:lastRenderedPageBreak/>
              <w:t>If the Supplier is not a Small Supplier as at 1 April: 1 September in the same year.</w:t>
            </w:r>
          </w:p>
          <w:p w14:paraId="006A7A5C" w14:textId="77777777" w:rsidR="00242D4B" w:rsidRDefault="00242D4B" w:rsidP="00242D4B">
            <w:pPr>
              <w:spacing w:after="0"/>
              <w:rPr>
                <w:rFonts w:cs="Arial"/>
                <w:color w:val="auto"/>
                <w:sz w:val="18"/>
                <w:szCs w:val="18"/>
              </w:rPr>
            </w:pPr>
          </w:p>
          <w:p w14:paraId="6258E28E" w14:textId="20F209B0" w:rsidR="00E05218" w:rsidRPr="00AE13E9" w:rsidRDefault="00E579F2" w:rsidP="00242D4B">
            <w:pPr>
              <w:spacing w:after="0"/>
              <w:rPr>
                <w:rFonts w:cs="Arial"/>
                <w:color w:val="auto"/>
                <w:sz w:val="18"/>
                <w:szCs w:val="18"/>
              </w:rPr>
            </w:pPr>
            <w:r w:rsidRPr="00AE13E9">
              <w:rPr>
                <w:rFonts w:cs="Arial"/>
                <w:color w:val="auto"/>
                <w:sz w:val="18"/>
                <w:szCs w:val="18"/>
              </w:rPr>
              <w:t>Note: A ‘Small Supplier’ is defined in clause 2.1 of the TCP Code to mean a supplier with fewer than 3,000 services in operation.</w:t>
            </w:r>
          </w:p>
        </w:tc>
        <w:tc>
          <w:tcPr>
            <w:tcW w:w="3543" w:type="dxa"/>
          </w:tcPr>
          <w:p w14:paraId="2B01B545" w14:textId="194C1FF7" w:rsidR="00767F66" w:rsidRPr="00767F66" w:rsidRDefault="00767F66" w:rsidP="0032603E">
            <w:pPr>
              <w:spacing w:after="0"/>
              <w:rPr>
                <w:rFonts w:cs="Arial"/>
                <w:color w:val="auto"/>
                <w:sz w:val="18"/>
                <w:szCs w:val="18"/>
              </w:rPr>
            </w:pPr>
            <w:r w:rsidRPr="00767F66">
              <w:rPr>
                <w:rFonts w:cs="Arial"/>
                <w:color w:val="auto"/>
                <w:sz w:val="18"/>
                <w:szCs w:val="18"/>
              </w:rPr>
              <w:lastRenderedPageBreak/>
              <w:t xml:space="preserve">On 25 October 2018, Communications Compliance confirmed that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767F66">
              <w:rPr>
                <w:rFonts w:cs="Arial"/>
                <w:color w:val="auto"/>
                <w:sz w:val="18"/>
                <w:szCs w:val="18"/>
              </w:rPr>
              <w:t xml:space="preserve">did not provide its compliance attestation to it by 1 September 2018. </w:t>
            </w:r>
            <w:proofErr w:type="spellStart"/>
            <w:r w:rsidRPr="00AE13E9">
              <w:rPr>
                <w:rFonts w:cs="Arial"/>
                <w:color w:val="auto"/>
                <w:sz w:val="18"/>
                <w:szCs w:val="18"/>
              </w:rPr>
              <w:t>Uniti</w:t>
            </w:r>
            <w:proofErr w:type="spellEnd"/>
            <w:r w:rsidRPr="00AE13E9">
              <w:rPr>
                <w:rFonts w:cs="Arial"/>
                <w:color w:val="auto"/>
                <w:sz w:val="18"/>
                <w:szCs w:val="18"/>
              </w:rPr>
              <w:t xml:space="preserve"> Wireless </w:t>
            </w:r>
            <w:r w:rsidRPr="00767F66">
              <w:rPr>
                <w:rFonts w:cs="Arial"/>
                <w:color w:val="auto"/>
                <w:sz w:val="18"/>
                <w:szCs w:val="18"/>
              </w:rPr>
              <w:t xml:space="preserve">did not dispute that it had not met this obligation in its response of </w:t>
            </w:r>
            <w:r w:rsidRPr="00AE13E9">
              <w:rPr>
                <w:rFonts w:cs="Arial"/>
                <w:color w:val="auto"/>
                <w:sz w:val="18"/>
                <w:szCs w:val="18"/>
              </w:rPr>
              <w:t xml:space="preserve">30 May </w:t>
            </w:r>
            <w:r w:rsidRPr="00767F66">
              <w:rPr>
                <w:rFonts w:cs="Arial"/>
                <w:color w:val="auto"/>
                <w:sz w:val="18"/>
                <w:szCs w:val="18"/>
              </w:rPr>
              <w:t xml:space="preserve">2019. </w:t>
            </w:r>
          </w:p>
          <w:p w14:paraId="2A131FBE" w14:textId="77777777" w:rsidR="00E05218" w:rsidRDefault="00767F66" w:rsidP="0032603E">
            <w:pPr>
              <w:spacing w:after="0"/>
              <w:rPr>
                <w:rFonts w:cs="Arial"/>
                <w:color w:val="auto"/>
                <w:sz w:val="18"/>
                <w:szCs w:val="18"/>
              </w:rPr>
            </w:pPr>
            <w:r w:rsidRPr="00AE13E9">
              <w:rPr>
                <w:rFonts w:cs="Arial"/>
                <w:color w:val="auto"/>
                <w:sz w:val="18"/>
                <w:szCs w:val="18"/>
              </w:rPr>
              <w:t xml:space="preserve">Therefore, </w:t>
            </w:r>
            <w:proofErr w:type="spellStart"/>
            <w:r w:rsidRPr="00AE13E9">
              <w:rPr>
                <w:rFonts w:cs="Arial"/>
                <w:color w:val="auto"/>
                <w:sz w:val="18"/>
                <w:szCs w:val="18"/>
              </w:rPr>
              <w:t>Uniti</w:t>
            </w:r>
            <w:proofErr w:type="spellEnd"/>
            <w:r w:rsidRPr="00AE13E9">
              <w:rPr>
                <w:rFonts w:cs="Arial"/>
                <w:color w:val="auto"/>
                <w:sz w:val="18"/>
                <w:szCs w:val="18"/>
              </w:rPr>
              <w:t xml:space="preserve"> Wireless did not comply with clause 9.4 of the TCP Code.</w:t>
            </w:r>
          </w:p>
          <w:p w14:paraId="638DCD98" w14:textId="77777777" w:rsidR="00B653F6" w:rsidRDefault="00B653F6" w:rsidP="0032603E">
            <w:pPr>
              <w:spacing w:after="0"/>
              <w:rPr>
                <w:rFonts w:cs="Arial"/>
                <w:color w:val="auto"/>
                <w:sz w:val="18"/>
                <w:szCs w:val="18"/>
              </w:rPr>
            </w:pPr>
          </w:p>
          <w:p w14:paraId="5215218D" w14:textId="3756D2F6" w:rsidR="00B653F6" w:rsidRDefault="00B653F6" w:rsidP="00B653F6">
            <w:pPr>
              <w:spacing w:after="120"/>
              <w:rPr>
                <w:rFonts w:cs="Arial"/>
                <w:color w:val="auto"/>
                <w:sz w:val="18"/>
                <w:szCs w:val="18"/>
              </w:rPr>
            </w:pPr>
            <w:r>
              <w:rPr>
                <w:rFonts w:cs="Arial"/>
                <w:color w:val="auto"/>
                <w:sz w:val="18"/>
                <w:szCs w:val="18"/>
              </w:rPr>
              <w:t xml:space="preserve">Therefore, </w:t>
            </w:r>
            <w:proofErr w:type="spellStart"/>
            <w:r>
              <w:rPr>
                <w:rFonts w:cs="Arial"/>
                <w:color w:val="auto"/>
                <w:sz w:val="18"/>
                <w:szCs w:val="18"/>
              </w:rPr>
              <w:t>Uniti</w:t>
            </w:r>
            <w:proofErr w:type="spellEnd"/>
            <w:r>
              <w:rPr>
                <w:rFonts w:cs="Arial"/>
                <w:color w:val="auto"/>
                <w:sz w:val="18"/>
                <w:szCs w:val="18"/>
              </w:rPr>
              <w:t xml:space="preserve"> Wireless did not comply with clause 9.4 of the TCP Code.</w:t>
            </w:r>
          </w:p>
          <w:p w14:paraId="06F852BB" w14:textId="3AB597D0" w:rsidR="00B653F6" w:rsidRPr="00AE13E9" w:rsidRDefault="00B653F6" w:rsidP="0032603E">
            <w:pPr>
              <w:spacing w:after="0"/>
              <w:rPr>
                <w:rFonts w:cs="Arial"/>
                <w:color w:val="auto"/>
                <w:sz w:val="18"/>
                <w:szCs w:val="18"/>
              </w:rPr>
            </w:pPr>
          </w:p>
        </w:tc>
      </w:tr>
    </w:tbl>
    <w:p w14:paraId="33C4E060" w14:textId="60079D22" w:rsidR="00BA2B5A" w:rsidRDefault="00BA2B5A" w:rsidP="00BA2B5A">
      <w:pPr>
        <w:rPr>
          <w:rFonts w:cs="Arial"/>
          <w:color w:val="auto"/>
          <w:sz w:val="24"/>
          <w:szCs w:val="21"/>
        </w:rPr>
      </w:pPr>
    </w:p>
    <w:p w14:paraId="1F240575" w14:textId="76958C68" w:rsidR="003D38EF" w:rsidRPr="003D38EF" w:rsidRDefault="003D38EF" w:rsidP="00BA2B5A">
      <w:pPr>
        <w:rPr>
          <w:rFonts w:cs="Arial"/>
          <w:color w:val="auto"/>
          <w:sz w:val="20"/>
          <w:szCs w:val="20"/>
        </w:rPr>
      </w:pPr>
      <w:r w:rsidRPr="003D38EF">
        <w:rPr>
          <w:rFonts w:cs="Arial"/>
          <w:color w:val="auto"/>
          <w:sz w:val="20"/>
          <w:szCs w:val="20"/>
        </w:rPr>
        <w:t xml:space="preserve">      </w:t>
      </w:r>
      <w:r w:rsidR="00AE13E9">
        <w:rPr>
          <w:rFonts w:cs="Arial"/>
          <w:color w:val="auto"/>
          <w:sz w:val="20"/>
          <w:szCs w:val="20"/>
        </w:rPr>
        <w:t>September</w:t>
      </w:r>
      <w:r w:rsidRPr="003D38EF">
        <w:rPr>
          <w:rFonts w:cs="Arial"/>
          <w:color w:val="auto"/>
          <w:sz w:val="20"/>
          <w:szCs w:val="20"/>
        </w:rPr>
        <w:t xml:space="preserve"> 2019</w:t>
      </w:r>
    </w:p>
    <w:sectPr w:rsidR="003D38EF" w:rsidRPr="003D38EF"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85B054" w14:textId="77777777" w:rsidR="001969B3" w:rsidRDefault="001969B3">
      <w:r>
        <w:separator/>
      </w:r>
    </w:p>
  </w:endnote>
  <w:endnote w:type="continuationSeparator" w:id="0">
    <w:p w14:paraId="65B69402" w14:textId="77777777" w:rsidR="001969B3" w:rsidRDefault="00196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187746" w14:textId="77777777" w:rsidR="001969B3" w:rsidRDefault="001969B3">
      <w:r>
        <w:separator/>
      </w:r>
    </w:p>
  </w:footnote>
  <w:footnote w:type="continuationSeparator" w:id="0">
    <w:p w14:paraId="4BDA2644" w14:textId="77777777" w:rsidR="001969B3" w:rsidRDefault="001969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677"/>
    <w:multiLevelType w:val="hybridMultilevel"/>
    <w:tmpl w:val="35381BF4"/>
    <w:lvl w:ilvl="0" w:tplc="5B4003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BBE0C9C"/>
    <w:multiLevelType w:val="hybridMultilevel"/>
    <w:tmpl w:val="5BB8FD02"/>
    <w:lvl w:ilvl="0" w:tplc="045ED800">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1FB6559"/>
    <w:multiLevelType w:val="hybridMultilevel"/>
    <w:tmpl w:val="EC8A0D6C"/>
    <w:lvl w:ilvl="0" w:tplc="045ED800">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662300A"/>
    <w:multiLevelType w:val="hybridMultilevel"/>
    <w:tmpl w:val="3E28094A"/>
    <w:lvl w:ilvl="0" w:tplc="FE06AE6E">
      <w:start w:val="1"/>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75A0EC5"/>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7"/>
  </w:num>
  <w:num w:numId="2">
    <w:abstractNumId w:val="9"/>
  </w:num>
  <w:num w:numId="3">
    <w:abstractNumId w:val="15"/>
  </w:num>
  <w:num w:numId="4">
    <w:abstractNumId w:val="6"/>
  </w:num>
  <w:num w:numId="5">
    <w:abstractNumId w:val="10"/>
  </w:num>
  <w:num w:numId="6">
    <w:abstractNumId w:val="12"/>
  </w:num>
  <w:num w:numId="7">
    <w:abstractNumId w:val="1"/>
  </w:num>
  <w:num w:numId="8">
    <w:abstractNumId w:val="11"/>
  </w:num>
  <w:num w:numId="9">
    <w:abstractNumId w:val="2"/>
  </w:num>
  <w:num w:numId="10">
    <w:abstractNumId w:val="13"/>
  </w:num>
  <w:num w:numId="11">
    <w:abstractNumId w:val="14"/>
  </w:num>
  <w:num w:numId="12">
    <w:abstractNumId w:val="4"/>
  </w:num>
  <w:num w:numId="13">
    <w:abstractNumId w:val="5"/>
  </w:num>
  <w:num w:numId="14">
    <w:abstractNumId w:val="3"/>
  </w:num>
  <w:num w:numId="15">
    <w:abstractNumId w:val="0"/>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108F7"/>
    <w:rsid w:val="000118DA"/>
    <w:rsid w:val="00014B7B"/>
    <w:rsid w:val="00015AE7"/>
    <w:rsid w:val="00016C85"/>
    <w:rsid w:val="00027E3D"/>
    <w:rsid w:val="00031D26"/>
    <w:rsid w:val="0003566E"/>
    <w:rsid w:val="00041FB8"/>
    <w:rsid w:val="0004403B"/>
    <w:rsid w:val="00051C1E"/>
    <w:rsid w:val="00063982"/>
    <w:rsid w:val="00065DAB"/>
    <w:rsid w:val="00066316"/>
    <w:rsid w:val="0006773B"/>
    <w:rsid w:val="000703E7"/>
    <w:rsid w:val="00070C39"/>
    <w:rsid w:val="00075206"/>
    <w:rsid w:val="0008318E"/>
    <w:rsid w:val="00085C30"/>
    <w:rsid w:val="00086001"/>
    <w:rsid w:val="00091F2A"/>
    <w:rsid w:val="0009209D"/>
    <w:rsid w:val="000A00EA"/>
    <w:rsid w:val="000A4113"/>
    <w:rsid w:val="000A5A17"/>
    <w:rsid w:val="000A5D2B"/>
    <w:rsid w:val="000B2AD0"/>
    <w:rsid w:val="000B6B45"/>
    <w:rsid w:val="000B7370"/>
    <w:rsid w:val="000C2724"/>
    <w:rsid w:val="000C5A13"/>
    <w:rsid w:val="000D466B"/>
    <w:rsid w:val="000D7E8B"/>
    <w:rsid w:val="000E192C"/>
    <w:rsid w:val="000E319C"/>
    <w:rsid w:val="000E53D6"/>
    <w:rsid w:val="000E7CD6"/>
    <w:rsid w:val="000F1F51"/>
    <w:rsid w:val="000F2B2D"/>
    <w:rsid w:val="00100257"/>
    <w:rsid w:val="00103969"/>
    <w:rsid w:val="0010600C"/>
    <w:rsid w:val="00113CC0"/>
    <w:rsid w:val="00121D3A"/>
    <w:rsid w:val="00123413"/>
    <w:rsid w:val="0012489B"/>
    <w:rsid w:val="001254F7"/>
    <w:rsid w:val="001278D7"/>
    <w:rsid w:val="00130017"/>
    <w:rsid w:val="00131F74"/>
    <w:rsid w:val="00131FEE"/>
    <w:rsid w:val="00135037"/>
    <w:rsid w:val="00135140"/>
    <w:rsid w:val="001449B2"/>
    <w:rsid w:val="0015007B"/>
    <w:rsid w:val="00153E0E"/>
    <w:rsid w:val="001602C1"/>
    <w:rsid w:val="0016160E"/>
    <w:rsid w:val="0016175E"/>
    <w:rsid w:val="0016791A"/>
    <w:rsid w:val="001821F7"/>
    <w:rsid w:val="001875B7"/>
    <w:rsid w:val="0019177E"/>
    <w:rsid w:val="001952C0"/>
    <w:rsid w:val="00195B87"/>
    <w:rsid w:val="001969B3"/>
    <w:rsid w:val="001A1308"/>
    <w:rsid w:val="001A66CD"/>
    <w:rsid w:val="001A6938"/>
    <w:rsid w:val="001A7400"/>
    <w:rsid w:val="001B48B3"/>
    <w:rsid w:val="001B5D04"/>
    <w:rsid w:val="001C505F"/>
    <w:rsid w:val="001C7D1D"/>
    <w:rsid w:val="001D0AB9"/>
    <w:rsid w:val="001D4CF4"/>
    <w:rsid w:val="001D6D15"/>
    <w:rsid w:val="001E7516"/>
    <w:rsid w:val="001F327B"/>
    <w:rsid w:val="001F3E84"/>
    <w:rsid w:val="001F7558"/>
    <w:rsid w:val="00207558"/>
    <w:rsid w:val="00224275"/>
    <w:rsid w:val="00225720"/>
    <w:rsid w:val="00226F32"/>
    <w:rsid w:val="00232F27"/>
    <w:rsid w:val="00232F57"/>
    <w:rsid w:val="002338F4"/>
    <w:rsid w:val="00234D2E"/>
    <w:rsid w:val="00242D4B"/>
    <w:rsid w:val="00245610"/>
    <w:rsid w:val="00246389"/>
    <w:rsid w:val="00246702"/>
    <w:rsid w:val="00247ECC"/>
    <w:rsid w:val="002663FD"/>
    <w:rsid w:val="002728D3"/>
    <w:rsid w:val="002736F6"/>
    <w:rsid w:val="00273CEB"/>
    <w:rsid w:val="00281C89"/>
    <w:rsid w:val="002844E9"/>
    <w:rsid w:val="002861BF"/>
    <w:rsid w:val="0028777E"/>
    <w:rsid w:val="00290A92"/>
    <w:rsid w:val="00296B43"/>
    <w:rsid w:val="002A2CDD"/>
    <w:rsid w:val="002A443F"/>
    <w:rsid w:val="002B4760"/>
    <w:rsid w:val="002B4FCC"/>
    <w:rsid w:val="002C637B"/>
    <w:rsid w:val="002D0C9F"/>
    <w:rsid w:val="002D778A"/>
    <w:rsid w:val="002E2837"/>
    <w:rsid w:val="002E6541"/>
    <w:rsid w:val="002F0E93"/>
    <w:rsid w:val="002F1976"/>
    <w:rsid w:val="002F267C"/>
    <w:rsid w:val="002F50A3"/>
    <w:rsid w:val="00313C50"/>
    <w:rsid w:val="003147D4"/>
    <w:rsid w:val="00317F30"/>
    <w:rsid w:val="0032016A"/>
    <w:rsid w:val="00322164"/>
    <w:rsid w:val="0032603E"/>
    <w:rsid w:val="00330CB0"/>
    <w:rsid w:val="00331E15"/>
    <w:rsid w:val="00331E1E"/>
    <w:rsid w:val="00332518"/>
    <w:rsid w:val="003325F3"/>
    <w:rsid w:val="00337329"/>
    <w:rsid w:val="003504F6"/>
    <w:rsid w:val="00350584"/>
    <w:rsid w:val="00351857"/>
    <w:rsid w:val="003550F9"/>
    <w:rsid w:val="00355F75"/>
    <w:rsid w:val="00360836"/>
    <w:rsid w:val="00366A71"/>
    <w:rsid w:val="00370132"/>
    <w:rsid w:val="00372AF2"/>
    <w:rsid w:val="00372E91"/>
    <w:rsid w:val="0037676A"/>
    <w:rsid w:val="00376B3D"/>
    <w:rsid w:val="0038256B"/>
    <w:rsid w:val="00386787"/>
    <w:rsid w:val="0039151E"/>
    <w:rsid w:val="00393502"/>
    <w:rsid w:val="003A1F67"/>
    <w:rsid w:val="003A789A"/>
    <w:rsid w:val="003C78C5"/>
    <w:rsid w:val="003D29F1"/>
    <w:rsid w:val="003D34D5"/>
    <w:rsid w:val="003D3841"/>
    <w:rsid w:val="003D38EF"/>
    <w:rsid w:val="003E1355"/>
    <w:rsid w:val="003E6476"/>
    <w:rsid w:val="003F1DC2"/>
    <w:rsid w:val="003F6793"/>
    <w:rsid w:val="00405738"/>
    <w:rsid w:val="00407052"/>
    <w:rsid w:val="00410EB5"/>
    <w:rsid w:val="00421709"/>
    <w:rsid w:val="00431613"/>
    <w:rsid w:val="00432EB2"/>
    <w:rsid w:val="00441A44"/>
    <w:rsid w:val="004427C9"/>
    <w:rsid w:val="0044361E"/>
    <w:rsid w:val="004448CE"/>
    <w:rsid w:val="00447419"/>
    <w:rsid w:val="0046042D"/>
    <w:rsid w:val="00462208"/>
    <w:rsid w:val="0047016E"/>
    <w:rsid w:val="00473597"/>
    <w:rsid w:val="00473DF4"/>
    <w:rsid w:val="0047631F"/>
    <w:rsid w:val="00480A59"/>
    <w:rsid w:val="00485039"/>
    <w:rsid w:val="00485E22"/>
    <w:rsid w:val="00487525"/>
    <w:rsid w:val="00490594"/>
    <w:rsid w:val="00492665"/>
    <w:rsid w:val="004A1A63"/>
    <w:rsid w:val="004A2700"/>
    <w:rsid w:val="004A33BD"/>
    <w:rsid w:val="004B0C4E"/>
    <w:rsid w:val="004B279E"/>
    <w:rsid w:val="004B511A"/>
    <w:rsid w:val="004B5E37"/>
    <w:rsid w:val="004C50BA"/>
    <w:rsid w:val="004C5E0A"/>
    <w:rsid w:val="004D13B4"/>
    <w:rsid w:val="004D13CF"/>
    <w:rsid w:val="004D21B8"/>
    <w:rsid w:val="004E25CF"/>
    <w:rsid w:val="004F38B2"/>
    <w:rsid w:val="004F52E8"/>
    <w:rsid w:val="004F63E6"/>
    <w:rsid w:val="004F7F44"/>
    <w:rsid w:val="00501519"/>
    <w:rsid w:val="005051AE"/>
    <w:rsid w:val="0050732D"/>
    <w:rsid w:val="0052702B"/>
    <w:rsid w:val="00527F62"/>
    <w:rsid w:val="005313B1"/>
    <w:rsid w:val="00541E61"/>
    <w:rsid w:val="0054465B"/>
    <w:rsid w:val="00560EC0"/>
    <w:rsid w:val="005631A4"/>
    <w:rsid w:val="00565BC7"/>
    <w:rsid w:val="00571ABF"/>
    <w:rsid w:val="00572C6D"/>
    <w:rsid w:val="005806DA"/>
    <w:rsid w:val="00580B3D"/>
    <w:rsid w:val="00581347"/>
    <w:rsid w:val="00590365"/>
    <w:rsid w:val="005938DF"/>
    <w:rsid w:val="005A45DC"/>
    <w:rsid w:val="005A5A88"/>
    <w:rsid w:val="005A6ECF"/>
    <w:rsid w:val="005B430F"/>
    <w:rsid w:val="005B5296"/>
    <w:rsid w:val="005C3732"/>
    <w:rsid w:val="005D600C"/>
    <w:rsid w:val="005D66F7"/>
    <w:rsid w:val="005D6780"/>
    <w:rsid w:val="005D78B7"/>
    <w:rsid w:val="005D7B71"/>
    <w:rsid w:val="005E1F58"/>
    <w:rsid w:val="005E3ACD"/>
    <w:rsid w:val="005E7705"/>
    <w:rsid w:val="005F24B0"/>
    <w:rsid w:val="005F3E31"/>
    <w:rsid w:val="005F4D94"/>
    <w:rsid w:val="005F7C96"/>
    <w:rsid w:val="0060359F"/>
    <w:rsid w:val="00610B3C"/>
    <w:rsid w:val="006168FE"/>
    <w:rsid w:val="00621AB8"/>
    <w:rsid w:val="006271ED"/>
    <w:rsid w:val="00630EFB"/>
    <w:rsid w:val="00633452"/>
    <w:rsid w:val="006359E8"/>
    <w:rsid w:val="00643236"/>
    <w:rsid w:val="00646C13"/>
    <w:rsid w:val="006506D0"/>
    <w:rsid w:val="00651168"/>
    <w:rsid w:val="006511D6"/>
    <w:rsid w:val="00654855"/>
    <w:rsid w:val="00656345"/>
    <w:rsid w:val="006615FE"/>
    <w:rsid w:val="00667C5B"/>
    <w:rsid w:val="006815A0"/>
    <w:rsid w:val="00695442"/>
    <w:rsid w:val="00697523"/>
    <w:rsid w:val="006977FF"/>
    <w:rsid w:val="006A0E9E"/>
    <w:rsid w:val="006A30E5"/>
    <w:rsid w:val="006A3AD5"/>
    <w:rsid w:val="006A3E04"/>
    <w:rsid w:val="006A4AAD"/>
    <w:rsid w:val="006A5AF8"/>
    <w:rsid w:val="006A7AB2"/>
    <w:rsid w:val="006B070A"/>
    <w:rsid w:val="006C3B1E"/>
    <w:rsid w:val="006C47FD"/>
    <w:rsid w:val="006C57CA"/>
    <w:rsid w:val="006C7FB8"/>
    <w:rsid w:val="006D2F08"/>
    <w:rsid w:val="006D62B8"/>
    <w:rsid w:val="006D6673"/>
    <w:rsid w:val="006E0F26"/>
    <w:rsid w:val="006E29AB"/>
    <w:rsid w:val="006F4AA6"/>
    <w:rsid w:val="006F7DB7"/>
    <w:rsid w:val="006F7DC3"/>
    <w:rsid w:val="007029A3"/>
    <w:rsid w:val="0071002F"/>
    <w:rsid w:val="0071190F"/>
    <w:rsid w:val="00714483"/>
    <w:rsid w:val="00717A6D"/>
    <w:rsid w:val="00720D3F"/>
    <w:rsid w:val="007241DC"/>
    <w:rsid w:val="007277CC"/>
    <w:rsid w:val="00731C3E"/>
    <w:rsid w:val="00732D79"/>
    <w:rsid w:val="00734143"/>
    <w:rsid w:val="00736124"/>
    <w:rsid w:val="007366F2"/>
    <w:rsid w:val="00737908"/>
    <w:rsid w:val="007416FB"/>
    <w:rsid w:val="00754E6E"/>
    <w:rsid w:val="00767F66"/>
    <w:rsid w:val="007714A9"/>
    <w:rsid w:val="0079400D"/>
    <w:rsid w:val="00797488"/>
    <w:rsid w:val="007A0239"/>
    <w:rsid w:val="007A5900"/>
    <w:rsid w:val="007A5DD5"/>
    <w:rsid w:val="007B4B31"/>
    <w:rsid w:val="007C5D5A"/>
    <w:rsid w:val="007D07B8"/>
    <w:rsid w:val="007D1A97"/>
    <w:rsid w:val="007D2D57"/>
    <w:rsid w:val="007E385A"/>
    <w:rsid w:val="007F4706"/>
    <w:rsid w:val="007F6A37"/>
    <w:rsid w:val="00803730"/>
    <w:rsid w:val="00806DA2"/>
    <w:rsid w:val="00807178"/>
    <w:rsid w:val="00815F70"/>
    <w:rsid w:val="00817B56"/>
    <w:rsid w:val="00821642"/>
    <w:rsid w:val="00821C9C"/>
    <w:rsid w:val="00830778"/>
    <w:rsid w:val="00832008"/>
    <w:rsid w:val="008325CD"/>
    <w:rsid w:val="00834ED2"/>
    <w:rsid w:val="00834F82"/>
    <w:rsid w:val="008413E4"/>
    <w:rsid w:val="0085523D"/>
    <w:rsid w:val="00861B25"/>
    <w:rsid w:val="00862AE4"/>
    <w:rsid w:val="00865F91"/>
    <w:rsid w:val="00866582"/>
    <w:rsid w:val="00870C1C"/>
    <w:rsid w:val="00871DD4"/>
    <w:rsid w:val="00873A5D"/>
    <w:rsid w:val="00874727"/>
    <w:rsid w:val="008836EB"/>
    <w:rsid w:val="0088555D"/>
    <w:rsid w:val="00886B37"/>
    <w:rsid w:val="00896810"/>
    <w:rsid w:val="008A3790"/>
    <w:rsid w:val="008A4748"/>
    <w:rsid w:val="008B22F8"/>
    <w:rsid w:val="008C347B"/>
    <w:rsid w:val="008D339D"/>
    <w:rsid w:val="008E673F"/>
    <w:rsid w:val="008F4B41"/>
    <w:rsid w:val="008F57B9"/>
    <w:rsid w:val="008F6B6D"/>
    <w:rsid w:val="009023DE"/>
    <w:rsid w:val="00903285"/>
    <w:rsid w:val="00911C4F"/>
    <w:rsid w:val="00914BCD"/>
    <w:rsid w:val="0091797D"/>
    <w:rsid w:val="00920153"/>
    <w:rsid w:val="009204B0"/>
    <w:rsid w:val="00923CBA"/>
    <w:rsid w:val="009252E6"/>
    <w:rsid w:val="00927A5F"/>
    <w:rsid w:val="00942699"/>
    <w:rsid w:val="00945740"/>
    <w:rsid w:val="00950673"/>
    <w:rsid w:val="00953B24"/>
    <w:rsid w:val="00960428"/>
    <w:rsid w:val="00961A37"/>
    <w:rsid w:val="00964AEB"/>
    <w:rsid w:val="00966C89"/>
    <w:rsid w:val="0097623E"/>
    <w:rsid w:val="00977E29"/>
    <w:rsid w:val="00983028"/>
    <w:rsid w:val="00986A10"/>
    <w:rsid w:val="00990F07"/>
    <w:rsid w:val="009953F4"/>
    <w:rsid w:val="009956C6"/>
    <w:rsid w:val="009A148C"/>
    <w:rsid w:val="009A1FB4"/>
    <w:rsid w:val="009B396E"/>
    <w:rsid w:val="009C1C7B"/>
    <w:rsid w:val="009C3378"/>
    <w:rsid w:val="009C64DA"/>
    <w:rsid w:val="009D1081"/>
    <w:rsid w:val="009D3CFE"/>
    <w:rsid w:val="009E256E"/>
    <w:rsid w:val="009E38FD"/>
    <w:rsid w:val="009E52CA"/>
    <w:rsid w:val="00A06001"/>
    <w:rsid w:val="00A12DF6"/>
    <w:rsid w:val="00A14619"/>
    <w:rsid w:val="00A21D46"/>
    <w:rsid w:val="00A224CE"/>
    <w:rsid w:val="00A2739C"/>
    <w:rsid w:val="00A278C9"/>
    <w:rsid w:val="00A30DA3"/>
    <w:rsid w:val="00A37781"/>
    <w:rsid w:val="00A405F0"/>
    <w:rsid w:val="00A4281B"/>
    <w:rsid w:val="00A42B82"/>
    <w:rsid w:val="00A43CEF"/>
    <w:rsid w:val="00A6367E"/>
    <w:rsid w:val="00A6451A"/>
    <w:rsid w:val="00A65AD6"/>
    <w:rsid w:val="00A74E8C"/>
    <w:rsid w:val="00A7710F"/>
    <w:rsid w:val="00A81BED"/>
    <w:rsid w:val="00A81BEE"/>
    <w:rsid w:val="00A81CD3"/>
    <w:rsid w:val="00A821A2"/>
    <w:rsid w:val="00A82FD6"/>
    <w:rsid w:val="00A91605"/>
    <w:rsid w:val="00AA1780"/>
    <w:rsid w:val="00AA77FF"/>
    <w:rsid w:val="00AB4299"/>
    <w:rsid w:val="00AB4558"/>
    <w:rsid w:val="00AC0B56"/>
    <w:rsid w:val="00AC155A"/>
    <w:rsid w:val="00AC49B8"/>
    <w:rsid w:val="00AC6B32"/>
    <w:rsid w:val="00AC792F"/>
    <w:rsid w:val="00AD4AD0"/>
    <w:rsid w:val="00AE13E9"/>
    <w:rsid w:val="00AE53A1"/>
    <w:rsid w:val="00AF05D4"/>
    <w:rsid w:val="00AF2484"/>
    <w:rsid w:val="00AF5093"/>
    <w:rsid w:val="00B055FC"/>
    <w:rsid w:val="00B125DE"/>
    <w:rsid w:val="00B13FDD"/>
    <w:rsid w:val="00B22A1B"/>
    <w:rsid w:val="00B23EE8"/>
    <w:rsid w:val="00B35924"/>
    <w:rsid w:val="00B40694"/>
    <w:rsid w:val="00B4300F"/>
    <w:rsid w:val="00B4631C"/>
    <w:rsid w:val="00B46F94"/>
    <w:rsid w:val="00B52260"/>
    <w:rsid w:val="00B6079D"/>
    <w:rsid w:val="00B60C29"/>
    <w:rsid w:val="00B61F03"/>
    <w:rsid w:val="00B64D7E"/>
    <w:rsid w:val="00B653F6"/>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4D6A"/>
    <w:rsid w:val="00BA2B5A"/>
    <w:rsid w:val="00BA2C92"/>
    <w:rsid w:val="00BA5D02"/>
    <w:rsid w:val="00BA6A43"/>
    <w:rsid w:val="00BA72CD"/>
    <w:rsid w:val="00BB01D5"/>
    <w:rsid w:val="00BB2B60"/>
    <w:rsid w:val="00BB387B"/>
    <w:rsid w:val="00BB4226"/>
    <w:rsid w:val="00BB66BD"/>
    <w:rsid w:val="00BB75D7"/>
    <w:rsid w:val="00BC1536"/>
    <w:rsid w:val="00BC2F6C"/>
    <w:rsid w:val="00BD0246"/>
    <w:rsid w:val="00BD07B2"/>
    <w:rsid w:val="00BD12D2"/>
    <w:rsid w:val="00BD45A4"/>
    <w:rsid w:val="00BD704B"/>
    <w:rsid w:val="00BE4A26"/>
    <w:rsid w:val="00BE7B4A"/>
    <w:rsid w:val="00BF3308"/>
    <w:rsid w:val="00C062D6"/>
    <w:rsid w:val="00C13AAC"/>
    <w:rsid w:val="00C25781"/>
    <w:rsid w:val="00C33FE7"/>
    <w:rsid w:val="00C4263D"/>
    <w:rsid w:val="00C42886"/>
    <w:rsid w:val="00C45BFC"/>
    <w:rsid w:val="00C46EB0"/>
    <w:rsid w:val="00C60F90"/>
    <w:rsid w:val="00C6684F"/>
    <w:rsid w:val="00C75F8D"/>
    <w:rsid w:val="00C76894"/>
    <w:rsid w:val="00C76ECA"/>
    <w:rsid w:val="00C81015"/>
    <w:rsid w:val="00C827E7"/>
    <w:rsid w:val="00C828C4"/>
    <w:rsid w:val="00C9119F"/>
    <w:rsid w:val="00CA14F9"/>
    <w:rsid w:val="00CA271C"/>
    <w:rsid w:val="00CA6F39"/>
    <w:rsid w:val="00CB1E82"/>
    <w:rsid w:val="00CB520D"/>
    <w:rsid w:val="00CB5E63"/>
    <w:rsid w:val="00CB600D"/>
    <w:rsid w:val="00CB6559"/>
    <w:rsid w:val="00CB6CD8"/>
    <w:rsid w:val="00CC0D69"/>
    <w:rsid w:val="00CC3E02"/>
    <w:rsid w:val="00CD2DF5"/>
    <w:rsid w:val="00CD34CC"/>
    <w:rsid w:val="00CE5B23"/>
    <w:rsid w:val="00CE6BAD"/>
    <w:rsid w:val="00CE79D8"/>
    <w:rsid w:val="00CF1AB3"/>
    <w:rsid w:val="00CF5BD5"/>
    <w:rsid w:val="00D00747"/>
    <w:rsid w:val="00D03758"/>
    <w:rsid w:val="00D038C3"/>
    <w:rsid w:val="00D06023"/>
    <w:rsid w:val="00D063FE"/>
    <w:rsid w:val="00D07FDA"/>
    <w:rsid w:val="00D1352F"/>
    <w:rsid w:val="00D13B7A"/>
    <w:rsid w:val="00D23C6C"/>
    <w:rsid w:val="00D23DC3"/>
    <w:rsid w:val="00D30708"/>
    <w:rsid w:val="00D36BF2"/>
    <w:rsid w:val="00D37F70"/>
    <w:rsid w:val="00D40C77"/>
    <w:rsid w:val="00D40DC5"/>
    <w:rsid w:val="00D41502"/>
    <w:rsid w:val="00D4332D"/>
    <w:rsid w:val="00D450E9"/>
    <w:rsid w:val="00D72CBE"/>
    <w:rsid w:val="00D7492E"/>
    <w:rsid w:val="00D7643C"/>
    <w:rsid w:val="00D77449"/>
    <w:rsid w:val="00D83B23"/>
    <w:rsid w:val="00D85AD0"/>
    <w:rsid w:val="00D913A1"/>
    <w:rsid w:val="00D923E7"/>
    <w:rsid w:val="00D930BD"/>
    <w:rsid w:val="00D94262"/>
    <w:rsid w:val="00D977C2"/>
    <w:rsid w:val="00DA05AD"/>
    <w:rsid w:val="00DA4E41"/>
    <w:rsid w:val="00DB0F17"/>
    <w:rsid w:val="00DB0F76"/>
    <w:rsid w:val="00DB6240"/>
    <w:rsid w:val="00DB7873"/>
    <w:rsid w:val="00DC22ED"/>
    <w:rsid w:val="00DD0F74"/>
    <w:rsid w:val="00DD7A82"/>
    <w:rsid w:val="00DE4D52"/>
    <w:rsid w:val="00DE616B"/>
    <w:rsid w:val="00DF532D"/>
    <w:rsid w:val="00DF67E8"/>
    <w:rsid w:val="00DF6D0E"/>
    <w:rsid w:val="00E05218"/>
    <w:rsid w:val="00E207BF"/>
    <w:rsid w:val="00E229C4"/>
    <w:rsid w:val="00E22D52"/>
    <w:rsid w:val="00E256B8"/>
    <w:rsid w:val="00E2756E"/>
    <w:rsid w:val="00E34815"/>
    <w:rsid w:val="00E36FA9"/>
    <w:rsid w:val="00E40A19"/>
    <w:rsid w:val="00E410AE"/>
    <w:rsid w:val="00E41ECB"/>
    <w:rsid w:val="00E435F8"/>
    <w:rsid w:val="00E45A6B"/>
    <w:rsid w:val="00E46E7C"/>
    <w:rsid w:val="00E54F78"/>
    <w:rsid w:val="00E563D7"/>
    <w:rsid w:val="00E579F2"/>
    <w:rsid w:val="00E60437"/>
    <w:rsid w:val="00E6144B"/>
    <w:rsid w:val="00E61BCA"/>
    <w:rsid w:val="00E6498E"/>
    <w:rsid w:val="00E66506"/>
    <w:rsid w:val="00E666F2"/>
    <w:rsid w:val="00E81630"/>
    <w:rsid w:val="00E82FE7"/>
    <w:rsid w:val="00E85650"/>
    <w:rsid w:val="00E87A10"/>
    <w:rsid w:val="00E92087"/>
    <w:rsid w:val="00E94CEC"/>
    <w:rsid w:val="00EA40E1"/>
    <w:rsid w:val="00EA7E39"/>
    <w:rsid w:val="00EB13DC"/>
    <w:rsid w:val="00EB2F62"/>
    <w:rsid w:val="00EC0C03"/>
    <w:rsid w:val="00EC2291"/>
    <w:rsid w:val="00EC35C9"/>
    <w:rsid w:val="00EC3EB6"/>
    <w:rsid w:val="00EC58FD"/>
    <w:rsid w:val="00EC5B0C"/>
    <w:rsid w:val="00ED0D21"/>
    <w:rsid w:val="00ED723A"/>
    <w:rsid w:val="00ED74F6"/>
    <w:rsid w:val="00EE0488"/>
    <w:rsid w:val="00EE5926"/>
    <w:rsid w:val="00EE5FB3"/>
    <w:rsid w:val="00EF0C16"/>
    <w:rsid w:val="00EF0E85"/>
    <w:rsid w:val="00EF6255"/>
    <w:rsid w:val="00F0483E"/>
    <w:rsid w:val="00F069A3"/>
    <w:rsid w:val="00F07556"/>
    <w:rsid w:val="00F136D7"/>
    <w:rsid w:val="00F14A9E"/>
    <w:rsid w:val="00F2247A"/>
    <w:rsid w:val="00F25788"/>
    <w:rsid w:val="00F33B18"/>
    <w:rsid w:val="00F33FE7"/>
    <w:rsid w:val="00F342C1"/>
    <w:rsid w:val="00F347C7"/>
    <w:rsid w:val="00F34848"/>
    <w:rsid w:val="00F35FFA"/>
    <w:rsid w:val="00F36D91"/>
    <w:rsid w:val="00F458DB"/>
    <w:rsid w:val="00F55FC7"/>
    <w:rsid w:val="00F65434"/>
    <w:rsid w:val="00F65E1C"/>
    <w:rsid w:val="00F71A25"/>
    <w:rsid w:val="00F72B59"/>
    <w:rsid w:val="00F73E78"/>
    <w:rsid w:val="00F7423A"/>
    <w:rsid w:val="00F770FE"/>
    <w:rsid w:val="00F775C1"/>
    <w:rsid w:val="00F815B1"/>
    <w:rsid w:val="00F92A3B"/>
    <w:rsid w:val="00F953F8"/>
    <w:rsid w:val="00F95827"/>
    <w:rsid w:val="00F95E46"/>
    <w:rsid w:val="00FA0F77"/>
    <w:rsid w:val="00FA741C"/>
    <w:rsid w:val="00FB013B"/>
    <w:rsid w:val="00FB06DD"/>
    <w:rsid w:val="00FB2671"/>
    <w:rsid w:val="00FC287D"/>
    <w:rsid w:val="00FC3876"/>
    <w:rsid w:val="00FC3EBB"/>
    <w:rsid w:val="00FC5F6D"/>
    <w:rsid w:val="00FD1B57"/>
    <w:rsid w:val="00FD2A51"/>
    <w:rsid w:val="00FD4E8D"/>
    <w:rsid w:val="00FD6FBD"/>
    <w:rsid w:val="00FD7ADA"/>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5" ma:contentTypeDescription="Create a new document." ma:contentTypeScope="" ma:versionID="48d6eb3eba992bc8f9f8ceecf19facc6">
  <xsd:schema xmlns:xsd="http://www.w3.org/2001/XMLSchema" xmlns:xs="http://www.w3.org/2001/XMLSchema" xmlns:p="http://schemas.microsoft.com/office/2006/metadata/properties" xmlns:ns3="c960ab48-41f2-4e88-80c4-e35fdb9e3c27" targetNamespace="http://schemas.microsoft.com/office/2006/metadata/properties" ma:root="true" ma:fieldsID="17eb0408b5d129707921ac4f53a3a5bb"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3.xml><?xml version="1.0" encoding="utf-8"?>
<ds:datastoreItem xmlns:ds="http://schemas.openxmlformats.org/officeDocument/2006/customXml" ds:itemID="{AFEF6AEB-9023-407C-8BC2-42DAA27D5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876E7F-1775-44F7-A9AB-BDE0D4B20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Template>
  <TotalTime>54</TotalTime>
  <Pages>3</Pages>
  <Words>812</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Harin Perera</cp:lastModifiedBy>
  <cp:revision>21</cp:revision>
  <cp:lastPrinted>2019-08-08T22:12:00Z</cp:lastPrinted>
  <dcterms:created xsi:type="dcterms:W3CDTF">2019-08-27T05:37:00Z</dcterms:created>
  <dcterms:modified xsi:type="dcterms:W3CDTF">2019-09-13T06:28:00Z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0x0101006B375DFE716E284C847C28B7C0F6310D</vt:lpwstr>
  </property>
</Properties>
</file>