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65F1" w:rsidRPr="00CD681D" w:rsidRDefault="006F1877" w:rsidP="00AC1A7A">
      <w:pPr>
        <w:tabs>
          <w:tab w:val="center" w:pos="5245"/>
        </w:tabs>
        <w:jc w:val="center"/>
        <w:rPr>
          <w:b/>
          <w:sz w:val="36"/>
        </w:rPr>
      </w:pPr>
      <w:r w:rsidRPr="00CD681D">
        <w:rPr>
          <w:b/>
          <w:sz w:val="36"/>
        </w:rPr>
        <w:t>OMNI</w:t>
      </w:r>
      <w:r w:rsidR="00F665F1" w:rsidRPr="00CD681D">
        <w:rPr>
          <w:b/>
          <w:sz w:val="36"/>
        </w:rPr>
        <w:t>POLL</w:t>
      </w:r>
      <w:r w:rsidR="008264D1" w:rsidRPr="00CD681D">
        <w:rPr>
          <w:b/>
          <w:sz w:val="36"/>
        </w:rPr>
        <w:t xml:space="preserve"> 1</w:t>
      </w:r>
      <w:r w:rsidR="001E666E" w:rsidRPr="00CD681D">
        <w:rPr>
          <w:b/>
          <w:sz w:val="36"/>
        </w:rPr>
        <w:t>6</w:t>
      </w:r>
      <w:r w:rsidR="008264D1" w:rsidRPr="00CD681D">
        <w:rPr>
          <w:b/>
          <w:sz w:val="36"/>
        </w:rPr>
        <w:t>0421</w:t>
      </w:r>
    </w:p>
    <w:p w:rsidR="00E40E95" w:rsidRPr="00CD681D" w:rsidRDefault="00527A72" w:rsidP="00AC1A7A">
      <w:pPr>
        <w:tabs>
          <w:tab w:val="center" w:pos="5245"/>
        </w:tabs>
        <w:jc w:val="center"/>
        <w:rPr>
          <w:sz w:val="14"/>
        </w:rPr>
      </w:pPr>
      <w:r w:rsidRPr="00CD681D">
        <w:rPr>
          <w:b/>
          <w:sz w:val="32"/>
        </w:rPr>
        <w:t>201</w:t>
      </w:r>
      <w:r w:rsidR="006F1877" w:rsidRPr="00CD681D">
        <w:rPr>
          <w:b/>
          <w:sz w:val="32"/>
        </w:rPr>
        <w:t>6</w:t>
      </w:r>
      <w:r w:rsidRPr="00CD681D">
        <w:rPr>
          <w:b/>
          <w:sz w:val="32"/>
        </w:rPr>
        <w:t xml:space="preserve"> Annual ACMA </w:t>
      </w:r>
      <w:r w:rsidR="005426B3" w:rsidRPr="00CD681D">
        <w:rPr>
          <w:b/>
          <w:sz w:val="32"/>
        </w:rPr>
        <w:t>Consumer</w:t>
      </w:r>
      <w:r w:rsidR="001C7CBD" w:rsidRPr="00CD681D">
        <w:rPr>
          <w:b/>
          <w:sz w:val="32"/>
        </w:rPr>
        <w:t xml:space="preserve"> Survey</w:t>
      </w:r>
      <w:r w:rsidR="005426B3" w:rsidRPr="00CD681D">
        <w:rPr>
          <w:b/>
          <w:sz w:val="32"/>
        </w:rPr>
        <w:t xml:space="preserve"> </w:t>
      </w:r>
      <w:r w:rsidR="00C2307C" w:rsidRPr="00CD681D">
        <w:rPr>
          <w:b/>
          <w:sz w:val="32"/>
        </w:rPr>
        <w:t xml:space="preserve">- </w:t>
      </w:r>
      <w:r w:rsidRPr="00CD681D">
        <w:rPr>
          <w:b/>
          <w:sz w:val="32"/>
        </w:rPr>
        <w:t>S</w:t>
      </w:r>
      <w:r w:rsidR="00C2307C" w:rsidRPr="00CD681D">
        <w:rPr>
          <w:b/>
          <w:sz w:val="32"/>
        </w:rPr>
        <w:t>URVEY</w:t>
      </w:r>
      <w:r w:rsidR="005426B3" w:rsidRPr="00CD681D">
        <w:rPr>
          <w:b/>
          <w:sz w:val="32"/>
        </w:rPr>
        <w:t xml:space="preserve"> </w:t>
      </w:r>
      <w:r w:rsidR="00AA269B" w:rsidRPr="00CD681D">
        <w:rPr>
          <w:b/>
          <w:sz w:val="32"/>
        </w:rPr>
        <w:t xml:space="preserve">IN </w:t>
      </w:r>
      <w:r w:rsidR="007A7623" w:rsidRPr="00CD681D">
        <w:rPr>
          <w:b/>
          <w:sz w:val="32"/>
        </w:rPr>
        <w:t>REMOTE WA</w:t>
      </w:r>
    </w:p>
    <w:tbl>
      <w:tblPr>
        <w:tblW w:w="10706" w:type="dxa"/>
        <w:tblLayout w:type="fixed"/>
        <w:tblLook w:val="0000" w:firstRow="0" w:lastRow="0" w:firstColumn="0" w:lastColumn="0" w:noHBand="0" w:noVBand="0"/>
      </w:tblPr>
      <w:tblGrid>
        <w:gridCol w:w="7905"/>
        <w:gridCol w:w="2801"/>
      </w:tblGrid>
      <w:tr w:rsidR="00F665F1" w:rsidRPr="00CD681D">
        <w:tc>
          <w:tcPr>
            <w:tcW w:w="7905" w:type="dxa"/>
          </w:tcPr>
          <w:p w:rsidR="00F665F1" w:rsidRPr="00CD681D" w:rsidRDefault="00F665F1">
            <w:pPr>
              <w:tabs>
                <w:tab w:val="left" w:pos="736"/>
              </w:tabs>
              <w:ind w:right="318"/>
              <w:rPr>
                <w:sz w:val="16"/>
              </w:rPr>
            </w:pPr>
          </w:p>
          <w:p w:rsidR="00F665F1" w:rsidRPr="00CD681D" w:rsidRDefault="00F665F1">
            <w:pPr>
              <w:tabs>
                <w:tab w:val="left" w:pos="736"/>
              </w:tabs>
              <w:ind w:right="318"/>
            </w:pPr>
          </w:p>
          <w:p w:rsidR="00F665F1" w:rsidRPr="00CD681D" w:rsidRDefault="00F665F1">
            <w:pPr>
              <w:tabs>
                <w:tab w:val="left" w:pos="736"/>
              </w:tabs>
              <w:ind w:right="318"/>
            </w:pPr>
          </w:p>
        </w:tc>
        <w:tc>
          <w:tcPr>
            <w:tcW w:w="2801" w:type="dxa"/>
          </w:tcPr>
          <w:p w:rsidR="00F665F1" w:rsidRPr="00CD681D" w:rsidRDefault="006F1877">
            <w:pPr>
              <w:tabs>
                <w:tab w:val="left" w:pos="736"/>
              </w:tabs>
            </w:pPr>
            <w:r w:rsidRPr="00CD681D">
              <w:t>OmniPoll 160421</w:t>
            </w:r>
          </w:p>
          <w:p w:rsidR="00F665F1" w:rsidRPr="00CD681D" w:rsidRDefault="00F665F1">
            <w:pPr>
              <w:tabs>
                <w:tab w:val="left" w:pos="736"/>
              </w:tabs>
            </w:pPr>
            <w:r w:rsidRPr="00CD681D">
              <w:t>To be fielded no later than</w:t>
            </w:r>
          </w:p>
          <w:p w:rsidR="00F665F1" w:rsidRPr="00CD681D" w:rsidRDefault="006F1877" w:rsidP="006F1877">
            <w:pPr>
              <w:tabs>
                <w:tab w:val="left" w:pos="736"/>
              </w:tabs>
            </w:pPr>
            <w:r w:rsidRPr="00CD681D">
              <w:t>Sun</w:t>
            </w:r>
            <w:r w:rsidR="000A3B50" w:rsidRPr="00CD681D">
              <w:t>day</w:t>
            </w:r>
            <w:r w:rsidR="00E8041C" w:rsidRPr="00CD681D">
              <w:t xml:space="preserve"> 5</w:t>
            </w:r>
            <w:r w:rsidR="00E8041C" w:rsidRPr="00CD681D">
              <w:rPr>
                <w:vertAlign w:val="superscript"/>
              </w:rPr>
              <w:t>th</w:t>
            </w:r>
            <w:r w:rsidR="00F4298F" w:rsidRPr="00CD681D">
              <w:t xml:space="preserve"> June</w:t>
            </w:r>
            <w:r w:rsidR="00527A72" w:rsidRPr="00CD681D">
              <w:t xml:space="preserve"> 201</w:t>
            </w:r>
            <w:r w:rsidRPr="00CD681D">
              <w:t>6</w:t>
            </w:r>
          </w:p>
        </w:tc>
      </w:tr>
    </w:tbl>
    <w:p w:rsidR="00E21E5E" w:rsidRPr="00CD681D" w:rsidRDefault="00E21E5E" w:rsidP="00E21E5E">
      <w:pPr>
        <w:tabs>
          <w:tab w:val="right" w:pos="-6974"/>
          <w:tab w:val="right" w:pos="-6520"/>
          <w:tab w:val="right" w:leader="dot" w:pos="1473"/>
        </w:tabs>
      </w:pPr>
      <w:r w:rsidRPr="00CD681D">
        <w:rPr>
          <w:noProof/>
          <w:lang w:eastAsia="en-AU"/>
        </w:rPr>
        <mc:AlternateContent>
          <mc:Choice Requires="wps">
            <w:drawing>
              <wp:anchor distT="0" distB="0" distL="114300" distR="114300" simplePos="0" relativeHeight="251659264" behindDoc="0" locked="0" layoutInCell="0" allowOverlap="1" wp14:anchorId="469C5FF8" wp14:editId="781A93D1">
                <wp:simplePos x="0" y="0"/>
                <wp:positionH relativeFrom="margin">
                  <wp:posOffset>-134943</wp:posOffset>
                </wp:positionH>
                <wp:positionV relativeFrom="paragraph">
                  <wp:posOffset>86959</wp:posOffset>
                </wp:positionV>
                <wp:extent cx="6858000" cy="2976113"/>
                <wp:effectExtent l="0" t="0" r="19050" b="1524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97611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A06083" id="Rectangle 3" o:spid="_x0000_s1026" style="position:absolute;margin-left:-10.65pt;margin-top:6.85pt;width:540pt;height:234.3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" o:allowincell="f" filled="f">
                <w10:wrap anchorx="margin"/>
              </v:rect>
            </w:pict>
          </mc:Fallback>
        </mc:AlternateContent>
      </w:r>
    </w:p>
    <w:p w:rsidR="00E21E5E" w:rsidRPr="00CD681D" w:rsidRDefault="00E21E5E" w:rsidP="00E21E5E">
      <w:r w:rsidRPr="00CD681D">
        <w:t xml:space="preserve">Good morning \ afternoon \ evening.  My name </w:t>
      </w:r>
      <w:proofErr w:type="gramStart"/>
      <w:r w:rsidRPr="00CD681D">
        <w:t>is ....</w:t>
      </w:r>
      <w:proofErr w:type="gramEnd"/>
      <w:r w:rsidRPr="00CD681D">
        <w:t xml:space="preserve"> (</w:t>
      </w:r>
      <w:r w:rsidRPr="00CD681D">
        <w:rPr>
          <w:b/>
          <w:bCs/>
        </w:rPr>
        <w:t>NAME</w:t>
      </w:r>
      <w:r w:rsidRPr="00CD681D">
        <w:t xml:space="preserve">) from …..  We’re conducting a survey about your telecommunication and media use on behalf of the Australian Communications and Media Authority, which is the Federal Government communications regulator. Just to let you know this call may be monitored for quality and coaching purposes and we’re </w:t>
      </w:r>
      <w:r w:rsidRPr="00CD681D">
        <w:rPr>
          <w:b/>
        </w:rPr>
        <w:t>not</w:t>
      </w:r>
      <w:r w:rsidRPr="00CD681D">
        <w:t xml:space="preserve"> selling anything.</w:t>
      </w:r>
    </w:p>
    <w:p w:rsidR="00E21E5E" w:rsidRPr="00CD681D" w:rsidRDefault="00E21E5E" w:rsidP="00E21E5E"/>
    <w:p w:rsidR="00E21E5E" w:rsidRPr="00CD681D" w:rsidRDefault="00E21E5E" w:rsidP="00E21E5E">
      <w:pPr>
        <w:spacing w:after="80"/>
        <w:rPr>
          <w:rFonts w:cs="Arial"/>
          <w:szCs w:val="18"/>
        </w:rPr>
      </w:pPr>
      <w:r w:rsidRPr="00CD681D">
        <w:rPr>
          <w:rFonts w:cs="Arial"/>
          <w:szCs w:val="18"/>
        </w:rPr>
        <w:t xml:space="preserve">The survey should </w:t>
      </w:r>
      <w:r w:rsidRPr="00CD681D">
        <w:rPr>
          <w:rFonts w:cs="Arial"/>
          <w:b/>
          <w:szCs w:val="18"/>
        </w:rPr>
        <w:t>only</w:t>
      </w:r>
      <w:r w:rsidRPr="00CD681D">
        <w:rPr>
          <w:rFonts w:cs="Arial"/>
          <w:szCs w:val="18"/>
        </w:rPr>
        <w:t xml:space="preserve"> take approximately </w:t>
      </w:r>
      <w:r w:rsidRPr="00CD681D">
        <w:t>…. (</w:t>
      </w:r>
      <w:r w:rsidRPr="00CD681D">
        <w:rPr>
          <w:b/>
          <w:bCs/>
        </w:rPr>
        <w:t>MINUTES</w:t>
      </w:r>
      <w:r w:rsidRPr="00CD681D">
        <w:t xml:space="preserve">) </w:t>
      </w:r>
      <w:r w:rsidRPr="00CD681D">
        <w:rPr>
          <w:rFonts w:cs="Arial"/>
          <w:szCs w:val="18"/>
        </w:rPr>
        <w:t>depending on your answers.</w:t>
      </w:r>
    </w:p>
    <w:p w:rsidR="00E21E5E" w:rsidRPr="00CD681D" w:rsidRDefault="00E21E5E" w:rsidP="00E21E5E"/>
    <w:p w:rsidR="00E21E5E" w:rsidRPr="00CD681D" w:rsidRDefault="00E21E5E" w:rsidP="00E21E5E">
      <w:r w:rsidRPr="00CD681D">
        <w:t xml:space="preserve">If you’re willing to participate, could I please start with your first name? </w:t>
      </w:r>
    </w:p>
    <w:p w:rsidR="00E21E5E" w:rsidRPr="00CD681D" w:rsidRDefault="00E21E5E" w:rsidP="00E21E5E">
      <w:r w:rsidRPr="00CD681D">
        <w:rPr>
          <w:rFonts w:cs="Arial"/>
          <w:b/>
          <w:bCs/>
          <w:szCs w:val="18"/>
          <w:lang w:eastAsia="en-AU"/>
        </w:rPr>
        <w:t>INTERVIEWER PLEASE RECORD IN FIRST QUESTION</w:t>
      </w:r>
    </w:p>
    <w:p w:rsidR="00E21E5E" w:rsidRPr="00CD681D" w:rsidRDefault="00E21E5E" w:rsidP="00E21E5E">
      <w:pPr>
        <w:rPr>
          <w:rFonts w:cs="Arial"/>
          <w:szCs w:val="18"/>
        </w:rPr>
      </w:pPr>
    </w:p>
    <w:p w:rsidR="00E21E5E" w:rsidRPr="00CD681D" w:rsidRDefault="00E21E5E" w:rsidP="00E21E5E">
      <w:pPr>
        <w:rPr>
          <w:rFonts w:cs="Arial"/>
          <w:szCs w:val="18"/>
        </w:rPr>
      </w:pPr>
      <w:r w:rsidRPr="00CD681D">
        <w:t xml:space="preserve">Your answers are for research purposes </w:t>
      </w:r>
      <w:r w:rsidRPr="00CD681D">
        <w:rPr>
          <w:b/>
        </w:rPr>
        <w:t>only</w:t>
      </w:r>
      <w:r w:rsidRPr="00CD681D">
        <w:t xml:space="preserve"> and if there is anything you’d prefer </w:t>
      </w:r>
      <w:r w:rsidRPr="00CD681D">
        <w:rPr>
          <w:b/>
        </w:rPr>
        <w:t>not</w:t>
      </w:r>
      <w:r w:rsidRPr="00CD681D">
        <w:t xml:space="preserve"> to answer, let me know.</w:t>
      </w:r>
    </w:p>
    <w:p w:rsidR="00E21E5E" w:rsidRPr="00CD681D" w:rsidRDefault="00E21E5E" w:rsidP="00E21E5E">
      <w:pPr>
        <w:rPr>
          <w:rFonts w:cs="Arial"/>
          <w:szCs w:val="18"/>
        </w:rPr>
      </w:pPr>
    </w:p>
    <w:p w:rsidR="00E21E5E" w:rsidRPr="00CD681D" w:rsidRDefault="00E21E5E" w:rsidP="00E21E5E">
      <w:pPr>
        <w:rPr>
          <w:b/>
          <w:szCs w:val="18"/>
        </w:rPr>
      </w:pPr>
      <w:r w:rsidRPr="00CD681D">
        <w:rPr>
          <w:b/>
          <w:szCs w:val="18"/>
        </w:rPr>
        <w:t>INTERVIEWER INFORMATION RE SAMPLE:</w:t>
      </w:r>
    </w:p>
    <w:p w:rsidR="00E21E5E" w:rsidRPr="00CD681D" w:rsidRDefault="00E21E5E" w:rsidP="00E21E5E">
      <w:pPr>
        <w:rPr>
          <w:szCs w:val="18"/>
        </w:rPr>
      </w:pPr>
      <w:r w:rsidRPr="00CD681D">
        <w:rPr>
          <w:szCs w:val="18"/>
        </w:rPr>
        <w:t xml:space="preserve">Phone numbers are provided by ‘samplepages.com.au’. To comply with federal privacy legislation, numbers are provided </w:t>
      </w:r>
      <w:r w:rsidRPr="00CD681D">
        <w:rPr>
          <w:b/>
          <w:szCs w:val="18"/>
        </w:rPr>
        <w:t>without</w:t>
      </w:r>
      <w:r w:rsidRPr="00CD681D">
        <w:rPr>
          <w:szCs w:val="18"/>
        </w:rPr>
        <w:t xml:space="preserve"> names or addresses. Some phone numbers are randomly generated and may include silent or unlisted numbers.</w:t>
      </w:r>
    </w:p>
    <w:p w:rsidR="00E21E5E" w:rsidRPr="00CD681D" w:rsidRDefault="00E21E5E" w:rsidP="00E21E5E">
      <w:pPr>
        <w:rPr>
          <w:b/>
          <w:szCs w:val="18"/>
          <w:u w:val="single"/>
        </w:rPr>
      </w:pPr>
    </w:p>
    <w:p w:rsidR="00E21E5E" w:rsidRPr="00CD681D" w:rsidRDefault="00E21E5E" w:rsidP="00E21E5E">
      <w:pPr>
        <w:rPr>
          <w:szCs w:val="18"/>
        </w:rPr>
      </w:pPr>
      <w:r w:rsidRPr="00CD681D">
        <w:rPr>
          <w:b/>
          <w:szCs w:val="18"/>
          <w:u w:val="single"/>
        </w:rPr>
        <w:t>IF RESPONDENT NOT SATISFIED WITH EXPLANATION</w:t>
      </w:r>
      <w:r w:rsidRPr="00CD681D">
        <w:rPr>
          <w:szCs w:val="18"/>
        </w:rPr>
        <w:t xml:space="preserve"> </w:t>
      </w:r>
      <w:proofErr w:type="gramStart"/>
      <w:r w:rsidRPr="00CD681D">
        <w:rPr>
          <w:szCs w:val="18"/>
        </w:rPr>
        <w:t>If</w:t>
      </w:r>
      <w:proofErr w:type="gramEnd"/>
      <w:r w:rsidRPr="00CD681D">
        <w:rPr>
          <w:szCs w:val="18"/>
        </w:rPr>
        <w:t xml:space="preserve"> you want to know more about how your number was obtained then I can give you the number to contact ‘samplepages.com.au’ or their website address.</w:t>
      </w:r>
    </w:p>
    <w:p w:rsidR="00E21E5E" w:rsidRPr="00CD681D" w:rsidRDefault="00E21E5E" w:rsidP="00E21E5E">
      <w:pPr>
        <w:rPr>
          <w:szCs w:val="18"/>
        </w:rPr>
      </w:pPr>
    </w:p>
    <w:p w:rsidR="00E21E5E" w:rsidRPr="00CD681D" w:rsidRDefault="00E21E5E" w:rsidP="00E21E5E">
      <w:pPr>
        <w:rPr>
          <w:szCs w:val="18"/>
        </w:rPr>
      </w:pPr>
      <w:r w:rsidRPr="00CD681D">
        <w:t xml:space="preserve">If you have a pen and paper handy, the number \ website is: </w:t>
      </w:r>
      <w:r w:rsidRPr="00CD681D">
        <w:rPr>
          <w:szCs w:val="18"/>
        </w:rPr>
        <w:t>(03) 9024 2413 \ www.samplepages.com.au\privacy.aspx</w:t>
      </w:r>
    </w:p>
    <w:p w:rsidR="00E21E5E" w:rsidRPr="00CD681D" w:rsidRDefault="00E21E5E" w:rsidP="00E21E5E">
      <w:pPr>
        <w:rPr>
          <w:szCs w:val="18"/>
        </w:rPr>
      </w:pPr>
    </w:p>
    <w:p w:rsidR="00E21E5E" w:rsidRPr="00CD681D" w:rsidRDefault="00E21E5E" w:rsidP="00E21E5E">
      <w:r w:rsidRPr="00CD681D">
        <w:rPr>
          <w:rFonts w:cs="Arial"/>
          <w:b/>
          <w:bCs/>
          <w:szCs w:val="18"/>
          <w:lang w:eastAsia="en-AU"/>
        </w:rPr>
        <w:t>INTERVIEWER RECORD RESPONDENT NAME FROM INTRODUCTION</w:t>
      </w:r>
    </w:p>
    <w:p w:rsidR="00E21E5E" w:rsidRPr="00CD681D" w:rsidRDefault="00E21E5E" w:rsidP="00E21E5E">
      <w:pPr>
        <w:ind w:left="709" w:hanging="709"/>
        <w:rPr>
          <w:bCs/>
        </w:rPr>
      </w:pPr>
    </w:p>
    <w:p w:rsidR="00E21E5E" w:rsidRPr="00CD681D" w:rsidRDefault="00E21E5E" w:rsidP="00E21E5E">
      <w:pPr>
        <w:rPr>
          <w:rFonts w:cs="Arial"/>
          <w:bCs/>
          <w:szCs w:val="18"/>
          <w:lang w:eastAsia="en-AU"/>
        </w:rPr>
      </w:pPr>
    </w:p>
    <w:p w:rsidR="00F665F1" w:rsidRPr="00CD681D" w:rsidRDefault="00F665F1">
      <w:pPr>
        <w:tabs>
          <w:tab w:val="left" w:pos="736"/>
        </w:tabs>
        <w:rPr>
          <w:sz w:val="8"/>
          <w:szCs w:val="8"/>
        </w:rPr>
      </w:pPr>
    </w:p>
    <w:p w:rsidR="006E289B" w:rsidRPr="00CD681D" w:rsidRDefault="006E289B" w:rsidP="006F1877">
      <w:pPr>
        <w:tabs>
          <w:tab w:val="right" w:pos="-6974"/>
          <w:tab w:val="right" w:pos="-6520"/>
          <w:tab w:val="right" w:leader="dot" w:pos="1473"/>
        </w:tabs>
      </w:pPr>
    </w:p>
    <w:p w:rsidR="00F236E3" w:rsidRPr="00CD681D" w:rsidRDefault="00F236E3" w:rsidP="00F236E3">
      <w:pPr>
        <w:tabs>
          <w:tab w:val="left" w:pos="709"/>
        </w:tabs>
        <w:ind w:left="709" w:hanging="709"/>
      </w:pPr>
      <w:r w:rsidRPr="00CD681D">
        <w:t>Q1a</w:t>
      </w:r>
      <w:r w:rsidRPr="00CD681D">
        <w:tab/>
        <w:t xml:space="preserve">Which age groups do you fall into? </w:t>
      </w:r>
      <w:r w:rsidRPr="00CD681D">
        <w:rPr>
          <w:bCs/>
          <w:i/>
          <w:iCs/>
        </w:rPr>
        <w:t xml:space="preserve"> </w:t>
      </w:r>
      <w:r w:rsidRPr="00CD681D">
        <w:rPr>
          <w:rFonts w:cs="Arial"/>
          <w:b/>
          <w:bCs/>
          <w:szCs w:val="18"/>
          <w:lang w:eastAsia="en-AU"/>
        </w:rPr>
        <w:t>READ OUT</w:t>
      </w:r>
      <w:r w:rsidRPr="00CD681D">
        <w:rPr>
          <w:bCs/>
          <w:i/>
          <w:iCs/>
        </w:rPr>
        <w:t xml:space="preserve"> </w:t>
      </w:r>
    </w:p>
    <w:p w:rsidR="00F236E3" w:rsidRPr="00CD681D" w:rsidRDefault="00F236E3" w:rsidP="00F236E3">
      <w:pPr>
        <w:tabs>
          <w:tab w:val="left" w:pos="709"/>
        </w:tabs>
        <w:rPr>
          <w:b/>
        </w:rPr>
      </w:pPr>
    </w:p>
    <w:p w:rsidR="00F236E3" w:rsidRPr="00CD681D" w:rsidRDefault="00F236E3" w:rsidP="00F236E3">
      <w:pPr>
        <w:tabs>
          <w:tab w:val="left" w:pos="709"/>
        </w:tabs>
        <w:ind w:left="709" w:hanging="709"/>
        <w:rPr>
          <w:b/>
        </w:rPr>
      </w:pPr>
      <w:r w:rsidRPr="00CD681D">
        <w:rPr>
          <w:b/>
        </w:rPr>
        <w:tab/>
        <w:t>PROG NOTE:</w:t>
      </w:r>
    </w:p>
    <w:p w:rsidR="00F236E3" w:rsidRPr="00CD681D" w:rsidRDefault="00F236E3" w:rsidP="00F236E3">
      <w:pPr>
        <w:tabs>
          <w:tab w:val="left" w:pos="709"/>
          <w:tab w:val="left" w:pos="851"/>
        </w:tabs>
        <w:ind w:left="851" w:hanging="851"/>
        <w:rPr>
          <w:b/>
        </w:rPr>
      </w:pPr>
      <w:r w:rsidRPr="00CD681D">
        <w:rPr>
          <w:b/>
        </w:rPr>
        <w:tab/>
        <w:t>-</w:t>
      </w:r>
      <w:r w:rsidRPr="00CD681D">
        <w:rPr>
          <w:b/>
        </w:rPr>
        <w:tab/>
        <w:t>SINGLE RESPONSE</w:t>
      </w:r>
    </w:p>
    <w:p w:rsidR="00F236E3" w:rsidRPr="00CD681D" w:rsidRDefault="00F236E3" w:rsidP="00F236E3">
      <w:pPr>
        <w:tabs>
          <w:tab w:val="right" w:pos="-6974"/>
          <w:tab w:val="right" w:pos="-6520"/>
          <w:tab w:val="right" w:leader="dot" w:pos="1473"/>
        </w:tabs>
      </w:pPr>
    </w:p>
    <w:tbl>
      <w:tblPr>
        <w:tblStyle w:val="TableGrid"/>
        <w:tblW w:w="0" w:type="auto"/>
        <w:tblLook w:val="01E0" w:firstRow="1" w:lastRow="1" w:firstColumn="1" w:lastColumn="1" w:noHBand="0" w:noVBand="0"/>
      </w:tblPr>
      <w:tblGrid>
        <w:gridCol w:w="517"/>
        <w:gridCol w:w="2297"/>
      </w:tblGrid>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0</w:t>
            </w:r>
          </w:p>
        </w:tc>
        <w:tc>
          <w:tcPr>
            <w:tcW w:w="2297" w:type="dxa"/>
            <w:vAlign w:val="center"/>
          </w:tcPr>
          <w:p w:rsidR="00F236E3" w:rsidRPr="00CD681D" w:rsidRDefault="00F236E3" w:rsidP="00F41C51">
            <w:pPr>
              <w:jc w:val="left"/>
              <w:rPr>
                <w:szCs w:val="18"/>
              </w:rPr>
            </w:pPr>
            <w:r w:rsidRPr="00CD681D">
              <w:rPr>
                <w:szCs w:val="18"/>
              </w:rPr>
              <w:t>Under 18</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1</w:t>
            </w:r>
          </w:p>
        </w:tc>
        <w:tc>
          <w:tcPr>
            <w:tcW w:w="2297" w:type="dxa"/>
            <w:vAlign w:val="center"/>
          </w:tcPr>
          <w:p w:rsidR="00F236E3" w:rsidRPr="00CD681D" w:rsidRDefault="00F236E3" w:rsidP="00F41C51">
            <w:pPr>
              <w:jc w:val="left"/>
              <w:rPr>
                <w:szCs w:val="18"/>
              </w:rPr>
            </w:pPr>
            <w:r w:rsidRPr="00CD681D">
              <w:rPr>
                <w:szCs w:val="18"/>
              </w:rPr>
              <w:t>18-19</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2</w:t>
            </w:r>
          </w:p>
        </w:tc>
        <w:tc>
          <w:tcPr>
            <w:tcW w:w="2297" w:type="dxa"/>
            <w:vAlign w:val="center"/>
          </w:tcPr>
          <w:p w:rsidR="00F236E3" w:rsidRPr="00CD681D" w:rsidRDefault="00F236E3" w:rsidP="00F41C51">
            <w:pPr>
              <w:jc w:val="left"/>
              <w:rPr>
                <w:szCs w:val="18"/>
              </w:rPr>
            </w:pPr>
            <w:r w:rsidRPr="00CD681D">
              <w:rPr>
                <w:szCs w:val="18"/>
              </w:rPr>
              <w:t>20-24</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3</w:t>
            </w:r>
          </w:p>
        </w:tc>
        <w:tc>
          <w:tcPr>
            <w:tcW w:w="2297" w:type="dxa"/>
            <w:vAlign w:val="center"/>
          </w:tcPr>
          <w:p w:rsidR="00F236E3" w:rsidRPr="00CD681D" w:rsidRDefault="00F236E3" w:rsidP="00F41C51">
            <w:pPr>
              <w:jc w:val="left"/>
              <w:rPr>
                <w:szCs w:val="18"/>
              </w:rPr>
            </w:pPr>
            <w:r w:rsidRPr="00CD681D">
              <w:rPr>
                <w:szCs w:val="18"/>
              </w:rPr>
              <w:t>25-29</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4</w:t>
            </w:r>
          </w:p>
        </w:tc>
        <w:tc>
          <w:tcPr>
            <w:tcW w:w="2297" w:type="dxa"/>
            <w:vAlign w:val="center"/>
          </w:tcPr>
          <w:p w:rsidR="00F236E3" w:rsidRPr="00CD681D" w:rsidRDefault="00F236E3" w:rsidP="00F41C51">
            <w:pPr>
              <w:jc w:val="left"/>
              <w:rPr>
                <w:szCs w:val="18"/>
              </w:rPr>
            </w:pPr>
            <w:r w:rsidRPr="00CD681D">
              <w:rPr>
                <w:szCs w:val="18"/>
              </w:rPr>
              <w:t>30-34</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5</w:t>
            </w:r>
          </w:p>
        </w:tc>
        <w:tc>
          <w:tcPr>
            <w:tcW w:w="2297" w:type="dxa"/>
            <w:vAlign w:val="center"/>
          </w:tcPr>
          <w:p w:rsidR="00F236E3" w:rsidRPr="00CD681D" w:rsidRDefault="00F236E3" w:rsidP="00F41C51">
            <w:pPr>
              <w:jc w:val="left"/>
              <w:rPr>
                <w:szCs w:val="18"/>
              </w:rPr>
            </w:pPr>
            <w:r w:rsidRPr="00CD681D">
              <w:rPr>
                <w:szCs w:val="18"/>
              </w:rPr>
              <w:t>35-39</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6</w:t>
            </w:r>
          </w:p>
        </w:tc>
        <w:tc>
          <w:tcPr>
            <w:tcW w:w="2297" w:type="dxa"/>
            <w:vAlign w:val="center"/>
          </w:tcPr>
          <w:p w:rsidR="00F236E3" w:rsidRPr="00CD681D" w:rsidRDefault="00F236E3" w:rsidP="00F41C51">
            <w:pPr>
              <w:jc w:val="left"/>
              <w:rPr>
                <w:szCs w:val="18"/>
              </w:rPr>
            </w:pPr>
            <w:r w:rsidRPr="00CD681D">
              <w:rPr>
                <w:szCs w:val="18"/>
              </w:rPr>
              <w:t>40-44</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7</w:t>
            </w:r>
          </w:p>
        </w:tc>
        <w:tc>
          <w:tcPr>
            <w:tcW w:w="2297" w:type="dxa"/>
            <w:vAlign w:val="center"/>
          </w:tcPr>
          <w:p w:rsidR="00F236E3" w:rsidRPr="00CD681D" w:rsidRDefault="00F236E3" w:rsidP="00F41C51">
            <w:pPr>
              <w:jc w:val="left"/>
              <w:rPr>
                <w:szCs w:val="18"/>
              </w:rPr>
            </w:pPr>
            <w:r w:rsidRPr="00CD681D">
              <w:rPr>
                <w:szCs w:val="18"/>
              </w:rPr>
              <w:t>45-49</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8</w:t>
            </w:r>
          </w:p>
        </w:tc>
        <w:tc>
          <w:tcPr>
            <w:tcW w:w="2297" w:type="dxa"/>
            <w:vAlign w:val="center"/>
          </w:tcPr>
          <w:p w:rsidR="00F236E3" w:rsidRPr="00CD681D" w:rsidRDefault="00F236E3" w:rsidP="00F41C51">
            <w:pPr>
              <w:jc w:val="left"/>
              <w:rPr>
                <w:szCs w:val="18"/>
              </w:rPr>
            </w:pPr>
            <w:r w:rsidRPr="00CD681D">
              <w:rPr>
                <w:szCs w:val="18"/>
              </w:rPr>
              <w:t>50-54</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9</w:t>
            </w:r>
          </w:p>
        </w:tc>
        <w:tc>
          <w:tcPr>
            <w:tcW w:w="2297" w:type="dxa"/>
            <w:vAlign w:val="center"/>
          </w:tcPr>
          <w:p w:rsidR="00F236E3" w:rsidRPr="00CD681D" w:rsidRDefault="00F236E3" w:rsidP="00F41C51">
            <w:pPr>
              <w:jc w:val="left"/>
              <w:rPr>
                <w:szCs w:val="18"/>
              </w:rPr>
            </w:pPr>
            <w:r w:rsidRPr="00CD681D">
              <w:rPr>
                <w:szCs w:val="18"/>
              </w:rPr>
              <w:t>55-59</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10</w:t>
            </w:r>
          </w:p>
        </w:tc>
        <w:tc>
          <w:tcPr>
            <w:tcW w:w="2297" w:type="dxa"/>
            <w:vAlign w:val="center"/>
          </w:tcPr>
          <w:p w:rsidR="00F236E3" w:rsidRPr="00CD681D" w:rsidRDefault="00F236E3" w:rsidP="00F41C51">
            <w:pPr>
              <w:jc w:val="left"/>
              <w:rPr>
                <w:szCs w:val="18"/>
              </w:rPr>
            </w:pPr>
            <w:r w:rsidRPr="00CD681D">
              <w:rPr>
                <w:szCs w:val="18"/>
              </w:rPr>
              <w:t>60-64</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11</w:t>
            </w:r>
          </w:p>
        </w:tc>
        <w:tc>
          <w:tcPr>
            <w:tcW w:w="2297" w:type="dxa"/>
            <w:vAlign w:val="center"/>
          </w:tcPr>
          <w:p w:rsidR="00F236E3" w:rsidRPr="00CD681D" w:rsidRDefault="00F236E3" w:rsidP="00F41C51">
            <w:pPr>
              <w:jc w:val="left"/>
              <w:rPr>
                <w:szCs w:val="18"/>
              </w:rPr>
            </w:pPr>
            <w:r w:rsidRPr="00CD681D">
              <w:rPr>
                <w:szCs w:val="18"/>
              </w:rPr>
              <w:t>65-69</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12</w:t>
            </w:r>
          </w:p>
        </w:tc>
        <w:tc>
          <w:tcPr>
            <w:tcW w:w="2297" w:type="dxa"/>
            <w:vAlign w:val="center"/>
          </w:tcPr>
          <w:p w:rsidR="00F236E3" w:rsidRPr="00CD681D" w:rsidRDefault="00F236E3" w:rsidP="00F41C51">
            <w:pPr>
              <w:jc w:val="left"/>
              <w:rPr>
                <w:szCs w:val="18"/>
              </w:rPr>
            </w:pPr>
            <w:r w:rsidRPr="00CD681D">
              <w:t>70-74</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13</w:t>
            </w:r>
          </w:p>
        </w:tc>
        <w:tc>
          <w:tcPr>
            <w:tcW w:w="2297" w:type="dxa"/>
            <w:vAlign w:val="center"/>
          </w:tcPr>
          <w:p w:rsidR="00F236E3" w:rsidRPr="00CD681D" w:rsidRDefault="00F236E3" w:rsidP="00F41C51">
            <w:pPr>
              <w:jc w:val="left"/>
              <w:rPr>
                <w:szCs w:val="18"/>
              </w:rPr>
            </w:pPr>
            <w:r w:rsidRPr="00CD681D">
              <w:t>75-79</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14</w:t>
            </w:r>
          </w:p>
        </w:tc>
        <w:tc>
          <w:tcPr>
            <w:tcW w:w="2297" w:type="dxa"/>
            <w:vAlign w:val="center"/>
          </w:tcPr>
          <w:p w:rsidR="00F236E3" w:rsidRPr="00CD681D" w:rsidRDefault="00F236E3" w:rsidP="00F41C51">
            <w:pPr>
              <w:jc w:val="left"/>
              <w:rPr>
                <w:szCs w:val="18"/>
              </w:rPr>
            </w:pPr>
            <w:r w:rsidRPr="00CD681D">
              <w:t>80+</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99</w:t>
            </w:r>
          </w:p>
        </w:tc>
        <w:tc>
          <w:tcPr>
            <w:tcW w:w="2297" w:type="dxa"/>
            <w:vAlign w:val="center"/>
          </w:tcPr>
          <w:p w:rsidR="00F236E3" w:rsidRPr="00CD681D" w:rsidRDefault="00F236E3" w:rsidP="00F41C51">
            <w:pPr>
              <w:jc w:val="left"/>
              <w:rPr>
                <w:szCs w:val="18"/>
              </w:rPr>
            </w:pPr>
            <w:r w:rsidRPr="00CD681D">
              <w:rPr>
                <w:b/>
                <w:szCs w:val="18"/>
              </w:rPr>
              <w:t>DO NOT READ</w:t>
            </w:r>
            <w:r w:rsidRPr="00CD681D">
              <w:rPr>
                <w:szCs w:val="18"/>
              </w:rPr>
              <w:t xml:space="preserve"> Refused</w:t>
            </w:r>
          </w:p>
        </w:tc>
      </w:tr>
    </w:tbl>
    <w:p w:rsidR="00F236E3" w:rsidRPr="00CD681D" w:rsidRDefault="00F236E3" w:rsidP="00F236E3"/>
    <w:p w:rsidR="00F236E3" w:rsidRPr="00CD681D" w:rsidRDefault="00F236E3" w:rsidP="00F236E3"/>
    <w:p w:rsidR="00F236E3" w:rsidRPr="00CD681D" w:rsidRDefault="00F236E3" w:rsidP="00F236E3">
      <w:pPr>
        <w:tabs>
          <w:tab w:val="left" w:pos="709"/>
          <w:tab w:val="left" w:pos="851"/>
        </w:tabs>
        <w:rPr>
          <w:b/>
        </w:rPr>
      </w:pPr>
      <w:r w:rsidRPr="00CD681D">
        <w:rPr>
          <w:b/>
        </w:rPr>
        <w:t>PROG NOTE: ASK IF AGED 18+ IE CODE 1-99 IN Q</w:t>
      </w:r>
      <w:r w:rsidR="00181B65" w:rsidRPr="00CD681D">
        <w:rPr>
          <w:b/>
        </w:rPr>
        <w:t>1a</w:t>
      </w:r>
      <w:r w:rsidRPr="00CD681D">
        <w:rPr>
          <w:b/>
        </w:rPr>
        <w:t>. CODE 0 TERMINATE</w:t>
      </w:r>
    </w:p>
    <w:p w:rsidR="00F236E3" w:rsidRPr="00CD681D" w:rsidRDefault="00F236E3" w:rsidP="00F236E3"/>
    <w:p w:rsidR="00F236E3" w:rsidRPr="00CD681D" w:rsidRDefault="00F236E3" w:rsidP="00F236E3">
      <w:pPr>
        <w:rPr>
          <w:rFonts w:cs="Arial"/>
          <w:szCs w:val="18"/>
          <w:lang w:eastAsia="en-AU"/>
        </w:rPr>
      </w:pPr>
      <w:r w:rsidRPr="00CD681D">
        <w:rPr>
          <w:rFonts w:cs="Arial"/>
          <w:bCs/>
          <w:szCs w:val="18"/>
          <w:lang w:eastAsia="en-AU"/>
        </w:rPr>
        <w:t>Q1b</w:t>
      </w:r>
      <w:r w:rsidRPr="00CD681D">
        <w:rPr>
          <w:rFonts w:cs="Arial"/>
          <w:b/>
          <w:bCs/>
          <w:sz w:val="20"/>
          <w:lang w:eastAsia="en-AU"/>
        </w:rPr>
        <w:tab/>
      </w:r>
      <w:r w:rsidRPr="00CD681D">
        <w:rPr>
          <w:rFonts w:cs="Arial"/>
          <w:b/>
          <w:bCs/>
          <w:szCs w:val="18"/>
          <w:lang w:eastAsia="en-AU"/>
        </w:rPr>
        <w:t>RECORD SEX</w:t>
      </w:r>
    </w:p>
    <w:p w:rsidR="00F236E3" w:rsidRPr="00CD681D" w:rsidRDefault="00F236E3" w:rsidP="00F236E3">
      <w:pPr>
        <w:tabs>
          <w:tab w:val="left" w:pos="709"/>
        </w:tabs>
        <w:ind w:left="709" w:hanging="709"/>
        <w:rPr>
          <w:rFonts w:cs="Arial"/>
          <w:szCs w:val="18"/>
          <w:lang w:eastAsia="en-AU"/>
        </w:rPr>
      </w:pPr>
      <w:r w:rsidRPr="00CD681D">
        <w:rPr>
          <w:rFonts w:cs="Arial"/>
          <w:szCs w:val="18"/>
          <w:lang w:eastAsia="en-AU"/>
        </w:rPr>
        <w:tab/>
      </w:r>
    </w:p>
    <w:p w:rsidR="00F236E3" w:rsidRPr="00CD681D" w:rsidRDefault="00F236E3" w:rsidP="00F236E3">
      <w:pPr>
        <w:tabs>
          <w:tab w:val="left" w:pos="709"/>
        </w:tabs>
        <w:ind w:left="709" w:hanging="709"/>
        <w:rPr>
          <w:b/>
        </w:rPr>
      </w:pPr>
      <w:r w:rsidRPr="00CD681D">
        <w:rPr>
          <w:rFonts w:cs="Arial"/>
          <w:szCs w:val="18"/>
          <w:lang w:eastAsia="en-AU"/>
        </w:rPr>
        <w:tab/>
      </w:r>
      <w:r w:rsidRPr="00CD681D">
        <w:rPr>
          <w:b/>
        </w:rPr>
        <w:t>PROG NOTE:</w:t>
      </w:r>
    </w:p>
    <w:p w:rsidR="00F236E3" w:rsidRPr="00CD681D" w:rsidRDefault="00F236E3" w:rsidP="00F236E3">
      <w:pPr>
        <w:tabs>
          <w:tab w:val="left" w:pos="709"/>
          <w:tab w:val="left" w:pos="851"/>
        </w:tabs>
        <w:ind w:left="851" w:hanging="851"/>
        <w:rPr>
          <w:b/>
        </w:rPr>
      </w:pPr>
      <w:r w:rsidRPr="00CD681D">
        <w:rPr>
          <w:b/>
        </w:rPr>
        <w:tab/>
        <w:t>-</w:t>
      </w:r>
      <w:r w:rsidRPr="00CD681D">
        <w:rPr>
          <w:b/>
        </w:rPr>
        <w:tab/>
        <w:t>SINGLE RESPONSE</w:t>
      </w:r>
    </w:p>
    <w:p w:rsidR="00F236E3" w:rsidRPr="00CD681D" w:rsidRDefault="00F236E3" w:rsidP="00F236E3">
      <w:pPr>
        <w:tabs>
          <w:tab w:val="right" w:pos="-6974"/>
          <w:tab w:val="right" w:pos="-6520"/>
          <w:tab w:val="right" w:leader="dot" w:pos="1473"/>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
        <w:gridCol w:w="917"/>
      </w:tblGrid>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1</w:t>
            </w:r>
          </w:p>
        </w:tc>
        <w:tc>
          <w:tcPr>
            <w:tcW w:w="917" w:type="dxa"/>
            <w:vAlign w:val="center"/>
          </w:tcPr>
          <w:p w:rsidR="00F236E3" w:rsidRPr="00CD681D" w:rsidRDefault="00F236E3" w:rsidP="00F41C51">
            <w:pPr>
              <w:jc w:val="left"/>
              <w:rPr>
                <w:szCs w:val="18"/>
              </w:rPr>
            </w:pPr>
            <w:r w:rsidRPr="00CD681D">
              <w:rPr>
                <w:szCs w:val="18"/>
              </w:rPr>
              <w:t>Male</w:t>
            </w:r>
          </w:p>
        </w:tc>
      </w:tr>
      <w:tr w:rsidR="00F236E3" w:rsidRPr="00CD681D" w:rsidTr="00F41C51">
        <w:tc>
          <w:tcPr>
            <w:tcW w:w="517" w:type="dxa"/>
            <w:vAlign w:val="center"/>
          </w:tcPr>
          <w:p w:rsidR="00F236E3" w:rsidRPr="00CD681D" w:rsidRDefault="00F236E3" w:rsidP="00F41C51">
            <w:pPr>
              <w:jc w:val="center"/>
              <w:rPr>
                <w:rFonts w:cs="Arial"/>
                <w:szCs w:val="18"/>
                <w:lang w:eastAsia="en-AU"/>
              </w:rPr>
            </w:pPr>
            <w:r w:rsidRPr="00CD681D">
              <w:rPr>
                <w:rFonts w:cs="Arial"/>
                <w:szCs w:val="18"/>
                <w:lang w:eastAsia="en-AU"/>
              </w:rPr>
              <w:t>2</w:t>
            </w:r>
          </w:p>
        </w:tc>
        <w:tc>
          <w:tcPr>
            <w:tcW w:w="917" w:type="dxa"/>
            <w:vAlign w:val="center"/>
          </w:tcPr>
          <w:p w:rsidR="00F236E3" w:rsidRPr="00CD681D" w:rsidRDefault="00F236E3" w:rsidP="00F41C51">
            <w:pPr>
              <w:jc w:val="left"/>
              <w:rPr>
                <w:szCs w:val="18"/>
              </w:rPr>
            </w:pPr>
            <w:r w:rsidRPr="00CD681D">
              <w:rPr>
                <w:szCs w:val="18"/>
              </w:rPr>
              <w:t>Female</w:t>
            </w:r>
          </w:p>
        </w:tc>
      </w:tr>
    </w:tbl>
    <w:p w:rsidR="00F236E3" w:rsidRPr="00CD681D" w:rsidRDefault="00F236E3" w:rsidP="00F97EC4">
      <w:pPr>
        <w:tabs>
          <w:tab w:val="left" w:pos="709"/>
          <w:tab w:val="left" w:pos="851"/>
        </w:tabs>
      </w:pPr>
    </w:p>
    <w:p w:rsidR="00E21E5E" w:rsidRPr="00CD681D" w:rsidRDefault="00E21E5E">
      <w:pPr>
        <w:jc w:val="left"/>
      </w:pPr>
      <w:r w:rsidRPr="00CD681D">
        <w:br w:type="page"/>
      </w:r>
    </w:p>
    <w:p w:rsidR="00F236E3" w:rsidRPr="00CD681D" w:rsidRDefault="00F236E3" w:rsidP="00F236E3">
      <w:pPr>
        <w:tabs>
          <w:tab w:val="left" w:pos="709"/>
        </w:tabs>
        <w:ind w:left="709" w:hanging="709"/>
        <w:rPr>
          <w:i/>
        </w:rPr>
      </w:pPr>
      <w:r w:rsidRPr="00CD681D">
        <w:lastRenderedPageBreak/>
        <w:t>Q1c</w:t>
      </w:r>
      <w:r w:rsidRPr="00CD681D">
        <w:tab/>
        <w:t>Which of the following best describe your personal situation related to your usual place of residence?</w:t>
      </w:r>
      <w:r w:rsidRPr="00CD681D">
        <w:rPr>
          <w:b/>
        </w:rPr>
        <w:t xml:space="preserve"> READ OUT </w:t>
      </w:r>
    </w:p>
    <w:p w:rsidR="00F236E3" w:rsidRPr="00CD681D" w:rsidRDefault="00F236E3" w:rsidP="00F236E3">
      <w:pPr>
        <w:tabs>
          <w:tab w:val="left" w:pos="709"/>
        </w:tabs>
        <w:ind w:left="709" w:hanging="709"/>
        <w:rPr>
          <w:i/>
        </w:rPr>
      </w:pPr>
    </w:p>
    <w:p w:rsidR="00F236E3" w:rsidRPr="00CD681D" w:rsidRDefault="00F236E3" w:rsidP="00F236E3">
      <w:pPr>
        <w:tabs>
          <w:tab w:val="left" w:pos="709"/>
        </w:tabs>
        <w:ind w:left="709" w:hanging="709"/>
        <w:rPr>
          <w:b/>
        </w:rPr>
      </w:pPr>
      <w:r w:rsidRPr="00CD681D">
        <w:rPr>
          <w:i/>
        </w:rPr>
        <w:tab/>
      </w:r>
      <w:r w:rsidRPr="00CD681D">
        <w:rPr>
          <w:b/>
        </w:rPr>
        <w:t>PROG NOTE:</w:t>
      </w:r>
    </w:p>
    <w:p w:rsidR="00F236E3" w:rsidRPr="00CD681D" w:rsidRDefault="00F236E3" w:rsidP="00F236E3">
      <w:pPr>
        <w:tabs>
          <w:tab w:val="left" w:pos="709"/>
          <w:tab w:val="left" w:pos="851"/>
        </w:tabs>
        <w:ind w:left="851" w:hanging="851"/>
        <w:rPr>
          <w:b/>
        </w:rPr>
      </w:pPr>
      <w:r w:rsidRPr="00CD681D">
        <w:rPr>
          <w:b/>
        </w:rPr>
        <w:tab/>
        <w:t>-</w:t>
      </w:r>
      <w:r w:rsidRPr="00CD681D">
        <w:rPr>
          <w:b/>
        </w:rPr>
        <w:tab/>
        <w:t>SINGLE RESPONSE</w:t>
      </w:r>
    </w:p>
    <w:tbl>
      <w:tblPr>
        <w:tblW w:w="2340" w:type="dxa"/>
        <w:tblLook w:val="04A0" w:firstRow="1" w:lastRow="0" w:firstColumn="1" w:lastColumn="0" w:noHBand="0" w:noVBand="1"/>
      </w:tblPr>
      <w:tblGrid>
        <w:gridCol w:w="2340"/>
      </w:tblGrid>
      <w:tr w:rsidR="00F236E3" w:rsidRPr="00CD681D" w:rsidTr="008F6F74">
        <w:trPr>
          <w:trHeight w:val="300"/>
        </w:trPr>
        <w:tc>
          <w:tcPr>
            <w:tcW w:w="2340" w:type="dxa"/>
            <w:tcBorders>
              <w:top w:val="nil"/>
              <w:left w:val="nil"/>
              <w:bottom w:val="nil"/>
              <w:right w:val="nil"/>
            </w:tcBorders>
            <w:shd w:val="clear" w:color="auto" w:fill="auto"/>
            <w:noWrap/>
          </w:tcPr>
          <w:p w:rsidR="00F236E3" w:rsidRPr="00CD681D" w:rsidRDefault="00F236E3" w:rsidP="008F6F74"/>
        </w:tc>
      </w:tr>
    </w:tbl>
    <w:tbl>
      <w:tblPr>
        <w:tblStyle w:val="TableGrid"/>
        <w:tblW w:w="7366" w:type="dxa"/>
        <w:tblLook w:val="01E0" w:firstRow="1" w:lastRow="1" w:firstColumn="1" w:lastColumn="1" w:noHBand="0" w:noVBand="0"/>
      </w:tblPr>
      <w:tblGrid>
        <w:gridCol w:w="442"/>
        <w:gridCol w:w="6924"/>
      </w:tblGrid>
      <w:tr w:rsidR="00F236E3" w:rsidRPr="00CD681D" w:rsidTr="008F6F74">
        <w:tc>
          <w:tcPr>
            <w:tcW w:w="442" w:type="dxa"/>
          </w:tcPr>
          <w:p w:rsidR="00F236E3" w:rsidRPr="00CD681D" w:rsidRDefault="00F236E3" w:rsidP="008F6F74">
            <w:pPr>
              <w:tabs>
                <w:tab w:val="left" w:pos="1843"/>
              </w:tabs>
              <w:jc w:val="center"/>
              <w:rPr>
                <w:bCs/>
              </w:rPr>
            </w:pPr>
            <w:r w:rsidRPr="00CD681D">
              <w:rPr>
                <w:bCs/>
              </w:rPr>
              <w:t>1</w:t>
            </w:r>
          </w:p>
        </w:tc>
        <w:tc>
          <w:tcPr>
            <w:tcW w:w="6924" w:type="dxa"/>
          </w:tcPr>
          <w:p w:rsidR="00F236E3" w:rsidRPr="00CD681D" w:rsidRDefault="00F236E3" w:rsidP="008F6F74">
            <w:pPr>
              <w:tabs>
                <w:tab w:val="left" w:pos="1843"/>
              </w:tabs>
              <w:jc w:val="left"/>
              <w:rPr>
                <w:bCs/>
              </w:rPr>
            </w:pPr>
            <w:r w:rsidRPr="00CD681D">
              <w:rPr>
                <w:bCs/>
              </w:rPr>
              <w:t>You only have one usual place of residence in remote Western Australia</w:t>
            </w:r>
          </w:p>
        </w:tc>
      </w:tr>
      <w:tr w:rsidR="00F236E3" w:rsidRPr="00CD681D" w:rsidTr="008F6F74">
        <w:tc>
          <w:tcPr>
            <w:tcW w:w="442" w:type="dxa"/>
          </w:tcPr>
          <w:p w:rsidR="00F236E3" w:rsidRPr="00CD681D" w:rsidRDefault="00F236E3" w:rsidP="008F6F74">
            <w:pPr>
              <w:tabs>
                <w:tab w:val="left" w:pos="1843"/>
              </w:tabs>
              <w:jc w:val="center"/>
              <w:rPr>
                <w:bCs/>
              </w:rPr>
            </w:pPr>
            <w:r w:rsidRPr="00CD681D">
              <w:rPr>
                <w:bCs/>
              </w:rPr>
              <w:t>2</w:t>
            </w:r>
          </w:p>
        </w:tc>
        <w:tc>
          <w:tcPr>
            <w:tcW w:w="6924" w:type="dxa"/>
          </w:tcPr>
          <w:p w:rsidR="00F236E3" w:rsidRPr="00CD681D" w:rsidRDefault="00F236E3" w:rsidP="008F6F74">
            <w:r w:rsidRPr="00CD681D">
              <w:rPr>
                <w:bCs/>
              </w:rPr>
              <w:t>You also live somewhere else in Western Australia</w:t>
            </w:r>
          </w:p>
        </w:tc>
      </w:tr>
      <w:tr w:rsidR="00F236E3" w:rsidRPr="00CD681D" w:rsidTr="008F6F74">
        <w:tc>
          <w:tcPr>
            <w:tcW w:w="442" w:type="dxa"/>
          </w:tcPr>
          <w:p w:rsidR="00F236E3" w:rsidRPr="00CD681D" w:rsidRDefault="00F236E3" w:rsidP="008F6F74">
            <w:pPr>
              <w:tabs>
                <w:tab w:val="left" w:pos="1843"/>
              </w:tabs>
              <w:jc w:val="center"/>
              <w:rPr>
                <w:bCs/>
              </w:rPr>
            </w:pPr>
            <w:r w:rsidRPr="00CD681D">
              <w:rPr>
                <w:bCs/>
              </w:rPr>
              <w:t>3</w:t>
            </w:r>
          </w:p>
        </w:tc>
        <w:tc>
          <w:tcPr>
            <w:tcW w:w="6924" w:type="dxa"/>
          </w:tcPr>
          <w:p w:rsidR="00F236E3" w:rsidRPr="00CD681D" w:rsidRDefault="00F236E3" w:rsidP="008F6F74">
            <w:r w:rsidRPr="00CD681D">
              <w:rPr>
                <w:bCs/>
              </w:rPr>
              <w:t>Or, you also live somewhere else outside Western Australia</w:t>
            </w:r>
          </w:p>
        </w:tc>
      </w:tr>
      <w:tr w:rsidR="00F236E3" w:rsidRPr="00CD681D" w:rsidTr="008F6F74">
        <w:tc>
          <w:tcPr>
            <w:tcW w:w="442" w:type="dxa"/>
          </w:tcPr>
          <w:p w:rsidR="00F236E3" w:rsidRPr="00CD681D" w:rsidRDefault="00F236E3" w:rsidP="008F6F74">
            <w:pPr>
              <w:tabs>
                <w:tab w:val="left" w:pos="1843"/>
              </w:tabs>
              <w:jc w:val="center"/>
              <w:rPr>
                <w:bCs/>
              </w:rPr>
            </w:pPr>
            <w:r w:rsidRPr="00CD681D">
              <w:rPr>
                <w:bCs/>
              </w:rPr>
              <w:t>99</w:t>
            </w:r>
          </w:p>
        </w:tc>
        <w:tc>
          <w:tcPr>
            <w:tcW w:w="6924" w:type="dxa"/>
          </w:tcPr>
          <w:p w:rsidR="00F236E3" w:rsidRPr="00CD681D" w:rsidRDefault="00F236E3" w:rsidP="008F6F74">
            <w:pPr>
              <w:rPr>
                <w:bCs/>
              </w:rPr>
            </w:pPr>
            <w:r w:rsidRPr="00CD681D">
              <w:rPr>
                <w:b/>
                <w:szCs w:val="18"/>
              </w:rPr>
              <w:t>DO NOT READ</w:t>
            </w:r>
            <w:r w:rsidRPr="00CD681D">
              <w:rPr>
                <w:szCs w:val="18"/>
              </w:rPr>
              <w:t xml:space="preserve"> Refused \ don’t know</w:t>
            </w:r>
          </w:p>
        </w:tc>
      </w:tr>
    </w:tbl>
    <w:p w:rsidR="00F236E3" w:rsidRPr="00CD681D" w:rsidRDefault="00F236E3" w:rsidP="00F97EC4">
      <w:pPr>
        <w:tabs>
          <w:tab w:val="left" w:pos="709"/>
          <w:tab w:val="left" w:pos="851"/>
        </w:tabs>
      </w:pPr>
    </w:p>
    <w:p w:rsidR="00F236E3" w:rsidRPr="00CD681D" w:rsidRDefault="00F236E3" w:rsidP="00F97EC4">
      <w:pPr>
        <w:tabs>
          <w:tab w:val="left" w:pos="709"/>
          <w:tab w:val="left" w:pos="851"/>
        </w:tabs>
      </w:pPr>
    </w:p>
    <w:p w:rsidR="00F97EC4" w:rsidRPr="00CD681D" w:rsidRDefault="00F97EC4" w:rsidP="00F97EC4">
      <w:pPr>
        <w:tabs>
          <w:tab w:val="left" w:pos="709"/>
          <w:tab w:val="left" w:pos="851"/>
        </w:tabs>
        <w:rPr>
          <w:b/>
          <w:bCs/>
          <w:i/>
          <w:iCs/>
        </w:rPr>
      </w:pPr>
      <w:r w:rsidRPr="00CD681D">
        <w:t>Q</w:t>
      </w:r>
      <w:r w:rsidR="00F236E3" w:rsidRPr="00CD681D">
        <w:t>2</w:t>
      </w:r>
      <w:r w:rsidRPr="00CD681D">
        <w:tab/>
      </w:r>
      <w:r w:rsidR="008C7CE1" w:rsidRPr="00CD681D">
        <w:rPr>
          <w:b/>
        </w:rPr>
        <w:t>RECORD “POST</w:t>
      </w:r>
      <w:r w:rsidR="00BF5D72" w:rsidRPr="00CD681D">
        <w:rPr>
          <w:b/>
        </w:rPr>
        <w:t>CODE</w:t>
      </w:r>
      <w:r w:rsidR="008C7CE1" w:rsidRPr="00CD681D">
        <w:rPr>
          <w:b/>
        </w:rPr>
        <w:t>”</w:t>
      </w:r>
      <w:r w:rsidR="00BF5D72" w:rsidRPr="00CD681D">
        <w:rPr>
          <w:b/>
        </w:rPr>
        <w:t xml:space="preserve"> </w:t>
      </w:r>
      <w:r w:rsidR="00F236E3" w:rsidRPr="00CD681D">
        <w:rPr>
          <w:b/>
        </w:rPr>
        <w:t>F</w:t>
      </w:r>
      <w:r w:rsidR="00BF5D72" w:rsidRPr="00CD681D">
        <w:rPr>
          <w:b/>
        </w:rPr>
        <w:t>ROM SAMPLE</w:t>
      </w:r>
    </w:p>
    <w:p w:rsidR="00F97EC4" w:rsidRPr="00CD681D" w:rsidRDefault="00F97EC4" w:rsidP="00F97EC4">
      <w:pPr>
        <w:tabs>
          <w:tab w:val="left" w:pos="709"/>
          <w:tab w:val="left" w:pos="851"/>
        </w:tabs>
        <w:rPr>
          <w:b/>
        </w:rPr>
      </w:pPr>
    </w:p>
    <w:p w:rsidR="00F97EC4" w:rsidRPr="00CD681D" w:rsidRDefault="00F97EC4" w:rsidP="00F97EC4">
      <w:pPr>
        <w:tabs>
          <w:tab w:val="left" w:pos="709"/>
          <w:tab w:val="left" w:pos="851"/>
        </w:tabs>
        <w:rPr>
          <w:b/>
        </w:rPr>
      </w:pPr>
      <w:r w:rsidRPr="00CD681D">
        <w:rPr>
          <w:b/>
        </w:rPr>
        <w:tab/>
        <w:t xml:space="preserve">PROG NOTE: </w:t>
      </w:r>
    </w:p>
    <w:p w:rsidR="00F97EC4" w:rsidRPr="00CD681D" w:rsidRDefault="00F97EC4" w:rsidP="00F97EC4">
      <w:pPr>
        <w:tabs>
          <w:tab w:val="left" w:pos="709"/>
          <w:tab w:val="left" w:pos="851"/>
        </w:tabs>
        <w:rPr>
          <w:b/>
        </w:rPr>
      </w:pPr>
      <w:r w:rsidRPr="00CD681D">
        <w:rPr>
          <w:b/>
        </w:rPr>
        <w:tab/>
        <w:t>-</w:t>
      </w:r>
      <w:r w:rsidRPr="00CD681D">
        <w:rPr>
          <w:b/>
        </w:rPr>
        <w:tab/>
        <w:t>ALLOW FOR A FOUR DIGIT RESPONSE</w:t>
      </w:r>
    </w:p>
    <w:p w:rsidR="00F97EC4" w:rsidRPr="00CD681D" w:rsidRDefault="00F97EC4" w:rsidP="00F97EC4">
      <w:pPr>
        <w:tabs>
          <w:tab w:val="left" w:pos="709"/>
          <w:tab w:val="left" w:pos="851"/>
        </w:tabs>
        <w:rPr>
          <w:b/>
        </w:rPr>
      </w:pPr>
    </w:p>
    <w:p w:rsidR="00F97EC4" w:rsidRPr="00CD681D" w:rsidRDefault="00F97EC4" w:rsidP="00F97EC4">
      <w:pPr>
        <w:tabs>
          <w:tab w:val="left" w:pos="709"/>
          <w:tab w:val="left" w:pos="851"/>
        </w:tabs>
        <w:rPr>
          <w:b/>
        </w:rPr>
      </w:pPr>
      <w:r w:rsidRPr="00CD681D">
        <w:rPr>
          <w:b/>
        </w:rPr>
        <w:tab/>
        <w:t>__ __ __ __</w:t>
      </w:r>
    </w:p>
    <w:p w:rsidR="00F97EC4" w:rsidRPr="00CD681D" w:rsidRDefault="00F97EC4" w:rsidP="00F97EC4">
      <w:pPr>
        <w:tabs>
          <w:tab w:val="left" w:pos="709"/>
          <w:tab w:val="left" w:pos="851"/>
        </w:tabs>
        <w:rPr>
          <w:b/>
        </w:rPr>
      </w:pPr>
    </w:p>
    <w:p w:rsidR="00F97EC4" w:rsidRPr="00CD681D" w:rsidRDefault="00F97EC4" w:rsidP="00F97EC4"/>
    <w:p w:rsidR="00F97EC4" w:rsidRPr="00CD681D" w:rsidRDefault="00F97EC4" w:rsidP="00F97EC4">
      <w:pPr>
        <w:tabs>
          <w:tab w:val="left" w:pos="709"/>
        </w:tabs>
        <w:ind w:left="709" w:hanging="709"/>
        <w:rPr>
          <w:i/>
        </w:rPr>
      </w:pPr>
      <w:r w:rsidRPr="00CD681D">
        <w:t>Q</w:t>
      </w:r>
      <w:r w:rsidR="00F236E3" w:rsidRPr="00CD681D">
        <w:t>3</w:t>
      </w:r>
      <w:r w:rsidRPr="00CD681D">
        <w:tab/>
      </w:r>
      <w:r w:rsidR="00F236E3" w:rsidRPr="00CD681D">
        <w:rPr>
          <w:b/>
        </w:rPr>
        <w:t xml:space="preserve">RECORD </w:t>
      </w:r>
      <w:r w:rsidR="008C7CE1" w:rsidRPr="00CD681D">
        <w:rPr>
          <w:b/>
        </w:rPr>
        <w:t>“</w:t>
      </w:r>
      <w:r w:rsidR="00F236E3" w:rsidRPr="00CD681D">
        <w:rPr>
          <w:b/>
        </w:rPr>
        <w:t>SUBURB</w:t>
      </w:r>
      <w:r w:rsidR="008C7CE1" w:rsidRPr="00CD681D">
        <w:rPr>
          <w:b/>
        </w:rPr>
        <w:t>”</w:t>
      </w:r>
      <w:r w:rsidR="00F236E3" w:rsidRPr="00CD681D">
        <w:rPr>
          <w:b/>
        </w:rPr>
        <w:t xml:space="preserve"> FROM SAMPLE</w:t>
      </w:r>
    </w:p>
    <w:p w:rsidR="00F97EC4" w:rsidRPr="00CD681D" w:rsidRDefault="00F97EC4" w:rsidP="00F97EC4">
      <w:pPr>
        <w:tabs>
          <w:tab w:val="left" w:pos="709"/>
        </w:tabs>
        <w:ind w:left="709" w:hanging="709"/>
        <w:rPr>
          <w:i/>
        </w:rPr>
      </w:pPr>
    </w:p>
    <w:p w:rsidR="00F97EC4" w:rsidRPr="00CD681D" w:rsidRDefault="00F97EC4" w:rsidP="00F97EC4">
      <w:pPr>
        <w:tabs>
          <w:tab w:val="left" w:pos="709"/>
          <w:tab w:val="left" w:pos="851"/>
        </w:tabs>
        <w:ind w:left="709" w:hanging="709"/>
        <w:jc w:val="left"/>
        <w:rPr>
          <w:b/>
          <w:caps/>
          <w:szCs w:val="18"/>
        </w:rPr>
      </w:pPr>
      <w:r w:rsidRPr="00CD681D">
        <w:rPr>
          <w:i/>
        </w:rPr>
        <w:tab/>
      </w:r>
      <w:r w:rsidRPr="00CD681D">
        <w:rPr>
          <w:b/>
          <w:caps/>
          <w:szCs w:val="18"/>
        </w:rPr>
        <w:t>PROG note:</w:t>
      </w:r>
    </w:p>
    <w:p w:rsidR="00F97EC4" w:rsidRPr="00CD681D" w:rsidRDefault="00F97EC4" w:rsidP="00F97EC4">
      <w:pPr>
        <w:tabs>
          <w:tab w:val="left" w:pos="709"/>
          <w:tab w:val="left" w:pos="851"/>
        </w:tabs>
        <w:rPr>
          <w:b/>
          <w:caps/>
          <w:szCs w:val="18"/>
        </w:rPr>
      </w:pPr>
      <w:r w:rsidRPr="00CD681D">
        <w:rPr>
          <w:b/>
          <w:caps/>
          <w:szCs w:val="18"/>
        </w:rPr>
        <w:tab/>
        <w:t>- open text box</w:t>
      </w:r>
    </w:p>
    <w:p w:rsidR="00F97EC4" w:rsidRPr="00CD681D" w:rsidRDefault="00F97EC4" w:rsidP="00F97EC4">
      <w:pPr>
        <w:tabs>
          <w:tab w:val="left" w:pos="709"/>
          <w:tab w:val="left" w:pos="851"/>
        </w:tabs>
        <w:rPr>
          <w:b/>
          <w:caps/>
          <w:szCs w:val="18"/>
        </w:rPr>
      </w:pPr>
      <w:r w:rsidRPr="00CD681D">
        <w:rPr>
          <w:b/>
          <w:caps/>
          <w:szCs w:val="18"/>
        </w:rPr>
        <w:tab/>
        <w:t>_________________________</w:t>
      </w:r>
      <w:r w:rsidR="00F236E3" w:rsidRPr="00CD681D">
        <w:rPr>
          <w:b/>
          <w:caps/>
          <w:szCs w:val="18"/>
        </w:rPr>
        <w:t>_________________________</w:t>
      </w:r>
    </w:p>
    <w:p w:rsidR="00412BB9" w:rsidRPr="00CD681D" w:rsidRDefault="00F97EC4" w:rsidP="00412BB9">
      <w:pPr>
        <w:rPr>
          <w:b/>
        </w:rPr>
      </w:pPr>
      <w:r w:rsidRPr="00CD681D">
        <w:rPr>
          <w:b/>
        </w:rPr>
        <w:tab/>
      </w:r>
    </w:p>
    <w:p w:rsidR="00A16DE5" w:rsidRPr="00CD681D" w:rsidRDefault="00A16DE5" w:rsidP="00412BB9">
      <w:pPr>
        <w:rPr>
          <w:b/>
        </w:rPr>
      </w:pPr>
    </w:p>
    <w:p w:rsidR="00412BB9" w:rsidRPr="00CD681D" w:rsidRDefault="00412BB9" w:rsidP="00412BB9">
      <w:pPr>
        <w:rPr>
          <w:b/>
        </w:rPr>
      </w:pPr>
      <w:r w:rsidRPr="00CD681D">
        <w:t>Q</w:t>
      </w:r>
      <w:r w:rsidR="00F236E3" w:rsidRPr="00CD681D">
        <w:t>4</w:t>
      </w:r>
      <w:r w:rsidRPr="00CD681D">
        <w:t xml:space="preserve"> </w:t>
      </w:r>
      <w:r w:rsidRPr="00CD681D">
        <w:rPr>
          <w:b/>
        </w:rPr>
        <w:tab/>
      </w:r>
      <w:r w:rsidR="005F00B6" w:rsidRPr="00CD681D">
        <w:rPr>
          <w:b/>
        </w:rPr>
        <w:t xml:space="preserve">RECODE </w:t>
      </w:r>
      <w:r w:rsidR="008C7CE1" w:rsidRPr="00CD681D">
        <w:rPr>
          <w:b/>
        </w:rPr>
        <w:t>“</w:t>
      </w:r>
      <w:r w:rsidR="00745060" w:rsidRPr="00CD681D">
        <w:rPr>
          <w:b/>
        </w:rPr>
        <w:t>AREA</w:t>
      </w:r>
      <w:r w:rsidR="008C7CE1" w:rsidRPr="00CD681D">
        <w:rPr>
          <w:b/>
        </w:rPr>
        <w:t>”</w:t>
      </w:r>
      <w:r w:rsidR="00745060" w:rsidRPr="00CD681D">
        <w:rPr>
          <w:b/>
        </w:rPr>
        <w:t xml:space="preserve">/ </w:t>
      </w:r>
      <w:r w:rsidR="008C7CE1" w:rsidRPr="00CD681D">
        <w:rPr>
          <w:b/>
        </w:rPr>
        <w:t>“</w:t>
      </w:r>
      <w:r w:rsidR="00BF5D72" w:rsidRPr="00CD681D">
        <w:rPr>
          <w:b/>
        </w:rPr>
        <w:t>AREA</w:t>
      </w:r>
      <w:r w:rsidR="00745060" w:rsidRPr="00CD681D">
        <w:rPr>
          <w:b/>
        </w:rPr>
        <w:t>ID</w:t>
      </w:r>
      <w:r w:rsidR="008C7CE1" w:rsidRPr="00CD681D">
        <w:rPr>
          <w:b/>
        </w:rPr>
        <w:t>”</w:t>
      </w:r>
      <w:r w:rsidR="005F00B6" w:rsidRPr="00CD681D">
        <w:rPr>
          <w:b/>
        </w:rPr>
        <w:t xml:space="preserve"> FROM SAMPLE  </w:t>
      </w:r>
    </w:p>
    <w:p w:rsidR="00412BB9" w:rsidRPr="00CD681D" w:rsidRDefault="00412BB9" w:rsidP="00412BB9">
      <w:pPr>
        <w:rPr>
          <w:b/>
        </w:rPr>
      </w:pPr>
    </w:p>
    <w:p w:rsidR="00412BB9" w:rsidRPr="00CD681D" w:rsidRDefault="00412BB9" w:rsidP="00412BB9">
      <w:pPr>
        <w:tabs>
          <w:tab w:val="left" w:pos="709"/>
        </w:tabs>
        <w:ind w:left="709" w:hanging="709"/>
        <w:rPr>
          <w:b/>
        </w:rPr>
      </w:pPr>
      <w:r w:rsidRPr="00CD681D">
        <w:rPr>
          <w:b/>
        </w:rPr>
        <w:tab/>
        <w:t>PROG NOTE:</w:t>
      </w:r>
    </w:p>
    <w:p w:rsidR="00412BB9" w:rsidRPr="00CD681D" w:rsidRDefault="00412BB9" w:rsidP="00412BB9">
      <w:pPr>
        <w:tabs>
          <w:tab w:val="left" w:pos="709"/>
          <w:tab w:val="left" w:pos="851"/>
        </w:tabs>
        <w:ind w:left="851" w:hanging="851"/>
        <w:rPr>
          <w:b/>
        </w:rPr>
      </w:pPr>
      <w:r w:rsidRPr="00CD681D">
        <w:rPr>
          <w:b/>
        </w:rPr>
        <w:tab/>
      </w:r>
      <w:r w:rsidR="008C7CE1" w:rsidRPr="00CD681D">
        <w:rPr>
          <w:b/>
        </w:rPr>
        <w:t xml:space="preserve">- </w:t>
      </w:r>
      <w:r w:rsidRPr="00CD681D">
        <w:rPr>
          <w:b/>
        </w:rPr>
        <w:t>SINGLE RESPONSE</w:t>
      </w:r>
    </w:p>
    <w:p w:rsidR="008C7CE1" w:rsidRPr="00CD681D" w:rsidRDefault="008C7CE1" w:rsidP="00412BB9">
      <w:pPr>
        <w:tabs>
          <w:tab w:val="left" w:pos="709"/>
          <w:tab w:val="left" w:pos="851"/>
        </w:tabs>
        <w:ind w:left="851" w:hanging="851"/>
        <w:rPr>
          <w:b/>
        </w:rPr>
      </w:pPr>
      <w:r w:rsidRPr="00CD681D">
        <w:rPr>
          <w:b/>
        </w:rPr>
        <w:tab/>
        <w:t>- NO CODE 3</w:t>
      </w:r>
    </w:p>
    <w:tbl>
      <w:tblPr>
        <w:tblW w:w="2340" w:type="dxa"/>
        <w:tblLook w:val="04A0" w:firstRow="1" w:lastRow="0" w:firstColumn="1" w:lastColumn="0" w:noHBand="0" w:noVBand="1"/>
      </w:tblPr>
      <w:tblGrid>
        <w:gridCol w:w="2340"/>
      </w:tblGrid>
      <w:tr w:rsidR="005F00B6" w:rsidRPr="00CD681D" w:rsidTr="005F00B6">
        <w:trPr>
          <w:trHeight w:val="300"/>
        </w:trPr>
        <w:tc>
          <w:tcPr>
            <w:tcW w:w="2340" w:type="dxa"/>
            <w:tcBorders>
              <w:top w:val="nil"/>
              <w:left w:val="nil"/>
              <w:bottom w:val="nil"/>
              <w:right w:val="nil"/>
            </w:tcBorders>
            <w:shd w:val="clear" w:color="auto" w:fill="auto"/>
            <w:noWrap/>
          </w:tcPr>
          <w:p w:rsidR="005F00B6" w:rsidRPr="00CD681D" w:rsidRDefault="005F00B6" w:rsidP="005F00B6"/>
        </w:tc>
      </w:tr>
    </w:tbl>
    <w:tbl>
      <w:tblPr>
        <w:tblStyle w:val="TableGrid"/>
        <w:tblW w:w="0" w:type="auto"/>
        <w:tblLook w:val="01E0" w:firstRow="1" w:lastRow="1" w:firstColumn="1" w:lastColumn="1" w:noHBand="0" w:noVBand="0"/>
      </w:tblPr>
      <w:tblGrid>
        <w:gridCol w:w="442"/>
        <w:gridCol w:w="5932"/>
      </w:tblGrid>
      <w:tr w:rsidR="00F22FF1" w:rsidRPr="00CD681D" w:rsidTr="005F00B6">
        <w:tc>
          <w:tcPr>
            <w:tcW w:w="442" w:type="dxa"/>
          </w:tcPr>
          <w:p w:rsidR="00F22FF1" w:rsidRPr="00CD681D" w:rsidRDefault="00F22FF1" w:rsidP="00F22FF1">
            <w:pPr>
              <w:tabs>
                <w:tab w:val="left" w:pos="1843"/>
              </w:tabs>
              <w:jc w:val="center"/>
              <w:rPr>
                <w:bCs/>
              </w:rPr>
            </w:pPr>
            <w:r w:rsidRPr="00CD681D">
              <w:rPr>
                <w:bCs/>
              </w:rPr>
              <w:t>1</w:t>
            </w:r>
          </w:p>
        </w:tc>
        <w:tc>
          <w:tcPr>
            <w:tcW w:w="5932" w:type="dxa"/>
          </w:tcPr>
          <w:p w:rsidR="00F22FF1" w:rsidRPr="00CD681D" w:rsidRDefault="005F00B6" w:rsidP="00BA0C88">
            <w:pPr>
              <w:tabs>
                <w:tab w:val="left" w:pos="1843"/>
              </w:tabs>
              <w:jc w:val="left"/>
              <w:rPr>
                <w:bCs/>
              </w:rPr>
            </w:pPr>
            <w:r w:rsidRPr="00CD681D">
              <w:rPr>
                <w:bCs/>
              </w:rPr>
              <w:t xml:space="preserve">Very </w:t>
            </w:r>
            <w:r w:rsidR="00BA0C88" w:rsidRPr="00CD681D">
              <w:rPr>
                <w:bCs/>
              </w:rPr>
              <w:t>R</w:t>
            </w:r>
            <w:r w:rsidRPr="00CD681D">
              <w:rPr>
                <w:bCs/>
              </w:rPr>
              <w:t>emote WA</w:t>
            </w:r>
          </w:p>
        </w:tc>
      </w:tr>
      <w:tr w:rsidR="00A16DE5" w:rsidRPr="00CD681D" w:rsidTr="003F0934">
        <w:tc>
          <w:tcPr>
            <w:tcW w:w="442" w:type="dxa"/>
          </w:tcPr>
          <w:p w:rsidR="00A16DE5" w:rsidRPr="00CD681D" w:rsidRDefault="00A16DE5" w:rsidP="003F0934">
            <w:pPr>
              <w:tabs>
                <w:tab w:val="left" w:pos="1843"/>
              </w:tabs>
              <w:jc w:val="center"/>
              <w:rPr>
                <w:bCs/>
              </w:rPr>
            </w:pPr>
            <w:r w:rsidRPr="00CD681D">
              <w:rPr>
                <w:bCs/>
              </w:rPr>
              <w:t>2</w:t>
            </w:r>
          </w:p>
        </w:tc>
        <w:tc>
          <w:tcPr>
            <w:tcW w:w="5932" w:type="dxa"/>
          </w:tcPr>
          <w:p w:rsidR="00A16DE5" w:rsidRPr="00CD681D" w:rsidRDefault="00A16DE5" w:rsidP="003F0934">
            <w:pPr>
              <w:tabs>
                <w:tab w:val="left" w:pos="1843"/>
              </w:tabs>
              <w:jc w:val="left"/>
              <w:rPr>
                <w:bCs/>
              </w:rPr>
            </w:pPr>
            <w:r w:rsidRPr="00CD681D">
              <w:rPr>
                <w:bCs/>
              </w:rPr>
              <w:t xml:space="preserve">Rest of Remote WA (excluding </w:t>
            </w:r>
            <w:r w:rsidR="00745060" w:rsidRPr="00CD681D">
              <w:rPr>
                <w:bCs/>
              </w:rPr>
              <w:t xml:space="preserve">4 </w:t>
            </w:r>
            <w:r w:rsidRPr="00CD681D">
              <w:rPr>
                <w:bCs/>
              </w:rPr>
              <w:t>centres)</w:t>
            </w:r>
          </w:p>
        </w:tc>
      </w:tr>
      <w:tr w:rsidR="00745060" w:rsidRPr="00CD681D" w:rsidTr="005F00B6">
        <w:tc>
          <w:tcPr>
            <w:tcW w:w="442" w:type="dxa"/>
          </w:tcPr>
          <w:p w:rsidR="00745060" w:rsidRPr="00CD681D" w:rsidRDefault="00745060" w:rsidP="00F22FF1">
            <w:pPr>
              <w:tabs>
                <w:tab w:val="left" w:pos="1843"/>
              </w:tabs>
              <w:jc w:val="center"/>
              <w:rPr>
                <w:bCs/>
              </w:rPr>
            </w:pPr>
          </w:p>
        </w:tc>
        <w:tc>
          <w:tcPr>
            <w:tcW w:w="5932" w:type="dxa"/>
          </w:tcPr>
          <w:p w:rsidR="00745060" w:rsidRPr="00CD681D" w:rsidRDefault="00745060" w:rsidP="00C256C3">
            <w:pPr>
              <w:rPr>
                <w:bCs/>
              </w:rPr>
            </w:pPr>
          </w:p>
        </w:tc>
      </w:tr>
      <w:tr w:rsidR="00745060" w:rsidRPr="00CD681D" w:rsidTr="005F00B6">
        <w:tc>
          <w:tcPr>
            <w:tcW w:w="442" w:type="dxa"/>
          </w:tcPr>
          <w:p w:rsidR="00745060" w:rsidRPr="00CD681D" w:rsidRDefault="00745060" w:rsidP="00745060">
            <w:pPr>
              <w:tabs>
                <w:tab w:val="left" w:pos="1843"/>
              </w:tabs>
              <w:jc w:val="center"/>
              <w:rPr>
                <w:bCs/>
              </w:rPr>
            </w:pPr>
            <w:r w:rsidRPr="00CD681D">
              <w:rPr>
                <w:bCs/>
              </w:rPr>
              <w:t>4</w:t>
            </w:r>
          </w:p>
        </w:tc>
        <w:tc>
          <w:tcPr>
            <w:tcW w:w="5932" w:type="dxa"/>
          </w:tcPr>
          <w:p w:rsidR="00745060" w:rsidRPr="00CD681D" w:rsidRDefault="00745060" w:rsidP="00745060">
            <w:r w:rsidRPr="00CD681D">
              <w:rPr>
                <w:bCs/>
              </w:rPr>
              <w:t>Karratha</w:t>
            </w:r>
          </w:p>
        </w:tc>
      </w:tr>
      <w:tr w:rsidR="00745060" w:rsidRPr="00CD681D" w:rsidTr="005F00B6">
        <w:tc>
          <w:tcPr>
            <w:tcW w:w="442" w:type="dxa"/>
          </w:tcPr>
          <w:p w:rsidR="00745060" w:rsidRPr="00CD681D" w:rsidRDefault="00745060" w:rsidP="00745060">
            <w:pPr>
              <w:tabs>
                <w:tab w:val="left" w:pos="1843"/>
              </w:tabs>
              <w:jc w:val="center"/>
              <w:rPr>
                <w:bCs/>
              </w:rPr>
            </w:pPr>
            <w:r w:rsidRPr="00CD681D">
              <w:rPr>
                <w:bCs/>
              </w:rPr>
              <w:t>5</w:t>
            </w:r>
          </w:p>
        </w:tc>
        <w:tc>
          <w:tcPr>
            <w:tcW w:w="5932" w:type="dxa"/>
          </w:tcPr>
          <w:p w:rsidR="00745060" w:rsidRPr="00CD681D" w:rsidRDefault="00745060" w:rsidP="00745060">
            <w:pPr>
              <w:rPr>
                <w:bCs/>
              </w:rPr>
            </w:pPr>
            <w:r w:rsidRPr="00CD681D">
              <w:t>Port Hedland</w:t>
            </w:r>
          </w:p>
        </w:tc>
      </w:tr>
      <w:tr w:rsidR="00745060" w:rsidRPr="00CD681D" w:rsidTr="005F00B6">
        <w:tc>
          <w:tcPr>
            <w:tcW w:w="442" w:type="dxa"/>
          </w:tcPr>
          <w:p w:rsidR="00745060" w:rsidRPr="00CD681D" w:rsidRDefault="00745060" w:rsidP="00745060">
            <w:pPr>
              <w:tabs>
                <w:tab w:val="left" w:pos="1843"/>
              </w:tabs>
              <w:jc w:val="center"/>
              <w:rPr>
                <w:bCs/>
              </w:rPr>
            </w:pPr>
            <w:r w:rsidRPr="00CD681D">
              <w:rPr>
                <w:bCs/>
              </w:rPr>
              <w:t>6</w:t>
            </w:r>
          </w:p>
        </w:tc>
        <w:tc>
          <w:tcPr>
            <w:tcW w:w="5932" w:type="dxa"/>
          </w:tcPr>
          <w:p w:rsidR="00745060" w:rsidRPr="00CD681D" w:rsidRDefault="00745060" w:rsidP="00745060">
            <w:pPr>
              <w:rPr>
                <w:bCs/>
              </w:rPr>
            </w:pPr>
            <w:r w:rsidRPr="00CD681D">
              <w:t>Broome</w:t>
            </w:r>
          </w:p>
        </w:tc>
      </w:tr>
      <w:tr w:rsidR="00745060" w:rsidRPr="00CD681D" w:rsidTr="005F00B6">
        <w:tc>
          <w:tcPr>
            <w:tcW w:w="442" w:type="dxa"/>
          </w:tcPr>
          <w:p w:rsidR="00745060" w:rsidRPr="00CD681D" w:rsidRDefault="00745060" w:rsidP="00745060">
            <w:pPr>
              <w:tabs>
                <w:tab w:val="left" w:pos="1843"/>
              </w:tabs>
              <w:jc w:val="center"/>
              <w:rPr>
                <w:bCs/>
              </w:rPr>
            </w:pPr>
            <w:r w:rsidRPr="00CD681D">
              <w:rPr>
                <w:bCs/>
              </w:rPr>
              <w:t>7</w:t>
            </w:r>
          </w:p>
        </w:tc>
        <w:tc>
          <w:tcPr>
            <w:tcW w:w="5932" w:type="dxa"/>
          </w:tcPr>
          <w:p w:rsidR="00745060" w:rsidRPr="00CD681D" w:rsidRDefault="00745060" w:rsidP="00745060">
            <w:pPr>
              <w:rPr>
                <w:bCs/>
              </w:rPr>
            </w:pPr>
            <w:r w:rsidRPr="00CD681D">
              <w:t>Esperance</w:t>
            </w:r>
          </w:p>
        </w:tc>
      </w:tr>
    </w:tbl>
    <w:p w:rsidR="006F1877" w:rsidRPr="00CD681D" w:rsidRDefault="006F1877" w:rsidP="00345C6E"/>
    <w:p w:rsidR="00BF5D72" w:rsidRPr="00CD681D" w:rsidRDefault="00BF5D72" w:rsidP="00BF5D72">
      <w:pPr>
        <w:tabs>
          <w:tab w:val="left" w:pos="709"/>
          <w:tab w:val="left" w:pos="851"/>
        </w:tabs>
        <w:rPr>
          <w:b/>
        </w:rPr>
      </w:pPr>
    </w:p>
    <w:p w:rsidR="00BF5D72" w:rsidRPr="00CD681D" w:rsidRDefault="00BF5D72" w:rsidP="00BF5D72">
      <w:pPr>
        <w:tabs>
          <w:tab w:val="left" w:pos="709"/>
          <w:tab w:val="left" w:pos="851"/>
        </w:tabs>
        <w:rPr>
          <w:b/>
          <w:bCs/>
          <w:i/>
          <w:iCs/>
        </w:rPr>
      </w:pPr>
      <w:r w:rsidRPr="00CD681D">
        <w:t>Q</w:t>
      </w:r>
      <w:r w:rsidR="00F236E3" w:rsidRPr="00CD681D">
        <w:t>5</w:t>
      </w:r>
      <w:r w:rsidRPr="00CD681D">
        <w:rPr>
          <w:b/>
        </w:rPr>
        <w:tab/>
        <w:t xml:space="preserve">RECORD </w:t>
      </w:r>
      <w:r w:rsidR="008C7CE1" w:rsidRPr="00CD681D">
        <w:rPr>
          <w:b/>
        </w:rPr>
        <w:t>“</w:t>
      </w:r>
      <w:r w:rsidRPr="00CD681D">
        <w:rPr>
          <w:b/>
        </w:rPr>
        <w:t>SA1</w:t>
      </w:r>
      <w:r w:rsidR="008C7CE1" w:rsidRPr="00CD681D">
        <w:rPr>
          <w:b/>
        </w:rPr>
        <w:t>”</w:t>
      </w:r>
      <w:r w:rsidRPr="00CD681D">
        <w:rPr>
          <w:b/>
        </w:rPr>
        <w:t xml:space="preserve"> FROM SAMPLE</w:t>
      </w:r>
    </w:p>
    <w:p w:rsidR="00BF5D72" w:rsidRPr="00CD681D" w:rsidRDefault="00BF5D72" w:rsidP="00BF5D72">
      <w:pPr>
        <w:tabs>
          <w:tab w:val="left" w:pos="709"/>
          <w:tab w:val="left" w:pos="851"/>
        </w:tabs>
        <w:rPr>
          <w:b/>
        </w:rPr>
      </w:pPr>
    </w:p>
    <w:p w:rsidR="00BF5D72" w:rsidRPr="00CD681D" w:rsidRDefault="00BF5D72" w:rsidP="00BF5D72">
      <w:pPr>
        <w:tabs>
          <w:tab w:val="left" w:pos="709"/>
          <w:tab w:val="left" w:pos="851"/>
        </w:tabs>
        <w:rPr>
          <w:b/>
        </w:rPr>
      </w:pPr>
      <w:r w:rsidRPr="00CD681D">
        <w:rPr>
          <w:b/>
        </w:rPr>
        <w:tab/>
        <w:t xml:space="preserve">PROG NOTE: </w:t>
      </w:r>
    </w:p>
    <w:p w:rsidR="00BF5D72" w:rsidRPr="00CD681D" w:rsidRDefault="00BF5D72" w:rsidP="00BF5D72">
      <w:pPr>
        <w:tabs>
          <w:tab w:val="left" w:pos="709"/>
          <w:tab w:val="left" w:pos="851"/>
        </w:tabs>
        <w:rPr>
          <w:b/>
        </w:rPr>
      </w:pPr>
      <w:r w:rsidRPr="00CD681D">
        <w:rPr>
          <w:b/>
        </w:rPr>
        <w:tab/>
        <w:t>-</w:t>
      </w:r>
      <w:r w:rsidRPr="00CD681D">
        <w:rPr>
          <w:b/>
        </w:rPr>
        <w:tab/>
        <w:t>ALLOW FOR 1</w:t>
      </w:r>
      <w:r w:rsidR="00F236E3" w:rsidRPr="00CD681D">
        <w:rPr>
          <w:b/>
        </w:rPr>
        <w:t>1</w:t>
      </w:r>
      <w:r w:rsidR="008C7CE1" w:rsidRPr="00CD681D">
        <w:rPr>
          <w:b/>
        </w:rPr>
        <w:t xml:space="preserve"> DIGITS</w:t>
      </w:r>
    </w:p>
    <w:p w:rsidR="00BF5D72" w:rsidRPr="00CD681D" w:rsidRDefault="00BF5D72" w:rsidP="00BF5D72">
      <w:pPr>
        <w:tabs>
          <w:tab w:val="left" w:pos="709"/>
          <w:tab w:val="left" w:pos="851"/>
        </w:tabs>
        <w:rPr>
          <w:b/>
        </w:rPr>
      </w:pPr>
    </w:p>
    <w:p w:rsidR="00BF5D72" w:rsidRPr="00CD681D" w:rsidRDefault="00BF5D72" w:rsidP="00BF5D72">
      <w:pPr>
        <w:tabs>
          <w:tab w:val="left" w:pos="709"/>
          <w:tab w:val="left" w:pos="851"/>
        </w:tabs>
        <w:rPr>
          <w:b/>
        </w:rPr>
      </w:pPr>
      <w:r w:rsidRPr="00CD681D">
        <w:rPr>
          <w:b/>
        </w:rPr>
        <w:tab/>
        <w:t>__ __ __ __</w:t>
      </w:r>
      <w:r w:rsidR="00F236E3" w:rsidRPr="00CD681D">
        <w:rPr>
          <w:b/>
        </w:rPr>
        <w:t xml:space="preserve"> __ __ __ __ __ __ __ </w:t>
      </w:r>
    </w:p>
    <w:p w:rsidR="00BF5D72" w:rsidRPr="00CD681D" w:rsidRDefault="00BF5D72" w:rsidP="00BF5D72">
      <w:pPr>
        <w:tabs>
          <w:tab w:val="left" w:pos="709"/>
          <w:tab w:val="left" w:pos="851"/>
        </w:tabs>
        <w:rPr>
          <w:b/>
        </w:rPr>
      </w:pPr>
    </w:p>
    <w:p w:rsidR="00F236E3" w:rsidRPr="00CD681D" w:rsidRDefault="00F236E3" w:rsidP="00BA361C">
      <w:pPr>
        <w:tabs>
          <w:tab w:val="left" w:pos="1843"/>
        </w:tabs>
        <w:ind w:left="1843" w:hanging="1843"/>
        <w:rPr>
          <w:b/>
          <w:bCs/>
          <w:i/>
          <w:sz w:val="26"/>
          <w:u w:val="single"/>
        </w:rPr>
      </w:pPr>
    </w:p>
    <w:p w:rsidR="00111DA8" w:rsidRPr="00CD681D" w:rsidRDefault="00E21E5E" w:rsidP="008C0FD8">
      <w:pPr>
        <w:jc w:val="left"/>
        <w:rPr>
          <w:b/>
          <w:bCs/>
        </w:rPr>
      </w:pPr>
      <w:r w:rsidRPr="00CD681D">
        <w:rPr>
          <w:b/>
          <w:bCs/>
          <w:i/>
          <w:sz w:val="26"/>
          <w:u w:val="single"/>
        </w:rPr>
        <w:br w:type="page"/>
      </w:r>
      <w:r w:rsidR="008C0FD8">
        <w:rPr>
          <w:b/>
          <w:bCs/>
          <w:i/>
          <w:sz w:val="26"/>
          <w:u w:val="single"/>
        </w:rPr>
        <w:lastRenderedPageBreak/>
        <w:t>S</w:t>
      </w:r>
      <w:r w:rsidR="00111DA8" w:rsidRPr="00CD681D">
        <w:rPr>
          <w:b/>
          <w:bCs/>
          <w:i/>
          <w:sz w:val="26"/>
          <w:u w:val="single"/>
        </w:rPr>
        <w:t xml:space="preserve">ECTION </w:t>
      </w:r>
      <w:r w:rsidR="00D070BA" w:rsidRPr="00CD681D">
        <w:rPr>
          <w:b/>
          <w:bCs/>
          <w:i/>
          <w:sz w:val="26"/>
          <w:u w:val="single"/>
        </w:rPr>
        <w:t>C</w:t>
      </w:r>
      <w:r w:rsidR="00111DA8" w:rsidRPr="00CD681D">
        <w:rPr>
          <w:b/>
          <w:bCs/>
        </w:rPr>
        <w:t xml:space="preserve"> -</w:t>
      </w:r>
      <w:r w:rsidR="00111DA8" w:rsidRPr="00CD681D">
        <w:rPr>
          <w:b/>
          <w:bCs/>
        </w:rPr>
        <w:tab/>
        <w:t>PROG NOTE: ASK ALL RESPONDENTS</w:t>
      </w:r>
    </w:p>
    <w:p w:rsidR="00223AE3" w:rsidRPr="00CD681D" w:rsidRDefault="00223AE3">
      <w:pPr>
        <w:jc w:val="left"/>
        <w:rPr>
          <w:b/>
          <w:bCs/>
          <w:sz w:val="20"/>
        </w:rPr>
      </w:pPr>
    </w:p>
    <w:p w:rsidR="004F3707" w:rsidRPr="00CD681D" w:rsidRDefault="003E0A8D" w:rsidP="00EF4AA4">
      <w:pPr>
        <w:tabs>
          <w:tab w:val="left" w:pos="709"/>
        </w:tabs>
        <w:ind w:left="709" w:hanging="709"/>
        <w:rPr>
          <w:bCs/>
        </w:rPr>
      </w:pPr>
      <w:r w:rsidRPr="00CD681D">
        <w:t>C1</w:t>
      </w:r>
      <w:r w:rsidR="004F3707" w:rsidRPr="00CD681D">
        <w:tab/>
      </w:r>
      <w:r w:rsidR="00024281" w:rsidRPr="00CD681D">
        <w:t>Now some questions</w:t>
      </w:r>
      <w:r w:rsidR="004F3707" w:rsidRPr="00CD681D">
        <w:t xml:space="preserve"> about radio.  How many radios do you have at home</w:t>
      </w:r>
      <w:r w:rsidR="00E11830" w:rsidRPr="00CD681D">
        <w:t xml:space="preserve"> </w:t>
      </w:r>
      <w:r w:rsidR="00E11830" w:rsidRPr="00CD681D">
        <w:rPr>
          <w:rFonts w:cs="Arial"/>
          <w:b/>
          <w:szCs w:val="18"/>
          <w:lang w:eastAsia="en-AU"/>
        </w:rPr>
        <w:t>(PROG NOTE: IF CODE 2-3 IN Q1c INSERT</w:t>
      </w:r>
      <w:r w:rsidR="00E11830" w:rsidRPr="00CD681D">
        <w:rPr>
          <w:rFonts w:cs="Arial"/>
          <w:szCs w:val="18"/>
          <w:lang w:eastAsia="en-AU"/>
        </w:rPr>
        <w:t xml:space="preserve"> “in remote WA”)</w:t>
      </w:r>
      <w:r w:rsidR="00E11830" w:rsidRPr="00CD681D">
        <w:t xml:space="preserve">? </w:t>
      </w:r>
      <w:r w:rsidR="00E11830" w:rsidRPr="00CD681D">
        <w:rPr>
          <w:b/>
          <w:bCs/>
        </w:rPr>
        <w:t xml:space="preserve"> </w:t>
      </w:r>
    </w:p>
    <w:p w:rsidR="004F3707" w:rsidRPr="00CD681D" w:rsidRDefault="004F3707" w:rsidP="004F3707">
      <w:pPr>
        <w:pStyle w:val="mcquestion1"/>
        <w:spacing w:before="0" w:after="0"/>
        <w:ind w:left="0" w:firstLine="0"/>
        <w:rPr>
          <w:rFonts w:ascii="Arial" w:hAnsi="Arial"/>
          <w:sz w:val="18"/>
          <w:szCs w:val="18"/>
        </w:rPr>
      </w:pPr>
    </w:p>
    <w:p w:rsidR="004F3707" w:rsidRPr="00CD681D" w:rsidRDefault="004F3707" w:rsidP="004F3707">
      <w:pPr>
        <w:tabs>
          <w:tab w:val="left" w:pos="709"/>
        </w:tabs>
        <w:ind w:left="709" w:hanging="709"/>
        <w:rPr>
          <w:b/>
        </w:rPr>
      </w:pPr>
      <w:r w:rsidRPr="00CD681D">
        <w:rPr>
          <w:b/>
        </w:rPr>
        <w:tab/>
        <w:t xml:space="preserve">RECORD AS TWO DIGIT NUMBER.  IF 10 OR MORE </w:t>
      </w:r>
      <w:r w:rsidR="000C6EC5" w:rsidRPr="00CD681D">
        <w:rPr>
          <w:b/>
        </w:rPr>
        <w:t>CODE AS 10. IF DON’T KNOW CODE AS 99</w:t>
      </w:r>
    </w:p>
    <w:p w:rsidR="004F3707" w:rsidRPr="00CD681D" w:rsidRDefault="004F3707" w:rsidP="004F3707">
      <w:pPr>
        <w:tabs>
          <w:tab w:val="left" w:pos="709"/>
        </w:tabs>
        <w:ind w:left="705" w:hanging="705"/>
      </w:pPr>
      <w:r w:rsidRPr="00CD681D">
        <w:rPr>
          <w:b/>
        </w:rPr>
        <w:tab/>
      </w:r>
    </w:p>
    <w:p w:rsidR="004F3707" w:rsidRPr="00CD681D" w:rsidRDefault="004F3707" w:rsidP="004F3707">
      <w:pPr>
        <w:tabs>
          <w:tab w:val="left" w:pos="709"/>
        </w:tabs>
        <w:ind w:left="705" w:hanging="705"/>
        <w:rPr>
          <w:b/>
        </w:rPr>
      </w:pPr>
      <w:r w:rsidRPr="00CD681D">
        <w:tab/>
      </w:r>
      <w:r w:rsidRPr="00CD681D">
        <w:rPr>
          <w:b/>
        </w:rPr>
        <w:t>PROG NOTE:</w:t>
      </w:r>
    </w:p>
    <w:p w:rsidR="004F3707" w:rsidRPr="00CD681D" w:rsidRDefault="004F3707" w:rsidP="004F3707">
      <w:pPr>
        <w:pStyle w:val="ListParagraph"/>
        <w:numPr>
          <w:ilvl w:val="0"/>
          <w:numId w:val="9"/>
        </w:numPr>
        <w:tabs>
          <w:tab w:val="left" w:pos="709"/>
          <w:tab w:val="left" w:pos="851"/>
        </w:tabs>
        <w:rPr>
          <w:b/>
        </w:rPr>
      </w:pPr>
      <w:r w:rsidRPr="00CD681D">
        <w:rPr>
          <w:b/>
        </w:rPr>
        <w:t>ALLOW TWO DIGIT RESPONSE IN RANGE 0-10, 99</w:t>
      </w:r>
    </w:p>
    <w:p w:rsidR="004F3707" w:rsidRPr="00CD681D" w:rsidRDefault="004F3707" w:rsidP="004F3707">
      <w:pPr>
        <w:numPr>
          <w:ilvl w:val="0"/>
          <w:numId w:val="9"/>
        </w:numPr>
        <w:tabs>
          <w:tab w:val="left" w:pos="709"/>
          <w:tab w:val="left" w:pos="851"/>
        </w:tabs>
        <w:rPr>
          <w:rFonts w:cs="Arial"/>
          <w:b/>
          <w:caps/>
          <w:szCs w:val="18"/>
        </w:rPr>
      </w:pPr>
      <w:r w:rsidRPr="00CD681D">
        <w:rPr>
          <w:rFonts w:cs="Arial"/>
          <w:b/>
          <w:caps/>
          <w:szCs w:val="18"/>
        </w:rPr>
        <w:t xml:space="preserve">IF </w:t>
      </w:r>
      <w:r w:rsidR="000C6EC5" w:rsidRPr="00CD681D">
        <w:rPr>
          <w:rFonts w:cs="Arial"/>
          <w:b/>
          <w:caps/>
          <w:szCs w:val="18"/>
        </w:rPr>
        <w:t>7</w:t>
      </w:r>
      <w:r w:rsidRPr="00CD681D">
        <w:rPr>
          <w:rFonts w:cs="Arial"/>
          <w:b/>
          <w:caps/>
          <w:szCs w:val="18"/>
        </w:rPr>
        <w:t>-10 DISPLAY “UNLIKELY RESPONSE”</w:t>
      </w:r>
    </w:p>
    <w:p w:rsidR="004F3707" w:rsidRPr="00CD681D" w:rsidRDefault="004F3707" w:rsidP="004F3707">
      <w:pPr>
        <w:tabs>
          <w:tab w:val="left" w:pos="709"/>
          <w:tab w:val="left" w:pos="851"/>
        </w:tabs>
        <w:ind w:left="705" w:hanging="705"/>
        <w:rPr>
          <w:b/>
        </w:rPr>
      </w:pPr>
    </w:p>
    <w:p w:rsidR="00A513DC" w:rsidRPr="00CD681D" w:rsidRDefault="004F3707" w:rsidP="00A513DC">
      <w:pPr>
        <w:tabs>
          <w:tab w:val="left" w:pos="709"/>
        </w:tabs>
        <w:ind w:left="705" w:hanging="705"/>
      </w:pPr>
      <w:r w:rsidRPr="00CD681D">
        <w:tab/>
      </w:r>
      <w:r w:rsidRPr="00CD681D">
        <w:tab/>
        <w:t>_ _</w:t>
      </w:r>
    </w:p>
    <w:p w:rsidR="00A513DC" w:rsidRPr="00CD681D" w:rsidRDefault="00A513DC" w:rsidP="00A513DC">
      <w:pPr>
        <w:tabs>
          <w:tab w:val="left" w:pos="709"/>
        </w:tabs>
        <w:ind w:left="705" w:hanging="705"/>
        <w:rPr>
          <w:b/>
          <w:bCs/>
        </w:rPr>
      </w:pPr>
    </w:p>
    <w:p w:rsidR="00D00822" w:rsidRPr="00CD681D" w:rsidRDefault="00D00822" w:rsidP="00881311">
      <w:pPr>
        <w:tabs>
          <w:tab w:val="left" w:pos="709"/>
        </w:tabs>
        <w:ind w:left="709" w:hanging="709"/>
      </w:pPr>
    </w:p>
    <w:p w:rsidR="00881311" w:rsidRPr="00CD681D" w:rsidRDefault="00881311" w:rsidP="00881311">
      <w:pPr>
        <w:tabs>
          <w:tab w:val="left" w:pos="709"/>
        </w:tabs>
        <w:ind w:left="709" w:hanging="709"/>
        <w:rPr>
          <w:b/>
          <w:bCs/>
        </w:rPr>
      </w:pPr>
      <w:r w:rsidRPr="00CD681D">
        <w:t>C2</w:t>
      </w:r>
      <w:r w:rsidRPr="00CD681D">
        <w:tab/>
      </w:r>
      <w:r w:rsidR="00D00822" w:rsidRPr="00CD681D">
        <w:t xml:space="preserve">Now thinking about </w:t>
      </w:r>
      <w:r w:rsidR="00D00822" w:rsidRPr="00CD681D">
        <w:rPr>
          <w:b/>
        </w:rPr>
        <w:t xml:space="preserve">DAB+ </w:t>
      </w:r>
      <w:r w:rsidR="00BB4D75" w:rsidRPr="00CD681D">
        <w:rPr>
          <w:b/>
        </w:rPr>
        <w:t>digital</w:t>
      </w:r>
      <w:r w:rsidR="00BB4D75" w:rsidRPr="00CD681D">
        <w:t xml:space="preserve"> </w:t>
      </w:r>
      <w:r w:rsidR="00D00822" w:rsidRPr="00CD681D">
        <w:rPr>
          <w:b/>
        </w:rPr>
        <w:t>radios</w:t>
      </w:r>
      <w:r w:rsidRPr="00CD681D">
        <w:t xml:space="preserve">? </w:t>
      </w:r>
      <w:r w:rsidRPr="00CD681D">
        <w:rPr>
          <w:b/>
          <w:bCs/>
        </w:rPr>
        <w:t xml:space="preserve"> </w:t>
      </w:r>
      <w:r w:rsidR="00D00822" w:rsidRPr="00CD681D">
        <w:rPr>
          <w:b/>
        </w:rPr>
        <w:t>DO NOT READ</w:t>
      </w:r>
    </w:p>
    <w:p w:rsidR="00D00822" w:rsidRPr="00CD681D" w:rsidRDefault="00D00822" w:rsidP="00881311">
      <w:pPr>
        <w:tabs>
          <w:tab w:val="left" w:pos="709"/>
        </w:tabs>
        <w:ind w:left="709" w:hanging="709"/>
        <w:rPr>
          <w:b/>
          <w:bCs/>
        </w:rPr>
      </w:pPr>
    </w:p>
    <w:p w:rsidR="00D00822" w:rsidRPr="00CD681D" w:rsidRDefault="00D00822" w:rsidP="00D00822">
      <w:pPr>
        <w:tabs>
          <w:tab w:val="left" w:pos="709"/>
        </w:tabs>
        <w:rPr>
          <w:b/>
        </w:rPr>
      </w:pPr>
      <w:r w:rsidRPr="00CD681D">
        <w:tab/>
      </w:r>
      <w:r w:rsidRPr="00CD681D">
        <w:rPr>
          <w:b/>
        </w:rPr>
        <w:t>PROG NOTE:</w:t>
      </w:r>
    </w:p>
    <w:p w:rsidR="00D00822" w:rsidRPr="00CD681D" w:rsidRDefault="00D00822" w:rsidP="00D00822">
      <w:pPr>
        <w:numPr>
          <w:ilvl w:val="0"/>
          <w:numId w:val="4"/>
        </w:numPr>
        <w:tabs>
          <w:tab w:val="clear" w:pos="1065"/>
          <w:tab w:val="left" w:pos="851"/>
        </w:tabs>
        <w:ind w:left="851" w:hanging="146"/>
        <w:rPr>
          <w:b/>
        </w:rPr>
      </w:pPr>
      <w:r w:rsidRPr="00CD681D">
        <w:rPr>
          <w:b/>
        </w:rPr>
        <w:t xml:space="preserve">SINGLE RESPONSE PER ROW </w:t>
      </w:r>
    </w:p>
    <w:p w:rsidR="00D00822" w:rsidRPr="00CD681D" w:rsidRDefault="00D00822" w:rsidP="00D00822">
      <w:pPr>
        <w:tabs>
          <w:tab w:val="left" w:pos="851"/>
        </w:tabs>
        <w:ind w:left="851"/>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6"/>
        <w:gridCol w:w="4018"/>
        <w:gridCol w:w="960"/>
        <w:gridCol w:w="2078"/>
      </w:tblGrid>
      <w:tr w:rsidR="00D00822" w:rsidRPr="00CD681D" w:rsidTr="00BB4D75">
        <w:trPr>
          <w:trHeight w:val="212"/>
        </w:trPr>
        <w:tc>
          <w:tcPr>
            <w:tcW w:w="616" w:type="dxa"/>
          </w:tcPr>
          <w:p w:rsidR="00D00822" w:rsidRPr="00CD681D" w:rsidRDefault="00D00822" w:rsidP="00927027">
            <w:pPr>
              <w:jc w:val="center"/>
            </w:pPr>
          </w:p>
        </w:tc>
        <w:tc>
          <w:tcPr>
            <w:tcW w:w="4018" w:type="dxa"/>
          </w:tcPr>
          <w:p w:rsidR="00D00822" w:rsidRPr="00CD681D" w:rsidRDefault="00D00822" w:rsidP="00927027">
            <w:pPr>
              <w:rPr>
                <w:rFonts w:cs="Arial"/>
              </w:rPr>
            </w:pPr>
          </w:p>
        </w:tc>
        <w:tc>
          <w:tcPr>
            <w:tcW w:w="960" w:type="dxa"/>
          </w:tcPr>
          <w:p w:rsidR="00D00822" w:rsidRPr="00CD681D" w:rsidRDefault="00D00822" w:rsidP="00927027">
            <w:pPr>
              <w:jc w:val="center"/>
              <w:rPr>
                <w:rFonts w:cs="Arial"/>
              </w:rPr>
            </w:pPr>
            <w:r w:rsidRPr="00CD681D">
              <w:rPr>
                <w:rFonts w:cs="Arial"/>
              </w:rPr>
              <w:t>Yes</w:t>
            </w:r>
          </w:p>
        </w:tc>
        <w:tc>
          <w:tcPr>
            <w:tcW w:w="2078" w:type="dxa"/>
          </w:tcPr>
          <w:p w:rsidR="00D00822" w:rsidRPr="00CD681D" w:rsidRDefault="00D00822" w:rsidP="00927027">
            <w:pPr>
              <w:jc w:val="center"/>
              <w:rPr>
                <w:rFonts w:cs="Arial"/>
              </w:rPr>
            </w:pPr>
            <w:r w:rsidRPr="00CD681D">
              <w:rPr>
                <w:rFonts w:cs="Arial"/>
              </w:rPr>
              <w:t>No</w:t>
            </w:r>
            <w:r w:rsidR="00B63263" w:rsidRPr="00CD681D">
              <w:rPr>
                <w:rFonts w:cs="Arial"/>
              </w:rPr>
              <w:t xml:space="preserve"> \ don’t know</w:t>
            </w:r>
          </w:p>
        </w:tc>
      </w:tr>
      <w:tr w:rsidR="00D00822" w:rsidRPr="00CD681D" w:rsidTr="00BB4D75">
        <w:trPr>
          <w:trHeight w:val="191"/>
        </w:trPr>
        <w:tc>
          <w:tcPr>
            <w:tcW w:w="616" w:type="dxa"/>
            <w:vAlign w:val="center"/>
          </w:tcPr>
          <w:p w:rsidR="00D00822" w:rsidRPr="00CD681D" w:rsidRDefault="00D00822" w:rsidP="00927027">
            <w:pPr>
              <w:jc w:val="center"/>
            </w:pPr>
            <w:r w:rsidRPr="00CD681D">
              <w:t>A</w:t>
            </w:r>
          </w:p>
        </w:tc>
        <w:tc>
          <w:tcPr>
            <w:tcW w:w="4018" w:type="dxa"/>
          </w:tcPr>
          <w:p w:rsidR="00D00822" w:rsidRPr="00CD681D" w:rsidRDefault="00D00822" w:rsidP="00D00822">
            <w:r w:rsidRPr="00CD681D">
              <w:t>Do you have a DAB+</w:t>
            </w:r>
            <w:r w:rsidR="00BB4D75" w:rsidRPr="00CD681D">
              <w:t xml:space="preserve"> digital</w:t>
            </w:r>
            <w:r w:rsidRPr="00CD681D">
              <w:t xml:space="preserve"> radio at home?</w:t>
            </w:r>
          </w:p>
        </w:tc>
        <w:tc>
          <w:tcPr>
            <w:tcW w:w="960" w:type="dxa"/>
          </w:tcPr>
          <w:p w:rsidR="00D00822" w:rsidRPr="00CD681D" w:rsidRDefault="00D00822" w:rsidP="00927027">
            <w:pPr>
              <w:jc w:val="center"/>
              <w:rPr>
                <w:rFonts w:cs="Arial"/>
              </w:rPr>
            </w:pPr>
            <w:r w:rsidRPr="00CD681D">
              <w:rPr>
                <w:rFonts w:cs="Arial"/>
              </w:rPr>
              <w:t>1</w:t>
            </w:r>
          </w:p>
        </w:tc>
        <w:tc>
          <w:tcPr>
            <w:tcW w:w="2078" w:type="dxa"/>
          </w:tcPr>
          <w:p w:rsidR="00D00822" w:rsidRPr="00CD681D" w:rsidRDefault="00D00822" w:rsidP="00927027">
            <w:pPr>
              <w:jc w:val="center"/>
              <w:rPr>
                <w:rFonts w:cs="Arial"/>
              </w:rPr>
            </w:pPr>
            <w:r w:rsidRPr="00CD681D">
              <w:rPr>
                <w:rFonts w:cs="Arial"/>
              </w:rPr>
              <w:t>2</w:t>
            </w:r>
          </w:p>
        </w:tc>
      </w:tr>
      <w:tr w:rsidR="00D00822" w:rsidRPr="00CD681D" w:rsidTr="00BB4D75">
        <w:trPr>
          <w:trHeight w:val="201"/>
        </w:trPr>
        <w:tc>
          <w:tcPr>
            <w:tcW w:w="616" w:type="dxa"/>
            <w:vAlign w:val="center"/>
          </w:tcPr>
          <w:p w:rsidR="00D00822" w:rsidRPr="00CD681D" w:rsidRDefault="00D00822" w:rsidP="00927027">
            <w:pPr>
              <w:jc w:val="center"/>
            </w:pPr>
            <w:r w:rsidRPr="00CD681D">
              <w:t>B</w:t>
            </w:r>
          </w:p>
        </w:tc>
        <w:tc>
          <w:tcPr>
            <w:tcW w:w="4018" w:type="dxa"/>
          </w:tcPr>
          <w:p w:rsidR="00D00822" w:rsidRPr="00CD681D" w:rsidRDefault="00D00822" w:rsidP="00D00822">
            <w:r w:rsidRPr="00CD681D">
              <w:t>Do you have a DAB+</w:t>
            </w:r>
            <w:r w:rsidR="00BB4D75" w:rsidRPr="00CD681D">
              <w:t xml:space="preserve"> digital </w:t>
            </w:r>
            <w:r w:rsidRPr="00CD681D">
              <w:t>radio in your car?</w:t>
            </w:r>
          </w:p>
        </w:tc>
        <w:tc>
          <w:tcPr>
            <w:tcW w:w="960" w:type="dxa"/>
          </w:tcPr>
          <w:p w:rsidR="00D00822" w:rsidRPr="00CD681D" w:rsidRDefault="00D00822" w:rsidP="00927027">
            <w:pPr>
              <w:jc w:val="center"/>
              <w:rPr>
                <w:rFonts w:cs="Arial"/>
              </w:rPr>
            </w:pPr>
            <w:r w:rsidRPr="00CD681D">
              <w:rPr>
                <w:rFonts w:cs="Arial"/>
              </w:rPr>
              <w:t>1</w:t>
            </w:r>
          </w:p>
        </w:tc>
        <w:tc>
          <w:tcPr>
            <w:tcW w:w="2078" w:type="dxa"/>
          </w:tcPr>
          <w:p w:rsidR="00D00822" w:rsidRPr="00CD681D" w:rsidRDefault="00D00822" w:rsidP="00927027">
            <w:pPr>
              <w:jc w:val="center"/>
              <w:rPr>
                <w:rFonts w:cs="Arial"/>
              </w:rPr>
            </w:pPr>
            <w:r w:rsidRPr="00CD681D">
              <w:rPr>
                <w:rFonts w:cs="Arial"/>
              </w:rPr>
              <w:t>2</w:t>
            </w:r>
          </w:p>
        </w:tc>
      </w:tr>
    </w:tbl>
    <w:p w:rsidR="00D00822" w:rsidRPr="00CD681D" w:rsidRDefault="00D00822" w:rsidP="00D00822">
      <w:pPr>
        <w:tabs>
          <w:tab w:val="left" w:pos="709"/>
        </w:tabs>
      </w:pPr>
    </w:p>
    <w:p w:rsidR="00F236E3" w:rsidRPr="00CD681D" w:rsidRDefault="00F236E3" w:rsidP="002B09BB">
      <w:pPr>
        <w:tabs>
          <w:tab w:val="left" w:pos="851"/>
        </w:tabs>
        <w:autoSpaceDE w:val="0"/>
        <w:autoSpaceDN w:val="0"/>
        <w:adjustRightInd w:val="0"/>
        <w:ind w:left="709" w:hanging="709"/>
      </w:pPr>
    </w:p>
    <w:p w:rsidR="002B09BB" w:rsidRPr="00CD681D" w:rsidRDefault="005F00B6" w:rsidP="002B09BB">
      <w:pPr>
        <w:tabs>
          <w:tab w:val="left" w:pos="851"/>
        </w:tabs>
        <w:autoSpaceDE w:val="0"/>
        <w:autoSpaceDN w:val="0"/>
        <w:adjustRightInd w:val="0"/>
        <w:ind w:left="709" w:hanging="709"/>
        <w:rPr>
          <w:rFonts w:cs="Arial"/>
          <w:szCs w:val="18"/>
          <w:lang w:eastAsia="en-AU"/>
        </w:rPr>
      </w:pPr>
      <w:proofErr w:type="gramStart"/>
      <w:r w:rsidRPr="00CD681D">
        <w:t>C3</w:t>
      </w:r>
      <w:r w:rsidR="003F0934" w:rsidRPr="00CD681D">
        <w:t>(</w:t>
      </w:r>
      <w:proofErr w:type="gramEnd"/>
      <w:r w:rsidR="003F0934" w:rsidRPr="00CD681D">
        <w:t>a)</w:t>
      </w:r>
      <w:r w:rsidRPr="00CD681D">
        <w:t xml:space="preserve"> </w:t>
      </w:r>
      <w:r w:rsidRPr="00CD681D">
        <w:tab/>
      </w:r>
      <w:r w:rsidR="003F0934" w:rsidRPr="00CD681D">
        <w:t xml:space="preserve">Which of the following </w:t>
      </w:r>
      <w:r w:rsidRPr="00CD681D">
        <w:t>radio stations</w:t>
      </w:r>
      <w:r w:rsidR="002B09BB" w:rsidRPr="00CD681D">
        <w:t xml:space="preserve"> </w:t>
      </w:r>
      <w:r w:rsidRPr="00CD681D">
        <w:t xml:space="preserve">are available </w:t>
      </w:r>
      <w:r w:rsidR="00640F4B" w:rsidRPr="00CD681D">
        <w:rPr>
          <w:rFonts w:cs="Arial"/>
          <w:szCs w:val="18"/>
          <w:lang w:eastAsia="en-AU"/>
        </w:rPr>
        <w:t>(</w:t>
      </w:r>
      <w:r w:rsidR="00640F4B" w:rsidRPr="00CD681D">
        <w:rPr>
          <w:rFonts w:cs="Arial"/>
          <w:b/>
          <w:szCs w:val="18"/>
          <w:lang w:eastAsia="en-AU"/>
        </w:rPr>
        <w:t>PROG NOTE: IF CODE 2-3 IN Q1c INSERT</w:t>
      </w:r>
      <w:r w:rsidR="00640F4B" w:rsidRPr="00CD681D">
        <w:rPr>
          <w:rFonts w:cs="Arial"/>
          <w:szCs w:val="18"/>
          <w:lang w:eastAsia="en-AU"/>
        </w:rPr>
        <w:t xml:space="preserve"> “in this part of remote WA where you live currently”, </w:t>
      </w:r>
      <w:r w:rsidR="00640F4B" w:rsidRPr="00CD681D">
        <w:t>ELSE INSERT “where you live”)</w:t>
      </w:r>
      <w:r w:rsidR="002B09BB" w:rsidRPr="00CD681D">
        <w:t xml:space="preserve">? </w:t>
      </w:r>
      <w:r w:rsidR="002B09BB" w:rsidRPr="00CD681D">
        <w:rPr>
          <w:rFonts w:cs="Arial"/>
          <w:b/>
          <w:szCs w:val="18"/>
          <w:lang w:eastAsia="en-AU"/>
        </w:rPr>
        <w:t xml:space="preserve"> READ OUT</w:t>
      </w:r>
      <w:r w:rsidR="002B09BB" w:rsidRPr="00CD681D">
        <w:rPr>
          <w:rFonts w:cs="Arial"/>
          <w:szCs w:val="18"/>
          <w:lang w:eastAsia="en-AU"/>
        </w:rPr>
        <w:t xml:space="preserve"> </w:t>
      </w:r>
    </w:p>
    <w:p w:rsidR="002B09BB" w:rsidRPr="00CD681D" w:rsidRDefault="002B09BB" w:rsidP="002B09BB">
      <w:pPr>
        <w:tabs>
          <w:tab w:val="left" w:pos="851"/>
        </w:tabs>
        <w:autoSpaceDE w:val="0"/>
        <w:autoSpaceDN w:val="0"/>
        <w:adjustRightInd w:val="0"/>
        <w:ind w:left="709" w:hanging="709"/>
        <w:rPr>
          <w:rFonts w:cs="Arial"/>
          <w:szCs w:val="18"/>
          <w:lang w:eastAsia="en-AU"/>
        </w:rPr>
      </w:pPr>
      <w:r w:rsidRPr="00CD681D">
        <w:rPr>
          <w:rFonts w:cs="Arial"/>
          <w:szCs w:val="18"/>
          <w:lang w:eastAsia="en-AU"/>
        </w:rPr>
        <w:tab/>
      </w:r>
    </w:p>
    <w:p w:rsidR="002B09BB" w:rsidRPr="00CD681D" w:rsidRDefault="002B09BB" w:rsidP="002B09BB">
      <w:pPr>
        <w:tabs>
          <w:tab w:val="left" w:pos="709"/>
        </w:tabs>
        <w:autoSpaceDE w:val="0"/>
        <w:autoSpaceDN w:val="0"/>
        <w:adjustRightInd w:val="0"/>
        <w:rPr>
          <w:rFonts w:cs="Arial"/>
          <w:b/>
          <w:bCs/>
          <w:szCs w:val="18"/>
          <w:lang w:eastAsia="en-AU"/>
        </w:rPr>
      </w:pPr>
      <w:r w:rsidRPr="00CD681D">
        <w:rPr>
          <w:rFonts w:cs="Arial"/>
          <w:szCs w:val="18"/>
          <w:lang w:eastAsia="en-AU"/>
        </w:rPr>
        <w:tab/>
      </w:r>
      <w:r w:rsidRPr="00CD681D">
        <w:rPr>
          <w:rFonts w:cs="Arial"/>
          <w:b/>
          <w:bCs/>
          <w:szCs w:val="18"/>
          <w:lang w:eastAsia="en-AU"/>
        </w:rPr>
        <w:t>PROG NOTE:</w:t>
      </w:r>
    </w:p>
    <w:p w:rsidR="002B09BB" w:rsidRPr="00CD681D" w:rsidRDefault="002B09BB" w:rsidP="002B09BB">
      <w:pPr>
        <w:tabs>
          <w:tab w:val="left" w:pos="851"/>
          <w:tab w:val="left" w:pos="1065"/>
        </w:tabs>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Pr="00CD681D">
        <w:rPr>
          <w:rFonts w:cs="Arial"/>
          <w:b/>
          <w:bCs/>
          <w:szCs w:val="18"/>
          <w:lang w:eastAsia="en-AU"/>
        </w:rPr>
        <w:t>MULTI RESPONSE</w:t>
      </w:r>
    </w:p>
    <w:p w:rsidR="002B09BB" w:rsidRPr="00CD681D" w:rsidRDefault="002B09BB" w:rsidP="002B09BB">
      <w:pPr>
        <w:tabs>
          <w:tab w:val="left" w:pos="851"/>
          <w:tab w:val="left" w:pos="1065"/>
        </w:tabs>
        <w:autoSpaceDE w:val="0"/>
        <w:autoSpaceDN w:val="0"/>
        <w:adjustRightInd w:val="0"/>
        <w:ind w:left="851" w:hanging="146"/>
        <w:rPr>
          <w:b/>
        </w:rPr>
      </w:pPr>
      <w:r w:rsidRPr="00CD681D">
        <w:rPr>
          <w:rFonts w:cs="Arial"/>
          <w:b/>
          <w:szCs w:val="18"/>
          <w:lang w:eastAsia="en-AU"/>
        </w:rPr>
        <w:t>-</w:t>
      </w:r>
      <w:r w:rsidRPr="00CD681D">
        <w:rPr>
          <w:rFonts w:cs="Arial"/>
          <w:b/>
          <w:szCs w:val="18"/>
          <w:lang w:eastAsia="en-AU"/>
        </w:rPr>
        <w:tab/>
        <w:t>RANDOMISE 1-</w:t>
      </w:r>
      <w:r w:rsidR="005A0EBC" w:rsidRPr="00CD681D">
        <w:rPr>
          <w:rFonts w:cs="Arial"/>
          <w:b/>
          <w:szCs w:val="18"/>
          <w:lang w:eastAsia="en-AU"/>
        </w:rPr>
        <w:t>13 MAINTAINING ORDER 1 TO 4 AND ORDER</w:t>
      </w:r>
      <w:r w:rsidR="005A0EBC" w:rsidRPr="00CD681D">
        <w:rPr>
          <w:b/>
        </w:rPr>
        <w:t xml:space="preserve"> 6 TO 13 THEN 14-</w:t>
      </w:r>
      <w:r w:rsidRPr="00CD681D">
        <w:rPr>
          <w:b/>
        </w:rPr>
        <w:t>99 LAST</w:t>
      </w:r>
    </w:p>
    <w:p w:rsidR="002B09BB" w:rsidRPr="00CD681D" w:rsidRDefault="002B09BB" w:rsidP="002B09BB">
      <w:pPr>
        <w:tabs>
          <w:tab w:val="left" w:pos="851"/>
          <w:tab w:val="left" w:pos="1065"/>
        </w:tabs>
        <w:autoSpaceDE w:val="0"/>
        <w:autoSpaceDN w:val="0"/>
        <w:adjustRightInd w:val="0"/>
        <w:ind w:left="851" w:hanging="146"/>
        <w:rPr>
          <w:b/>
        </w:rPr>
      </w:pPr>
      <w:r w:rsidRPr="00CD681D">
        <w:rPr>
          <w:rFonts w:cs="Arial"/>
          <w:b/>
          <w:bCs/>
          <w:szCs w:val="18"/>
          <w:lang w:eastAsia="en-AU"/>
        </w:rPr>
        <w:t xml:space="preserve">- </w:t>
      </w:r>
      <w:r w:rsidRPr="00CD681D">
        <w:rPr>
          <w:b/>
        </w:rPr>
        <w:t>IF 1-</w:t>
      </w:r>
      <w:r w:rsidR="005C056E" w:rsidRPr="00CD681D">
        <w:rPr>
          <w:b/>
        </w:rPr>
        <w:t>1</w:t>
      </w:r>
      <w:r w:rsidR="005A0EBC" w:rsidRPr="00CD681D">
        <w:rPr>
          <w:b/>
        </w:rPr>
        <w:t>4</w:t>
      </w:r>
      <w:r w:rsidRPr="00CD681D">
        <w:rPr>
          <w:b/>
        </w:rPr>
        <w:t xml:space="preserve"> SELECTED THEN CANNOT SELECT 99</w:t>
      </w:r>
    </w:p>
    <w:p w:rsidR="002B09BB" w:rsidRPr="00CD681D" w:rsidRDefault="002B09BB" w:rsidP="002B09BB">
      <w:pPr>
        <w:tabs>
          <w:tab w:val="left" w:pos="851"/>
        </w:tabs>
        <w:autoSpaceDE w:val="0"/>
        <w:autoSpaceDN w:val="0"/>
        <w:adjustRightInd w:val="0"/>
        <w:ind w:left="851"/>
        <w:rPr>
          <w:rFonts w:cs="Arial"/>
          <w:b/>
          <w:bCs/>
          <w:szCs w:val="18"/>
          <w:lang w:eastAsia="en-AU"/>
        </w:rPr>
      </w:pPr>
    </w:p>
    <w:tbl>
      <w:tblPr>
        <w:tblW w:w="4219" w:type="dxa"/>
        <w:tblInd w:w="-113"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534"/>
        <w:gridCol w:w="3685"/>
      </w:tblGrid>
      <w:tr w:rsidR="002B09BB" w:rsidRPr="00CD681D" w:rsidTr="00F97EC4">
        <w:tc>
          <w:tcPr>
            <w:tcW w:w="534" w:type="dxa"/>
            <w:tcBorders>
              <w:top w:val="single" w:sz="4" w:space="0" w:color="000000"/>
              <w:bottom w:val="single" w:sz="4" w:space="0" w:color="000000"/>
              <w:right w:val="single" w:sz="4" w:space="0" w:color="000000"/>
            </w:tcBorders>
          </w:tcPr>
          <w:p w:rsidR="002B09BB" w:rsidRPr="00CD681D" w:rsidRDefault="002B09BB" w:rsidP="00F97EC4">
            <w:pPr>
              <w:autoSpaceDE w:val="0"/>
              <w:autoSpaceDN w:val="0"/>
              <w:adjustRightInd w:val="0"/>
              <w:jc w:val="center"/>
              <w:rPr>
                <w:rFonts w:cs="Arial"/>
                <w:szCs w:val="18"/>
                <w:lang w:eastAsia="en-AU"/>
              </w:rPr>
            </w:pPr>
            <w:r w:rsidRPr="00CD681D">
              <w:rPr>
                <w:rFonts w:cs="Arial"/>
                <w:szCs w:val="18"/>
                <w:lang w:eastAsia="en-AU"/>
              </w:rPr>
              <w:t>1</w:t>
            </w:r>
          </w:p>
        </w:tc>
        <w:tc>
          <w:tcPr>
            <w:tcW w:w="3685" w:type="dxa"/>
            <w:tcBorders>
              <w:top w:val="single" w:sz="4" w:space="0" w:color="000000"/>
              <w:bottom w:val="single" w:sz="4" w:space="0" w:color="000000"/>
              <w:right w:val="single" w:sz="4" w:space="0" w:color="000000"/>
            </w:tcBorders>
          </w:tcPr>
          <w:p w:rsidR="002B09BB" w:rsidRPr="00CD681D" w:rsidRDefault="005A0EBC" w:rsidP="005A0EBC">
            <w:pPr>
              <w:autoSpaceDE w:val="0"/>
              <w:autoSpaceDN w:val="0"/>
              <w:adjustRightInd w:val="0"/>
              <w:rPr>
                <w:rFonts w:cs="Arial"/>
                <w:szCs w:val="18"/>
                <w:lang w:eastAsia="en-AU"/>
              </w:rPr>
            </w:pPr>
            <w:r w:rsidRPr="00CD681D">
              <w:rPr>
                <w:rFonts w:cs="Arial"/>
                <w:szCs w:val="18"/>
                <w:lang w:eastAsia="en-AU"/>
              </w:rPr>
              <w:t>ABC Local Radio</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2</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ABC Classic FM</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3</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ABC News radio</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4</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ABC Radio National</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5</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Triple J</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6</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WA FM</w:t>
            </w:r>
          </w:p>
        </w:tc>
      </w:tr>
      <w:tr w:rsidR="005A0EBC" w:rsidRPr="00CD681D" w:rsidTr="00F97EC4">
        <w:trPr>
          <w:trHeight w:val="187"/>
        </w:trPr>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7</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Hot FM</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8</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Radio West</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9</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Red FM</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10</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 xml:space="preserve">Spirit </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11</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Coast FM</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12</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Hope FM</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13</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Classic Hits</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14</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szCs w:val="18"/>
                <w:lang w:eastAsia="en-AU"/>
              </w:rPr>
              <w:t>Community Radio(s)</w:t>
            </w:r>
          </w:p>
        </w:tc>
      </w:tr>
      <w:tr w:rsidR="005A0EBC" w:rsidRPr="00CD681D" w:rsidTr="00F97EC4">
        <w:tc>
          <w:tcPr>
            <w:tcW w:w="534"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jc w:val="center"/>
              <w:rPr>
                <w:rFonts w:cs="Arial"/>
                <w:szCs w:val="18"/>
                <w:lang w:eastAsia="en-AU"/>
              </w:rPr>
            </w:pPr>
            <w:r w:rsidRPr="00CD681D">
              <w:rPr>
                <w:rFonts w:cs="Arial"/>
                <w:szCs w:val="18"/>
                <w:lang w:eastAsia="en-AU"/>
              </w:rPr>
              <w:t>99</w:t>
            </w:r>
          </w:p>
        </w:tc>
        <w:tc>
          <w:tcPr>
            <w:tcW w:w="3685" w:type="dxa"/>
            <w:tcBorders>
              <w:top w:val="single" w:sz="4" w:space="0" w:color="000000"/>
              <w:bottom w:val="single" w:sz="4" w:space="0" w:color="000000"/>
              <w:right w:val="single" w:sz="4" w:space="0" w:color="000000"/>
            </w:tcBorders>
          </w:tcPr>
          <w:p w:rsidR="005A0EBC" w:rsidRPr="00CD681D" w:rsidRDefault="005A0EBC" w:rsidP="005A0EBC">
            <w:pPr>
              <w:autoSpaceDE w:val="0"/>
              <w:autoSpaceDN w:val="0"/>
              <w:adjustRightInd w:val="0"/>
              <w:rPr>
                <w:rFonts w:cs="Arial"/>
                <w:szCs w:val="18"/>
                <w:lang w:eastAsia="en-AU"/>
              </w:rPr>
            </w:pPr>
            <w:r w:rsidRPr="00CD681D">
              <w:rPr>
                <w:rFonts w:cs="Arial"/>
                <w:b/>
                <w:szCs w:val="18"/>
                <w:lang w:eastAsia="en-AU"/>
              </w:rPr>
              <w:t>DO NOT READ</w:t>
            </w:r>
            <w:r w:rsidRPr="00CD681D">
              <w:rPr>
                <w:rFonts w:cs="Arial"/>
                <w:szCs w:val="18"/>
                <w:lang w:eastAsia="en-AU"/>
              </w:rPr>
              <w:t xml:space="preserve">  None of these \ don’t know</w:t>
            </w:r>
          </w:p>
        </w:tc>
      </w:tr>
    </w:tbl>
    <w:p w:rsidR="005C056E" w:rsidRPr="00CD681D" w:rsidRDefault="005C056E" w:rsidP="005C056E">
      <w:pPr>
        <w:tabs>
          <w:tab w:val="left" w:pos="851"/>
        </w:tabs>
        <w:autoSpaceDE w:val="0"/>
        <w:autoSpaceDN w:val="0"/>
        <w:adjustRightInd w:val="0"/>
        <w:ind w:left="709" w:hanging="709"/>
      </w:pPr>
    </w:p>
    <w:p w:rsidR="005C056E" w:rsidRPr="00CD681D" w:rsidRDefault="005C056E" w:rsidP="005C056E">
      <w:pPr>
        <w:tabs>
          <w:tab w:val="left" w:pos="851"/>
        </w:tabs>
        <w:autoSpaceDE w:val="0"/>
        <w:autoSpaceDN w:val="0"/>
        <w:adjustRightInd w:val="0"/>
        <w:ind w:left="709" w:hanging="709"/>
      </w:pPr>
    </w:p>
    <w:p w:rsidR="005C056E" w:rsidRPr="00CD681D" w:rsidRDefault="005C056E" w:rsidP="005C056E">
      <w:pPr>
        <w:tabs>
          <w:tab w:val="left" w:pos="851"/>
        </w:tabs>
        <w:autoSpaceDE w:val="0"/>
        <w:autoSpaceDN w:val="0"/>
        <w:adjustRightInd w:val="0"/>
        <w:ind w:left="709" w:hanging="709"/>
        <w:rPr>
          <w:rFonts w:cs="Arial"/>
          <w:szCs w:val="18"/>
          <w:lang w:eastAsia="en-AU"/>
        </w:rPr>
      </w:pPr>
      <w:proofErr w:type="gramStart"/>
      <w:r w:rsidRPr="00CD681D">
        <w:t>C3(</w:t>
      </w:r>
      <w:proofErr w:type="gramEnd"/>
      <w:r w:rsidR="00BE3780" w:rsidRPr="00CD681D">
        <w:t>b</w:t>
      </w:r>
      <w:r w:rsidRPr="00CD681D">
        <w:t xml:space="preserve">) </w:t>
      </w:r>
      <w:r w:rsidRPr="00CD681D">
        <w:tab/>
        <w:t xml:space="preserve">Which other radio stations, if any, are available </w:t>
      </w:r>
      <w:r w:rsidRPr="00CD681D">
        <w:rPr>
          <w:rFonts w:cs="Arial"/>
          <w:szCs w:val="18"/>
          <w:lang w:eastAsia="en-AU"/>
        </w:rPr>
        <w:t>(</w:t>
      </w:r>
      <w:r w:rsidRPr="00CD681D">
        <w:rPr>
          <w:rFonts w:cs="Arial"/>
          <w:b/>
          <w:szCs w:val="18"/>
          <w:lang w:eastAsia="en-AU"/>
        </w:rPr>
        <w:t>PROG NOTE: IF CODE 2-3 IN Q1c INSERT</w:t>
      </w:r>
      <w:r w:rsidRPr="00CD681D">
        <w:rPr>
          <w:rFonts w:cs="Arial"/>
          <w:szCs w:val="18"/>
          <w:lang w:eastAsia="en-AU"/>
        </w:rPr>
        <w:t xml:space="preserve"> “in this part of remote WA where you live currently”, </w:t>
      </w:r>
      <w:r w:rsidRPr="00CD681D">
        <w:t xml:space="preserve">ELSE INSERT “where you live”)? </w:t>
      </w:r>
      <w:r w:rsidRPr="00CD681D">
        <w:rPr>
          <w:rFonts w:cs="Arial"/>
          <w:b/>
          <w:szCs w:val="18"/>
          <w:lang w:eastAsia="en-AU"/>
        </w:rPr>
        <w:t xml:space="preserve">  </w:t>
      </w:r>
    </w:p>
    <w:p w:rsidR="005C056E" w:rsidRPr="00CD681D" w:rsidRDefault="005C056E" w:rsidP="005C056E">
      <w:pPr>
        <w:tabs>
          <w:tab w:val="left" w:pos="709"/>
          <w:tab w:val="left" w:pos="851"/>
        </w:tabs>
        <w:rPr>
          <w:b/>
        </w:rPr>
      </w:pPr>
      <w:r w:rsidRPr="00CD681D">
        <w:rPr>
          <w:b/>
        </w:rPr>
        <w:tab/>
      </w:r>
    </w:p>
    <w:p w:rsidR="005C056E" w:rsidRPr="00CD681D" w:rsidRDefault="005C056E" w:rsidP="005C056E">
      <w:pPr>
        <w:tabs>
          <w:tab w:val="left" w:pos="709"/>
          <w:tab w:val="left" w:pos="851"/>
        </w:tabs>
        <w:rPr>
          <w:b/>
        </w:rPr>
      </w:pPr>
      <w:r w:rsidRPr="00CD681D">
        <w:rPr>
          <w:b/>
        </w:rPr>
        <w:tab/>
        <w:t xml:space="preserve">PROG NOTE: </w:t>
      </w:r>
    </w:p>
    <w:p w:rsidR="005C056E" w:rsidRPr="00CD681D" w:rsidRDefault="005C056E" w:rsidP="005C056E">
      <w:pPr>
        <w:tabs>
          <w:tab w:val="left" w:pos="709"/>
          <w:tab w:val="left" w:pos="851"/>
        </w:tabs>
        <w:rPr>
          <w:b/>
        </w:rPr>
      </w:pPr>
      <w:r w:rsidRPr="00CD681D">
        <w:rPr>
          <w:b/>
        </w:rPr>
        <w:tab/>
        <w:t>-</w:t>
      </w:r>
      <w:r w:rsidRPr="00CD681D">
        <w:rPr>
          <w:b/>
        </w:rPr>
        <w:tab/>
        <w:t>OPEN FIELD</w:t>
      </w:r>
    </w:p>
    <w:p w:rsidR="005C056E" w:rsidRPr="00CD681D" w:rsidRDefault="005C056E" w:rsidP="005C056E">
      <w:pPr>
        <w:tabs>
          <w:tab w:val="left" w:pos="1843"/>
        </w:tabs>
        <w:ind w:left="1843" w:hanging="1843"/>
        <w:rPr>
          <w:bCs/>
        </w:rPr>
      </w:pPr>
    </w:p>
    <w:p w:rsidR="005C056E" w:rsidRPr="00CD681D" w:rsidRDefault="005C056E" w:rsidP="006A1DA2">
      <w:pPr>
        <w:tabs>
          <w:tab w:val="left" w:pos="1843"/>
        </w:tabs>
        <w:ind w:left="1843" w:hanging="1843"/>
        <w:rPr>
          <w:bCs/>
        </w:rPr>
      </w:pPr>
      <w:r w:rsidRPr="00CD681D">
        <w:rPr>
          <w:b/>
          <w:bCs/>
          <w:caps/>
        </w:rPr>
        <w:t>Record:</w:t>
      </w:r>
      <w:r w:rsidRPr="00CD681D">
        <w:rPr>
          <w:bCs/>
        </w:rPr>
        <w:t xml:space="preserve"> ______</w:t>
      </w:r>
      <w:r w:rsidR="006A1DA2" w:rsidRPr="00CD681D">
        <w:rPr>
          <w:bCs/>
        </w:rPr>
        <w:t>____________</w:t>
      </w:r>
    </w:p>
    <w:p w:rsidR="004737B7" w:rsidRPr="00CD681D" w:rsidRDefault="004737B7" w:rsidP="004737B7">
      <w:pPr>
        <w:tabs>
          <w:tab w:val="left" w:pos="709"/>
        </w:tabs>
        <w:ind w:left="709" w:hanging="709"/>
      </w:pPr>
    </w:p>
    <w:p w:rsidR="004737B7" w:rsidRPr="00CD681D" w:rsidRDefault="004737B7" w:rsidP="004737B7">
      <w:pPr>
        <w:tabs>
          <w:tab w:val="left" w:pos="709"/>
        </w:tabs>
        <w:ind w:left="709" w:hanging="709"/>
        <w:rPr>
          <w:bCs/>
        </w:rPr>
      </w:pPr>
      <w:r w:rsidRPr="00CD681D">
        <w:t>C4</w:t>
      </w:r>
      <w:r w:rsidRPr="00CD681D">
        <w:tab/>
        <w:t xml:space="preserve">For each of the following, please indicate if you have personally done it or not in the </w:t>
      </w:r>
      <w:r w:rsidRPr="00CD681D">
        <w:rPr>
          <w:b/>
        </w:rPr>
        <w:t>past six months</w:t>
      </w:r>
      <w:r w:rsidRPr="00CD681D">
        <w:t>?  (</w:t>
      </w:r>
      <w:r w:rsidRPr="00CD681D">
        <w:rPr>
          <w:i/>
        </w:rPr>
        <w:t>Select one answer per row)</w:t>
      </w:r>
    </w:p>
    <w:p w:rsidR="004737B7" w:rsidRPr="00CD681D" w:rsidRDefault="004737B7" w:rsidP="004737B7">
      <w:pPr>
        <w:rPr>
          <w:bCs/>
        </w:rPr>
      </w:pPr>
    </w:p>
    <w:p w:rsidR="004737B7" w:rsidRPr="00CD681D" w:rsidRDefault="004737B7" w:rsidP="004737B7">
      <w:pPr>
        <w:tabs>
          <w:tab w:val="left" w:pos="709"/>
        </w:tabs>
        <w:rPr>
          <w:b/>
        </w:rPr>
      </w:pPr>
      <w:r w:rsidRPr="00CD681D">
        <w:tab/>
      </w:r>
      <w:r w:rsidRPr="00CD681D">
        <w:rPr>
          <w:b/>
        </w:rPr>
        <w:t>PROG NOTE:</w:t>
      </w:r>
    </w:p>
    <w:p w:rsidR="004737B7" w:rsidRPr="00CD681D" w:rsidRDefault="004737B7" w:rsidP="004737B7">
      <w:pPr>
        <w:numPr>
          <w:ilvl w:val="0"/>
          <w:numId w:val="4"/>
        </w:numPr>
        <w:tabs>
          <w:tab w:val="clear" w:pos="1065"/>
          <w:tab w:val="left" w:pos="851"/>
        </w:tabs>
        <w:ind w:left="851" w:hanging="146"/>
        <w:rPr>
          <w:b/>
        </w:rPr>
      </w:pPr>
      <w:r w:rsidRPr="00CD681D">
        <w:rPr>
          <w:b/>
        </w:rPr>
        <w:t>SINGLE  RESPONSE PER ROW</w:t>
      </w:r>
    </w:p>
    <w:p w:rsidR="004737B7" w:rsidRPr="00CD681D" w:rsidRDefault="004737B7" w:rsidP="004737B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8"/>
        <w:gridCol w:w="6482"/>
        <w:gridCol w:w="933"/>
        <w:gridCol w:w="851"/>
      </w:tblGrid>
      <w:tr w:rsidR="004737B7" w:rsidRPr="00CD681D" w:rsidTr="0083304E">
        <w:tc>
          <w:tcPr>
            <w:tcW w:w="518" w:type="dxa"/>
          </w:tcPr>
          <w:p w:rsidR="004737B7" w:rsidRPr="00CD681D" w:rsidRDefault="004737B7" w:rsidP="0083304E">
            <w:pPr>
              <w:jc w:val="center"/>
            </w:pPr>
          </w:p>
        </w:tc>
        <w:tc>
          <w:tcPr>
            <w:tcW w:w="6482" w:type="dxa"/>
          </w:tcPr>
          <w:p w:rsidR="004737B7" w:rsidRPr="00CD681D" w:rsidRDefault="004737B7" w:rsidP="0083304E"/>
        </w:tc>
        <w:tc>
          <w:tcPr>
            <w:tcW w:w="933" w:type="dxa"/>
          </w:tcPr>
          <w:p w:rsidR="004737B7" w:rsidRPr="00CD681D" w:rsidRDefault="004737B7" w:rsidP="0083304E">
            <w:pPr>
              <w:jc w:val="center"/>
            </w:pPr>
            <w:r w:rsidRPr="00CD681D">
              <w:t>Yes</w:t>
            </w:r>
          </w:p>
        </w:tc>
        <w:tc>
          <w:tcPr>
            <w:tcW w:w="851" w:type="dxa"/>
          </w:tcPr>
          <w:p w:rsidR="004737B7" w:rsidRPr="00CD681D" w:rsidRDefault="004737B7" w:rsidP="0083304E">
            <w:pPr>
              <w:jc w:val="center"/>
            </w:pPr>
            <w:r w:rsidRPr="00CD681D">
              <w:t>No</w:t>
            </w:r>
          </w:p>
        </w:tc>
      </w:tr>
      <w:tr w:rsidR="004737B7" w:rsidRPr="00CD681D" w:rsidTr="0083304E">
        <w:tc>
          <w:tcPr>
            <w:tcW w:w="518" w:type="dxa"/>
          </w:tcPr>
          <w:p w:rsidR="004737B7" w:rsidRPr="00CD681D" w:rsidRDefault="004737B7" w:rsidP="0083304E">
            <w:pPr>
              <w:jc w:val="center"/>
            </w:pPr>
            <w:r w:rsidRPr="00CD681D">
              <w:t>A</w:t>
            </w:r>
          </w:p>
        </w:tc>
        <w:tc>
          <w:tcPr>
            <w:tcW w:w="6482" w:type="dxa"/>
          </w:tcPr>
          <w:p w:rsidR="004737B7" w:rsidRPr="00CD681D" w:rsidRDefault="004737B7" w:rsidP="0083304E">
            <w:r w:rsidRPr="00CD681D">
              <w:t xml:space="preserve">Listened to </w:t>
            </w:r>
            <w:r w:rsidRPr="00CD681D">
              <w:rPr>
                <w:b/>
              </w:rPr>
              <w:t xml:space="preserve">AM </w:t>
            </w:r>
            <w:r w:rsidRPr="00CD681D">
              <w:t>radio at home or in the car or somewhere else</w:t>
            </w:r>
          </w:p>
        </w:tc>
        <w:tc>
          <w:tcPr>
            <w:tcW w:w="933" w:type="dxa"/>
          </w:tcPr>
          <w:p w:rsidR="004737B7" w:rsidRPr="00CD681D" w:rsidRDefault="004737B7" w:rsidP="0083304E">
            <w:pPr>
              <w:jc w:val="center"/>
            </w:pPr>
            <w:r w:rsidRPr="00CD681D">
              <w:t>1</w:t>
            </w:r>
          </w:p>
        </w:tc>
        <w:tc>
          <w:tcPr>
            <w:tcW w:w="851" w:type="dxa"/>
          </w:tcPr>
          <w:p w:rsidR="004737B7" w:rsidRPr="00CD681D" w:rsidRDefault="004737B7" w:rsidP="0083304E">
            <w:pPr>
              <w:jc w:val="center"/>
            </w:pPr>
            <w:r w:rsidRPr="00CD681D">
              <w:t>2</w:t>
            </w:r>
          </w:p>
        </w:tc>
      </w:tr>
      <w:tr w:rsidR="004737B7" w:rsidRPr="00CD681D" w:rsidTr="0083304E">
        <w:tc>
          <w:tcPr>
            <w:tcW w:w="518" w:type="dxa"/>
          </w:tcPr>
          <w:p w:rsidR="004737B7" w:rsidRPr="00CD681D" w:rsidRDefault="004737B7" w:rsidP="0083304E">
            <w:pPr>
              <w:jc w:val="center"/>
            </w:pPr>
            <w:r w:rsidRPr="00CD681D">
              <w:t>B</w:t>
            </w:r>
          </w:p>
        </w:tc>
        <w:tc>
          <w:tcPr>
            <w:tcW w:w="6482" w:type="dxa"/>
          </w:tcPr>
          <w:p w:rsidR="004737B7" w:rsidRPr="00CD681D" w:rsidRDefault="004737B7" w:rsidP="0083304E">
            <w:r w:rsidRPr="00CD681D">
              <w:t xml:space="preserve">Listened to </w:t>
            </w:r>
            <w:r w:rsidRPr="00CD681D">
              <w:rPr>
                <w:b/>
              </w:rPr>
              <w:t>FM</w:t>
            </w:r>
            <w:r w:rsidRPr="00CD681D">
              <w:t xml:space="preserve"> radio at home or in the car or somewhere else</w:t>
            </w:r>
          </w:p>
        </w:tc>
        <w:tc>
          <w:tcPr>
            <w:tcW w:w="933" w:type="dxa"/>
          </w:tcPr>
          <w:p w:rsidR="004737B7" w:rsidRPr="00CD681D" w:rsidRDefault="004737B7" w:rsidP="0083304E">
            <w:pPr>
              <w:jc w:val="center"/>
            </w:pPr>
            <w:r w:rsidRPr="00CD681D">
              <w:t>1</w:t>
            </w:r>
          </w:p>
        </w:tc>
        <w:tc>
          <w:tcPr>
            <w:tcW w:w="851" w:type="dxa"/>
          </w:tcPr>
          <w:p w:rsidR="004737B7" w:rsidRPr="00CD681D" w:rsidRDefault="004737B7" w:rsidP="0083304E">
            <w:pPr>
              <w:jc w:val="center"/>
            </w:pPr>
            <w:r w:rsidRPr="00CD681D">
              <w:t>2</w:t>
            </w:r>
          </w:p>
        </w:tc>
      </w:tr>
      <w:tr w:rsidR="004737B7" w:rsidRPr="00CD681D" w:rsidTr="0083304E">
        <w:tc>
          <w:tcPr>
            <w:tcW w:w="518" w:type="dxa"/>
            <w:tcBorders>
              <w:top w:val="single" w:sz="4" w:space="0" w:color="auto"/>
              <w:left w:val="single" w:sz="4" w:space="0" w:color="auto"/>
              <w:bottom w:val="single" w:sz="4" w:space="0" w:color="auto"/>
              <w:right w:val="single" w:sz="4" w:space="0" w:color="auto"/>
            </w:tcBorders>
          </w:tcPr>
          <w:p w:rsidR="004737B7" w:rsidRPr="00CD681D" w:rsidRDefault="004737B7" w:rsidP="0083304E">
            <w:pPr>
              <w:jc w:val="center"/>
            </w:pPr>
            <w:r w:rsidRPr="00CD681D">
              <w:t>D</w:t>
            </w:r>
          </w:p>
        </w:tc>
        <w:tc>
          <w:tcPr>
            <w:tcW w:w="6482" w:type="dxa"/>
            <w:tcBorders>
              <w:top w:val="single" w:sz="4" w:space="0" w:color="auto"/>
              <w:left w:val="single" w:sz="4" w:space="0" w:color="auto"/>
              <w:bottom w:val="single" w:sz="4" w:space="0" w:color="auto"/>
              <w:right w:val="single" w:sz="4" w:space="0" w:color="auto"/>
            </w:tcBorders>
          </w:tcPr>
          <w:p w:rsidR="004737B7" w:rsidRPr="00CD681D" w:rsidRDefault="004737B7" w:rsidP="0083304E">
            <w:r w:rsidRPr="00CD681D">
              <w:t xml:space="preserve">Listened to radio </w:t>
            </w:r>
            <w:r w:rsidRPr="00CD681D">
              <w:rPr>
                <w:b/>
              </w:rPr>
              <w:t xml:space="preserve">online </w:t>
            </w:r>
            <w:r w:rsidRPr="00CD681D">
              <w:t>via the internet</w:t>
            </w:r>
            <w:r w:rsidRPr="00CD681D">
              <w:rPr>
                <w:b/>
              </w:rPr>
              <w:t xml:space="preserve">, </w:t>
            </w:r>
            <w:r w:rsidRPr="00CD681D">
              <w:t>at home or somewhere else</w:t>
            </w:r>
          </w:p>
        </w:tc>
        <w:tc>
          <w:tcPr>
            <w:tcW w:w="933" w:type="dxa"/>
            <w:tcBorders>
              <w:top w:val="single" w:sz="4" w:space="0" w:color="auto"/>
              <w:left w:val="single" w:sz="4" w:space="0" w:color="auto"/>
              <w:bottom w:val="single" w:sz="4" w:space="0" w:color="auto"/>
              <w:right w:val="single" w:sz="4" w:space="0" w:color="auto"/>
            </w:tcBorders>
          </w:tcPr>
          <w:p w:rsidR="004737B7" w:rsidRPr="00CD681D" w:rsidRDefault="004737B7" w:rsidP="0083304E">
            <w:pPr>
              <w:jc w:val="center"/>
            </w:pPr>
            <w:r w:rsidRPr="00CD681D">
              <w:t>1</w:t>
            </w:r>
          </w:p>
        </w:tc>
        <w:tc>
          <w:tcPr>
            <w:tcW w:w="851" w:type="dxa"/>
            <w:tcBorders>
              <w:top w:val="single" w:sz="4" w:space="0" w:color="auto"/>
              <w:left w:val="single" w:sz="4" w:space="0" w:color="auto"/>
              <w:bottom w:val="single" w:sz="4" w:space="0" w:color="auto"/>
              <w:right w:val="single" w:sz="4" w:space="0" w:color="auto"/>
            </w:tcBorders>
          </w:tcPr>
          <w:p w:rsidR="004737B7" w:rsidRPr="00CD681D" w:rsidRDefault="004737B7" w:rsidP="0083304E">
            <w:pPr>
              <w:jc w:val="center"/>
            </w:pPr>
            <w:r w:rsidRPr="00CD681D">
              <w:t>2</w:t>
            </w:r>
          </w:p>
        </w:tc>
      </w:tr>
    </w:tbl>
    <w:p w:rsidR="004737B7" w:rsidRPr="00CD681D" w:rsidRDefault="004737B7" w:rsidP="004737B7">
      <w:pPr>
        <w:jc w:val="left"/>
        <w:rPr>
          <w:b/>
          <w:bCs/>
        </w:rPr>
      </w:pPr>
    </w:p>
    <w:p w:rsidR="004737B7" w:rsidRPr="00CD681D" w:rsidRDefault="004737B7" w:rsidP="004737B7">
      <w:pPr>
        <w:tabs>
          <w:tab w:val="left" w:pos="1843"/>
        </w:tabs>
        <w:ind w:left="1843" w:hanging="1843"/>
        <w:rPr>
          <w:b/>
          <w:bCs/>
        </w:rPr>
      </w:pPr>
    </w:p>
    <w:p w:rsidR="005C056E" w:rsidRPr="00CD681D" w:rsidRDefault="005C056E">
      <w:pPr>
        <w:jc w:val="left"/>
        <w:rPr>
          <w:b/>
          <w:bCs/>
        </w:rPr>
      </w:pPr>
      <w:r w:rsidRPr="00CD681D">
        <w:rPr>
          <w:b/>
          <w:bCs/>
        </w:rPr>
        <w:br w:type="page"/>
      </w:r>
    </w:p>
    <w:p w:rsidR="004737B7" w:rsidRPr="00CD681D" w:rsidRDefault="004737B7" w:rsidP="004737B7">
      <w:pPr>
        <w:jc w:val="left"/>
        <w:rPr>
          <w:b/>
          <w:bCs/>
        </w:rPr>
      </w:pPr>
      <w:r w:rsidRPr="00CD681D">
        <w:rPr>
          <w:b/>
          <w:bCs/>
        </w:rPr>
        <w:lastRenderedPageBreak/>
        <w:t xml:space="preserve">PROG NOTE: ASK IF DONE ANY IN PAST 6 MONTHS IE AT LEAST ONE CODE 1 IN C4A-D. OTHERS AUTOFILL 98 IN C5 </w:t>
      </w:r>
    </w:p>
    <w:p w:rsidR="00B26B51" w:rsidRPr="00CD681D" w:rsidRDefault="00B3793E" w:rsidP="00B26B51">
      <w:pPr>
        <w:tabs>
          <w:tab w:val="left" w:pos="709"/>
        </w:tabs>
        <w:ind w:left="709" w:hanging="709"/>
        <w:rPr>
          <w:bCs/>
        </w:rPr>
      </w:pPr>
      <w:r w:rsidRPr="00CD681D">
        <w:t>C</w:t>
      </w:r>
      <w:r w:rsidR="00A513DC" w:rsidRPr="00CD681D">
        <w:t>5</w:t>
      </w:r>
      <w:r w:rsidR="00B26B51" w:rsidRPr="00CD681D">
        <w:tab/>
        <w:t xml:space="preserve">Which of the following have you done in the </w:t>
      </w:r>
      <w:r w:rsidR="00B26B51" w:rsidRPr="00CD681D">
        <w:rPr>
          <w:b/>
        </w:rPr>
        <w:t xml:space="preserve">past </w:t>
      </w:r>
      <w:r w:rsidR="00C7159B" w:rsidRPr="00CD681D">
        <w:rPr>
          <w:b/>
        </w:rPr>
        <w:t>7</w:t>
      </w:r>
      <w:r w:rsidR="00B26B51" w:rsidRPr="00CD681D">
        <w:rPr>
          <w:b/>
        </w:rPr>
        <w:t xml:space="preserve"> days</w:t>
      </w:r>
      <w:r w:rsidR="00B26B51" w:rsidRPr="00CD681D">
        <w:t xml:space="preserve">?  </w:t>
      </w:r>
      <w:r w:rsidR="00B26B51" w:rsidRPr="00CD681D">
        <w:rPr>
          <w:b/>
          <w:bCs/>
        </w:rPr>
        <w:t>READ OUT</w:t>
      </w:r>
    </w:p>
    <w:p w:rsidR="00B26B51" w:rsidRPr="00CD681D" w:rsidRDefault="00B26B51" w:rsidP="00B26B51">
      <w:pPr>
        <w:rPr>
          <w:bCs/>
        </w:rPr>
      </w:pPr>
    </w:p>
    <w:p w:rsidR="00B26B51" w:rsidRPr="00CD681D" w:rsidRDefault="00B26B51" w:rsidP="00B26B51">
      <w:pPr>
        <w:tabs>
          <w:tab w:val="left" w:pos="709"/>
        </w:tabs>
        <w:rPr>
          <w:b/>
        </w:rPr>
      </w:pPr>
      <w:r w:rsidRPr="00CD681D">
        <w:tab/>
      </w:r>
      <w:r w:rsidRPr="00CD681D">
        <w:rPr>
          <w:b/>
        </w:rPr>
        <w:t>PROG NOTE:</w:t>
      </w:r>
    </w:p>
    <w:p w:rsidR="00B26B51" w:rsidRPr="00CD681D" w:rsidRDefault="00B26B51" w:rsidP="00B26B51">
      <w:pPr>
        <w:numPr>
          <w:ilvl w:val="0"/>
          <w:numId w:val="4"/>
        </w:numPr>
        <w:tabs>
          <w:tab w:val="clear" w:pos="1065"/>
          <w:tab w:val="left" w:pos="851"/>
        </w:tabs>
        <w:ind w:left="851" w:hanging="146"/>
        <w:rPr>
          <w:b/>
        </w:rPr>
      </w:pPr>
      <w:r w:rsidRPr="00CD681D">
        <w:rPr>
          <w:b/>
        </w:rPr>
        <w:t>MULTI RESPONSE</w:t>
      </w:r>
    </w:p>
    <w:p w:rsidR="00B26B51" w:rsidRPr="00CD681D" w:rsidRDefault="00B26B51" w:rsidP="00B26B51">
      <w:pPr>
        <w:numPr>
          <w:ilvl w:val="0"/>
          <w:numId w:val="4"/>
        </w:numPr>
        <w:tabs>
          <w:tab w:val="clear" w:pos="1065"/>
          <w:tab w:val="left" w:pos="851"/>
        </w:tabs>
        <w:ind w:left="851" w:hanging="146"/>
        <w:rPr>
          <w:b/>
        </w:rPr>
      </w:pPr>
      <w:r w:rsidRPr="00CD681D">
        <w:rPr>
          <w:b/>
        </w:rPr>
        <w:t xml:space="preserve">ONLY SHOW </w:t>
      </w:r>
      <w:r w:rsidR="003656E9" w:rsidRPr="00CD681D">
        <w:rPr>
          <w:b/>
        </w:rPr>
        <w:t>1</w:t>
      </w:r>
      <w:r w:rsidR="00B3793E" w:rsidRPr="00CD681D">
        <w:rPr>
          <w:b/>
        </w:rPr>
        <w:t>-</w:t>
      </w:r>
      <w:r w:rsidR="005A0EBC" w:rsidRPr="00CD681D">
        <w:rPr>
          <w:b/>
        </w:rPr>
        <w:t>4</w:t>
      </w:r>
      <w:r w:rsidRPr="00CD681D">
        <w:rPr>
          <w:b/>
        </w:rPr>
        <w:t xml:space="preserve"> SELECTED IN </w:t>
      </w:r>
      <w:r w:rsidR="00B3793E" w:rsidRPr="00CD681D">
        <w:rPr>
          <w:b/>
        </w:rPr>
        <w:t>C4</w:t>
      </w:r>
    </w:p>
    <w:p w:rsidR="00B26B51" w:rsidRPr="00CD681D" w:rsidRDefault="00B26B51" w:rsidP="00B26B51">
      <w:pPr>
        <w:numPr>
          <w:ilvl w:val="0"/>
          <w:numId w:val="4"/>
        </w:numPr>
        <w:tabs>
          <w:tab w:val="clear" w:pos="1065"/>
          <w:tab w:val="left" w:pos="851"/>
        </w:tabs>
        <w:ind w:left="851" w:hanging="146"/>
        <w:rPr>
          <w:b/>
        </w:rPr>
      </w:pPr>
      <w:r w:rsidRPr="00CD681D">
        <w:rPr>
          <w:b/>
        </w:rPr>
        <w:t xml:space="preserve">IF </w:t>
      </w:r>
      <w:r w:rsidR="003656E9" w:rsidRPr="00CD681D">
        <w:rPr>
          <w:b/>
        </w:rPr>
        <w:t>1</w:t>
      </w:r>
      <w:r w:rsidR="00B3793E" w:rsidRPr="00CD681D">
        <w:rPr>
          <w:b/>
        </w:rPr>
        <w:t>-</w:t>
      </w:r>
      <w:r w:rsidR="005A0EBC" w:rsidRPr="00CD681D">
        <w:rPr>
          <w:b/>
        </w:rPr>
        <w:t>4</w:t>
      </w:r>
      <w:r w:rsidRPr="00CD681D">
        <w:rPr>
          <w:b/>
        </w:rPr>
        <w:t xml:space="preserve"> SELECTED THEN CANNOT SELECT </w:t>
      </w:r>
      <w:r w:rsidR="00B3793E" w:rsidRPr="00CD681D">
        <w:rPr>
          <w:b/>
        </w:rPr>
        <w:t>98-</w:t>
      </w:r>
      <w:r w:rsidRPr="00CD681D">
        <w:rPr>
          <w:b/>
        </w:rPr>
        <w:t>99</w:t>
      </w:r>
    </w:p>
    <w:p w:rsidR="00B26B51" w:rsidRPr="00CD681D" w:rsidRDefault="00B26B51" w:rsidP="00B26B5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8331"/>
      </w:tblGrid>
      <w:tr w:rsidR="008569BD" w:rsidRPr="00CD681D" w:rsidTr="003656E9">
        <w:tc>
          <w:tcPr>
            <w:tcW w:w="567" w:type="dxa"/>
          </w:tcPr>
          <w:p w:rsidR="008569BD" w:rsidRPr="00CD681D" w:rsidRDefault="008569BD" w:rsidP="008569BD">
            <w:pPr>
              <w:jc w:val="center"/>
            </w:pPr>
            <w:r w:rsidRPr="00CD681D">
              <w:t>1</w:t>
            </w:r>
          </w:p>
        </w:tc>
        <w:tc>
          <w:tcPr>
            <w:tcW w:w="8331" w:type="dxa"/>
          </w:tcPr>
          <w:p w:rsidR="008569BD" w:rsidRPr="00CD681D" w:rsidRDefault="008569BD" w:rsidP="008569BD">
            <w:r w:rsidRPr="00CD681D">
              <w:t xml:space="preserve">Listened to </w:t>
            </w:r>
            <w:r w:rsidRPr="00CD681D">
              <w:rPr>
                <w:b/>
              </w:rPr>
              <w:t xml:space="preserve">AM </w:t>
            </w:r>
            <w:r w:rsidRPr="00CD681D">
              <w:t>radio at home or in the car or somewhere else</w:t>
            </w:r>
          </w:p>
        </w:tc>
      </w:tr>
      <w:tr w:rsidR="008569BD" w:rsidRPr="00CD681D" w:rsidTr="003656E9">
        <w:tc>
          <w:tcPr>
            <w:tcW w:w="567" w:type="dxa"/>
          </w:tcPr>
          <w:p w:rsidR="008569BD" w:rsidRPr="00CD681D" w:rsidRDefault="008569BD" w:rsidP="008569BD">
            <w:pPr>
              <w:jc w:val="center"/>
            </w:pPr>
            <w:r w:rsidRPr="00CD681D">
              <w:t>2</w:t>
            </w:r>
          </w:p>
        </w:tc>
        <w:tc>
          <w:tcPr>
            <w:tcW w:w="8331" w:type="dxa"/>
          </w:tcPr>
          <w:p w:rsidR="008569BD" w:rsidRPr="00CD681D" w:rsidRDefault="008569BD" w:rsidP="008569BD">
            <w:r w:rsidRPr="00CD681D">
              <w:t xml:space="preserve">Listened to </w:t>
            </w:r>
            <w:r w:rsidRPr="00CD681D">
              <w:rPr>
                <w:b/>
              </w:rPr>
              <w:t>FM</w:t>
            </w:r>
            <w:r w:rsidRPr="00CD681D">
              <w:t xml:space="preserve"> radio at home or in the car or somewhere else</w:t>
            </w:r>
          </w:p>
        </w:tc>
      </w:tr>
      <w:tr w:rsidR="008569BD" w:rsidRPr="00CD681D" w:rsidTr="003656E9">
        <w:tc>
          <w:tcPr>
            <w:tcW w:w="567" w:type="dxa"/>
          </w:tcPr>
          <w:p w:rsidR="008569BD" w:rsidRPr="00CD681D" w:rsidRDefault="008569BD" w:rsidP="008569BD">
            <w:pPr>
              <w:jc w:val="center"/>
            </w:pPr>
            <w:r w:rsidRPr="00CD681D">
              <w:t>4</w:t>
            </w:r>
          </w:p>
        </w:tc>
        <w:tc>
          <w:tcPr>
            <w:tcW w:w="8331" w:type="dxa"/>
          </w:tcPr>
          <w:p w:rsidR="008569BD" w:rsidRPr="00CD681D" w:rsidRDefault="008569BD" w:rsidP="00D00822">
            <w:r w:rsidRPr="00CD681D">
              <w:t xml:space="preserve">Listened to radio </w:t>
            </w:r>
            <w:r w:rsidRPr="00CD681D">
              <w:rPr>
                <w:b/>
              </w:rPr>
              <w:t>online</w:t>
            </w:r>
            <w:r w:rsidR="00D00822" w:rsidRPr="00CD681D">
              <w:rPr>
                <w:b/>
              </w:rPr>
              <w:t xml:space="preserve"> </w:t>
            </w:r>
            <w:r w:rsidR="00D00822" w:rsidRPr="00CD681D">
              <w:t>via the internet</w:t>
            </w:r>
            <w:r w:rsidR="00D00822" w:rsidRPr="00CD681D">
              <w:rPr>
                <w:b/>
              </w:rPr>
              <w:t xml:space="preserve">, </w:t>
            </w:r>
            <w:r w:rsidRPr="00CD681D">
              <w:t>at home or somewhere else</w:t>
            </w:r>
          </w:p>
        </w:tc>
      </w:tr>
      <w:tr w:rsidR="00160FAA" w:rsidRPr="00CD681D" w:rsidTr="003656E9">
        <w:tc>
          <w:tcPr>
            <w:tcW w:w="567" w:type="dxa"/>
            <w:tcBorders>
              <w:top w:val="single" w:sz="4" w:space="0" w:color="auto"/>
              <w:left w:val="single" w:sz="4" w:space="0" w:color="auto"/>
              <w:bottom w:val="single" w:sz="4" w:space="0" w:color="auto"/>
              <w:right w:val="single" w:sz="4" w:space="0" w:color="auto"/>
            </w:tcBorders>
          </w:tcPr>
          <w:p w:rsidR="00B3793E" w:rsidRPr="00CD681D" w:rsidRDefault="00B3793E" w:rsidP="000D0E9B">
            <w:pPr>
              <w:jc w:val="center"/>
            </w:pPr>
            <w:r w:rsidRPr="00CD681D">
              <w:t>98</w:t>
            </w:r>
          </w:p>
        </w:tc>
        <w:tc>
          <w:tcPr>
            <w:tcW w:w="8331" w:type="dxa"/>
            <w:tcBorders>
              <w:top w:val="single" w:sz="4" w:space="0" w:color="auto"/>
              <w:left w:val="single" w:sz="4" w:space="0" w:color="auto"/>
              <w:bottom w:val="single" w:sz="4" w:space="0" w:color="auto"/>
              <w:right w:val="single" w:sz="4" w:space="0" w:color="auto"/>
            </w:tcBorders>
          </w:tcPr>
          <w:p w:rsidR="00B3793E" w:rsidRPr="00CD681D" w:rsidRDefault="00B3793E" w:rsidP="000D0E9B">
            <w:r w:rsidRPr="00CD681D">
              <w:rPr>
                <w:b/>
              </w:rPr>
              <w:t xml:space="preserve">DO NOT READ </w:t>
            </w:r>
            <w:r w:rsidRPr="00CD681D">
              <w:t>None of these</w:t>
            </w:r>
          </w:p>
        </w:tc>
      </w:tr>
      <w:tr w:rsidR="00B3793E" w:rsidRPr="00CD681D" w:rsidTr="003656E9">
        <w:tc>
          <w:tcPr>
            <w:tcW w:w="567" w:type="dxa"/>
            <w:tcBorders>
              <w:top w:val="single" w:sz="4" w:space="0" w:color="auto"/>
              <w:left w:val="single" w:sz="4" w:space="0" w:color="auto"/>
              <w:bottom w:val="single" w:sz="4" w:space="0" w:color="auto"/>
              <w:right w:val="single" w:sz="4" w:space="0" w:color="auto"/>
            </w:tcBorders>
          </w:tcPr>
          <w:p w:rsidR="00B3793E" w:rsidRPr="00CD681D" w:rsidRDefault="00B3793E" w:rsidP="000D0E9B">
            <w:pPr>
              <w:jc w:val="center"/>
            </w:pPr>
            <w:r w:rsidRPr="00CD681D">
              <w:t>99</w:t>
            </w:r>
          </w:p>
        </w:tc>
        <w:tc>
          <w:tcPr>
            <w:tcW w:w="8331" w:type="dxa"/>
            <w:tcBorders>
              <w:top w:val="single" w:sz="4" w:space="0" w:color="auto"/>
              <w:left w:val="single" w:sz="4" w:space="0" w:color="auto"/>
              <w:bottom w:val="single" w:sz="4" w:space="0" w:color="auto"/>
              <w:right w:val="single" w:sz="4" w:space="0" w:color="auto"/>
            </w:tcBorders>
          </w:tcPr>
          <w:p w:rsidR="00B3793E" w:rsidRPr="00CD681D" w:rsidRDefault="00B3793E" w:rsidP="000D0E9B">
            <w:r w:rsidRPr="00CD681D">
              <w:rPr>
                <w:b/>
              </w:rPr>
              <w:t xml:space="preserve">DO NOT READ </w:t>
            </w:r>
            <w:r w:rsidRPr="00CD681D">
              <w:t>Don’t know</w:t>
            </w:r>
          </w:p>
        </w:tc>
      </w:tr>
    </w:tbl>
    <w:p w:rsidR="005A0EBC" w:rsidRPr="00CD681D" w:rsidRDefault="005A0EBC" w:rsidP="004737B7">
      <w:pPr>
        <w:jc w:val="left"/>
        <w:rPr>
          <w:b/>
          <w:bCs/>
        </w:rPr>
      </w:pPr>
    </w:p>
    <w:p w:rsidR="004737B7" w:rsidRPr="00CD681D" w:rsidRDefault="00A84E34" w:rsidP="004737B7">
      <w:pPr>
        <w:jc w:val="left"/>
        <w:rPr>
          <w:b/>
          <w:bCs/>
        </w:rPr>
      </w:pPr>
      <w:r w:rsidRPr="00CD681D">
        <w:rPr>
          <w:b/>
          <w:bCs/>
        </w:rPr>
        <w:t xml:space="preserve">PROG NOTE: ASK IF </w:t>
      </w:r>
      <w:proofErr w:type="gramStart"/>
      <w:r w:rsidRPr="00CD681D">
        <w:rPr>
          <w:b/>
          <w:bCs/>
        </w:rPr>
        <w:t>DONE ANY</w:t>
      </w:r>
      <w:proofErr w:type="gramEnd"/>
      <w:r w:rsidRPr="00CD681D">
        <w:rPr>
          <w:b/>
          <w:bCs/>
        </w:rPr>
        <w:t xml:space="preserve"> IN PAST 7 DAYS IE CODE </w:t>
      </w:r>
      <w:r w:rsidR="00B744CB" w:rsidRPr="00CD681D">
        <w:rPr>
          <w:b/>
          <w:bCs/>
        </w:rPr>
        <w:t>1</w:t>
      </w:r>
      <w:r w:rsidRPr="00CD681D">
        <w:rPr>
          <w:b/>
          <w:bCs/>
        </w:rPr>
        <w:t>-</w:t>
      </w:r>
      <w:r w:rsidR="004737B7" w:rsidRPr="00CD681D">
        <w:rPr>
          <w:b/>
          <w:bCs/>
        </w:rPr>
        <w:t xml:space="preserve">4 </w:t>
      </w:r>
      <w:r w:rsidRPr="00CD681D">
        <w:rPr>
          <w:b/>
          <w:bCs/>
        </w:rPr>
        <w:t>IN C</w:t>
      </w:r>
      <w:r w:rsidR="00B744CB" w:rsidRPr="00CD681D">
        <w:rPr>
          <w:b/>
          <w:bCs/>
        </w:rPr>
        <w:t>5</w:t>
      </w:r>
      <w:r w:rsidRPr="00CD681D">
        <w:rPr>
          <w:b/>
          <w:bCs/>
        </w:rPr>
        <w:t xml:space="preserve">. </w:t>
      </w:r>
      <w:r w:rsidR="004737B7" w:rsidRPr="00CD681D">
        <w:rPr>
          <w:b/>
          <w:bCs/>
        </w:rPr>
        <w:t>OTHERS AUTOFILL 0 IN C6A-G AND GO TO C8</w:t>
      </w:r>
    </w:p>
    <w:p w:rsidR="00A84E34" w:rsidRPr="00CD681D" w:rsidRDefault="00A84E34" w:rsidP="00B26B51">
      <w:pPr>
        <w:tabs>
          <w:tab w:val="left" w:pos="709"/>
        </w:tabs>
        <w:ind w:left="709" w:hanging="709"/>
      </w:pPr>
    </w:p>
    <w:p w:rsidR="00B26B51" w:rsidRPr="00CD681D" w:rsidRDefault="00B3793E" w:rsidP="00B26B51">
      <w:pPr>
        <w:tabs>
          <w:tab w:val="left" w:pos="709"/>
        </w:tabs>
        <w:ind w:left="709" w:hanging="709"/>
        <w:rPr>
          <w:b/>
          <w:bCs/>
        </w:rPr>
      </w:pPr>
      <w:r w:rsidRPr="00CD681D">
        <w:t>C</w:t>
      </w:r>
      <w:r w:rsidR="00B744CB" w:rsidRPr="00CD681D">
        <w:t>6</w:t>
      </w:r>
      <w:r w:rsidR="00B26B51" w:rsidRPr="00CD681D">
        <w:tab/>
      </w:r>
      <w:r w:rsidR="00D6531A" w:rsidRPr="00CD681D">
        <w:t xml:space="preserve">And </w:t>
      </w:r>
      <w:r w:rsidR="00B26B51" w:rsidRPr="00CD681D">
        <w:rPr>
          <w:b/>
        </w:rPr>
        <w:t>how many hours</w:t>
      </w:r>
      <w:r w:rsidR="00B26B51" w:rsidRPr="00CD681D">
        <w:t xml:space="preserve"> have you spent doing each of the following</w:t>
      </w:r>
      <w:r w:rsidR="00D6531A" w:rsidRPr="00CD681D">
        <w:t xml:space="preserve"> in the </w:t>
      </w:r>
      <w:r w:rsidR="00D6531A" w:rsidRPr="00CD681D">
        <w:rPr>
          <w:b/>
        </w:rPr>
        <w:t>past 7 days</w:t>
      </w:r>
      <w:r w:rsidR="00D6531A" w:rsidRPr="00CD681D">
        <w:t>?</w:t>
      </w:r>
      <w:r w:rsidR="00B26B51" w:rsidRPr="00CD681D">
        <w:t xml:space="preserve">  Firstly…? </w:t>
      </w:r>
      <w:r w:rsidR="00B26B51" w:rsidRPr="00CD681D">
        <w:rPr>
          <w:b/>
          <w:bCs/>
        </w:rPr>
        <w:t xml:space="preserve"> </w:t>
      </w:r>
    </w:p>
    <w:p w:rsidR="00B26B51" w:rsidRPr="00CD681D" w:rsidRDefault="00B26B51" w:rsidP="00B26B51">
      <w:pPr>
        <w:tabs>
          <w:tab w:val="left" w:pos="709"/>
        </w:tabs>
        <w:ind w:left="709" w:hanging="709"/>
        <w:rPr>
          <w:b/>
          <w:bCs/>
        </w:rPr>
      </w:pPr>
      <w:r w:rsidRPr="00CD681D">
        <w:rPr>
          <w:b/>
          <w:bCs/>
        </w:rPr>
        <w:tab/>
      </w:r>
    </w:p>
    <w:p w:rsidR="00B26B51" w:rsidRPr="00CD681D" w:rsidRDefault="00B26B51" w:rsidP="00B26B51">
      <w:pPr>
        <w:tabs>
          <w:tab w:val="left" w:pos="709"/>
        </w:tabs>
        <w:ind w:left="709" w:hanging="709"/>
        <w:rPr>
          <w:b/>
        </w:rPr>
      </w:pPr>
      <w:r w:rsidRPr="00CD681D">
        <w:rPr>
          <w:b/>
        </w:rPr>
        <w:tab/>
        <w:t xml:space="preserve">RECORD TO NEAREST HOUR.  IF LESS </w:t>
      </w:r>
      <w:r w:rsidR="003656E9" w:rsidRPr="00CD681D">
        <w:rPr>
          <w:b/>
        </w:rPr>
        <w:t xml:space="preserve">THAN </w:t>
      </w:r>
      <w:r w:rsidR="00404755" w:rsidRPr="00CD681D">
        <w:rPr>
          <w:b/>
        </w:rPr>
        <w:t>45 MINS RECORD AS ‘0.5’</w:t>
      </w:r>
      <w:r w:rsidRPr="00CD681D">
        <w:rPr>
          <w:b/>
        </w:rPr>
        <w:t>.</w:t>
      </w:r>
    </w:p>
    <w:p w:rsidR="00B26B51" w:rsidRPr="00CD681D" w:rsidRDefault="00B26B51" w:rsidP="00B26B51">
      <w:pPr>
        <w:tabs>
          <w:tab w:val="left" w:pos="709"/>
        </w:tabs>
        <w:ind w:left="705" w:hanging="705"/>
        <w:rPr>
          <w:b/>
        </w:rPr>
      </w:pPr>
      <w:r w:rsidRPr="00CD681D">
        <w:rPr>
          <w:b/>
        </w:rPr>
        <w:tab/>
        <w:t>IF DON’T KNOW PROBE FOR BEST ESTIMATE. IF STILL</w:t>
      </w:r>
      <w:r w:rsidR="001D11FC" w:rsidRPr="00CD681D">
        <w:rPr>
          <w:b/>
        </w:rPr>
        <w:t xml:space="preserve"> DON’T KNOW </w:t>
      </w:r>
      <w:r w:rsidR="003656E9" w:rsidRPr="00CD681D">
        <w:rPr>
          <w:b/>
        </w:rPr>
        <w:t>\ REFUSED CODE AS 99</w:t>
      </w:r>
    </w:p>
    <w:p w:rsidR="00B26B51" w:rsidRPr="00CD681D" w:rsidRDefault="00B26B51" w:rsidP="00B26B51">
      <w:pPr>
        <w:tabs>
          <w:tab w:val="left" w:pos="709"/>
        </w:tabs>
        <w:ind w:left="705" w:hanging="705"/>
        <w:rPr>
          <w:b/>
        </w:rPr>
      </w:pPr>
      <w:r w:rsidRPr="00CD681D">
        <w:rPr>
          <w:b/>
        </w:rPr>
        <w:tab/>
        <w:t xml:space="preserve">IF MORE THAN </w:t>
      </w:r>
      <w:r w:rsidR="00B3793E" w:rsidRPr="00CD681D">
        <w:rPr>
          <w:b/>
        </w:rPr>
        <w:t>9</w:t>
      </w:r>
      <w:r w:rsidRPr="00CD681D">
        <w:rPr>
          <w:b/>
        </w:rPr>
        <w:t xml:space="preserve">0 RECORD AS </w:t>
      </w:r>
      <w:r w:rsidR="00B3793E" w:rsidRPr="00CD681D">
        <w:rPr>
          <w:b/>
        </w:rPr>
        <w:t>9</w:t>
      </w:r>
      <w:r w:rsidRPr="00CD681D">
        <w:rPr>
          <w:b/>
        </w:rPr>
        <w:t>0</w:t>
      </w:r>
    </w:p>
    <w:p w:rsidR="00B26B51" w:rsidRPr="00CD681D" w:rsidRDefault="00B26B51" w:rsidP="00B26B51">
      <w:pPr>
        <w:tabs>
          <w:tab w:val="left" w:pos="709"/>
        </w:tabs>
        <w:ind w:left="705" w:hanging="705"/>
      </w:pPr>
      <w:r w:rsidRPr="00CD681D">
        <w:rPr>
          <w:b/>
        </w:rPr>
        <w:tab/>
      </w:r>
    </w:p>
    <w:p w:rsidR="00B26B51" w:rsidRPr="00CD681D" w:rsidRDefault="00B26B51" w:rsidP="00B26B51">
      <w:pPr>
        <w:tabs>
          <w:tab w:val="left" w:pos="709"/>
        </w:tabs>
        <w:ind w:left="705" w:hanging="705"/>
        <w:rPr>
          <w:b/>
        </w:rPr>
      </w:pPr>
      <w:r w:rsidRPr="00CD681D">
        <w:tab/>
      </w:r>
      <w:r w:rsidRPr="00CD681D">
        <w:rPr>
          <w:b/>
        </w:rPr>
        <w:t>PROG NOTE:</w:t>
      </w:r>
    </w:p>
    <w:p w:rsidR="00B26B51" w:rsidRPr="00CD681D" w:rsidRDefault="00B26B51" w:rsidP="00B26B51">
      <w:pPr>
        <w:pStyle w:val="ListParagraph"/>
        <w:numPr>
          <w:ilvl w:val="0"/>
          <w:numId w:val="9"/>
        </w:numPr>
        <w:tabs>
          <w:tab w:val="left" w:pos="709"/>
          <w:tab w:val="left" w:pos="851"/>
        </w:tabs>
        <w:rPr>
          <w:b/>
        </w:rPr>
      </w:pPr>
      <w:r w:rsidRPr="00CD681D">
        <w:rPr>
          <w:b/>
        </w:rPr>
        <w:t>ALLOW TWO DIGIT RESPONSE IN RANGE 0-</w:t>
      </w:r>
      <w:r w:rsidR="00B3793E" w:rsidRPr="00CD681D">
        <w:rPr>
          <w:b/>
        </w:rPr>
        <w:t>9</w:t>
      </w:r>
      <w:r w:rsidRPr="00CD681D">
        <w:rPr>
          <w:b/>
        </w:rPr>
        <w:t>0, 99</w:t>
      </w:r>
    </w:p>
    <w:p w:rsidR="00A053BF" w:rsidRPr="00CD681D" w:rsidRDefault="008569BD" w:rsidP="00B26B51">
      <w:pPr>
        <w:pStyle w:val="ListParagraph"/>
        <w:numPr>
          <w:ilvl w:val="0"/>
          <w:numId w:val="9"/>
        </w:numPr>
        <w:tabs>
          <w:tab w:val="left" w:pos="709"/>
          <w:tab w:val="left" w:pos="851"/>
        </w:tabs>
        <w:rPr>
          <w:b/>
        </w:rPr>
      </w:pPr>
      <w:r w:rsidRPr="00CD681D">
        <w:rPr>
          <w:b/>
        </w:rPr>
        <w:t>SHOW A AND B  IF CODE 1  SELECTED IN C5</w:t>
      </w:r>
    </w:p>
    <w:p w:rsidR="008569BD" w:rsidRPr="00CD681D" w:rsidRDefault="008569BD" w:rsidP="008569BD">
      <w:pPr>
        <w:pStyle w:val="ListParagraph"/>
        <w:numPr>
          <w:ilvl w:val="0"/>
          <w:numId w:val="9"/>
        </w:numPr>
        <w:tabs>
          <w:tab w:val="left" w:pos="709"/>
          <w:tab w:val="left" w:pos="851"/>
        </w:tabs>
        <w:rPr>
          <w:b/>
        </w:rPr>
      </w:pPr>
      <w:r w:rsidRPr="00CD681D">
        <w:rPr>
          <w:b/>
        </w:rPr>
        <w:t>SHOW C AND D IF CODE 2 SELECTED IN C5</w:t>
      </w:r>
    </w:p>
    <w:p w:rsidR="008569BD" w:rsidRPr="00CD681D" w:rsidRDefault="008569BD" w:rsidP="008569BD">
      <w:pPr>
        <w:pStyle w:val="ListParagraph"/>
        <w:numPr>
          <w:ilvl w:val="0"/>
          <w:numId w:val="9"/>
        </w:numPr>
        <w:tabs>
          <w:tab w:val="left" w:pos="709"/>
          <w:tab w:val="left" w:pos="851"/>
        </w:tabs>
        <w:rPr>
          <w:b/>
        </w:rPr>
      </w:pPr>
      <w:r w:rsidRPr="00CD681D">
        <w:rPr>
          <w:b/>
        </w:rPr>
        <w:t>SHOW G IF CODE 4 SELECTED IN C5</w:t>
      </w:r>
      <w:bookmarkStart w:id="0" w:name="_GoBack"/>
      <w:bookmarkEnd w:id="0"/>
    </w:p>
    <w:p w:rsidR="00B26B51" w:rsidRPr="00CD681D" w:rsidRDefault="00B26B51" w:rsidP="00B26B51">
      <w:pPr>
        <w:numPr>
          <w:ilvl w:val="0"/>
          <w:numId w:val="9"/>
        </w:numPr>
        <w:tabs>
          <w:tab w:val="left" w:pos="709"/>
          <w:tab w:val="left" w:pos="851"/>
        </w:tabs>
        <w:rPr>
          <w:rFonts w:cs="Arial"/>
          <w:b/>
          <w:caps/>
          <w:szCs w:val="18"/>
        </w:rPr>
      </w:pPr>
      <w:r w:rsidRPr="00CD681D">
        <w:rPr>
          <w:rFonts w:cs="Arial"/>
          <w:b/>
          <w:caps/>
          <w:szCs w:val="18"/>
        </w:rPr>
        <w:t>MUST ENTER NUMBER IN EACH FIELD</w:t>
      </w:r>
    </w:p>
    <w:p w:rsidR="00B26B51" w:rsidRPr="00CD681D" w:rsidRDefault="00B26B51" w:rsidP="00B26B51">
      <w:pPr>
        <w:numPr>
          <w:ilvl w:val="0"/>
          <w:numId w:val="9"/>
        </w:numPr>
        <w:tabs>
          <w:tab w:val="left" w:pos="709"/>
          <w:tab w:val="left" w:pos="851"/>
        </w:tabs>
        <w:rPr>
          <w:rFonts w:cs="Arial"/>
          <w:b/>
          <w:caps/>
          <w:szCs w:val="18"/>
        </w:rPr>
      </w:pPr>
      <w:r w:rsidRPr="00CD681D">
        <w:rPr>
          <w:rFonts w:cs="Arial"/>
          <w:b/>
          <w:caps/>
          <w:szCs w:val="18"/>
        </w:rPr>
        <w:t xml:space="preserve">IF </w:t>
      </w:r>
      <w:r w:rsidR="00B3793E" w:rsidRPr="00CD681D">
        <w:rPr>
          <w:rFonts w:cs="Arial"/>
          <w:b/>
          <w:caps/>
          <w:szCs w:val="18"/>
        </w:rPr>
        <w:t>50-90</w:t>
      </w:r>
      <w:r w:rsidRPr="00CD681D">
        <w:rPr>
          <w:rFonts w:cs="Arial"/>
          <w:b/>
          <w:caps/>
          <w:szCs w:val="18"/>
        </w:rPr>
        <w:t xml:space="preserve"> DISPLAY “UNLIKELY RESPONSE”</w:t>
      </w:r>
    </w:p>
    <w:p w:rsidR="00B3793E" w:rsidRPr="00CD681D" w:rsidRDefault="00B3793E" w:rsidP="00B26B51">
      <w:pPr>
        <w:numPr>
          <w:ilvl w:val="0"/>
          <w:numId w:val="9"/>
        </w:numPr>
        <w:tabs>
          <w:tab w:val="left" w:pos="709"/>
          <w:tab w:val="left" w:pos="851"/>
        </w:tabs>
        <w:rPr>
          <w:rFonts w:cs="Arial"/>
          <w:b/>
          <w:caps/>
          <w:szCs w:val="18"/>
        </w:rPr>
      </w:pPr>
      <w:r w:rsidRPr="00CD681D">
        <w:rPr>
          <w:rFonts w:cs="Arial"/>
          <w:b/>
          <w:caps/>
          <w:szCs w:val="18"/>
        </w:rPr>
        <w:t>DISPLAY TOTAL</w:t>
      </w:r>
    </w:p>
    <w:p w:rsidR="00B26B51" w:rsidRPr="00CD681D" w:rsidRDefault="00B26B51" w:rsidP="00B26B51">
      <w:pPr>
        <w:tabs>
          <w:tab w:val="left" w:pos="709"/>
          <w:tab w:val="left" w:pos="851"/>
        </w:tabs>
        <w:ind w:left="705" w:hanging="705"/>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3"/>
        <w:gridCol w:w="7389"/>
        <w:gridCol w:w="2686"/>
      </w:tblGrid>
      <w:tr w:rsidR="008569BD" w:rsidRPr="00CD681D" w:rsidTr="00963B78">
        <w:trPr>
          <w:trHeight w:val="113"/>
        </w:trPr>
        <w:tc>
          <w:tcPr>
            <w:tcW w:w="403" w:type="dxa"/>
          </w:tcPr>
          <w:p w:rsidR="008569BD" w:rsidRPr="00CD681D" w:rsidRDefault="008569BD" w:rsidP="008569BD">
            <w:pPr>
              <w:jc w:val="center"/>
              <w:rPr>
                <w:rFonts w:cs="Arial"/>
                <w:szCs w:val="18"/>
              </w:rPr>
            </w:pPr>
            <w:r w:rsidRPr="00CD681D">
              <w:rPr>
                <w:rFonts w:cs="Arial"/>
                <w:szCs w:val="18"/>
              </w:rPr>
              <w:t>A</w:t>
            </w:r>
          </w:p>
        </w:tc>
        <w:tc>
          <w:tcPr>
            <w:tcW w:w="7389" w:type="dxa"/>
          </w:tcPr>
          <w:p w:rsidR="008569BD" w:rsidRPr="00CD681D" w:rsidRDefault="008569BD" w:rsidP="008569BD">
            <w:r w:rsidRPr="00CD681D">
              <w:t xml:space="preserve">Listened to </w:t>
            </w:r>
            <w:r w:rsidRPr="00CD681D">
              <w:rPr>
                <w:b/>
              </w:rPr>
              <w:t>AM radio in the car</w:t>
            </w:r>
            <w:r w:rsidRPr="00CD681D">
              <w:t xml:space="preserve"> or another vehicle</w:t>
            </w:r>
          </w:p>
        </w:tc>
        <w:tc>
          <w:tcPr>
            <w:tcW w:w="2686" w:type="dxa"/>
          </w:tcPr>
          <w:p w:rsidR="008569BD" w:rsidRPr="00CD681D" w:rsidRDefault="008569BD" w:rsidP="001747C5">
            <w:pPr>
              <w:jc w:val="center"/>
              <w:rPr>
                <w:rFonts w:cs="Arial"/>
                <w:szCs w:val="18"/>
              </w:rPr>
            </w:pPr>
            <w:r w:rsidRPr="00CD681D">
              <w:rPr>
                <w:rFonts w:cs="Arial"/>
                <w:szCs w:val="18"/>
              </w:rPr>
              <w:t>___  ___</w:t>
            </w:r>
          </w:p>
        </w:tc>
      </w:tr>
      <w:tr w:rsidR="008569BD" w:rsidRPr="00CD681D" w:rsidTr="00963B78">
        <w:tc>
          <w:tcPr>
            <w:tcW w:w="403" w:type="dxa"/>
          </w:tcPr>
          <w:p w:rsidR="008569BD" w:rsidRPr="00CD681D" w:rsidRDefault="008569BD" w:rsidP="008569BD">
            <w:pPr>
              <w:jc w:val="center"/>
              <w:rPr>
                <w:rFonts w:cs="Arial"/>
                <w:szCs w:val="18"/>
              </w:rPr>
            </w:pPr>
            <w:r w:rsidRPr="00CD681D">
              <w:rPr>
                <w:rFonts w:cs="Arial"/>
                <w:szCs w:val="18"/>
              </w:rPr>
              <w:t>B</w:t>
            </w:r>
          </w:p>
        </w:tc>
        <w:tc>
          <w:tcPr>
            <w:tcW w:w="7389" w:type="dxa"/>
          </w:tcPr>
          <w:p w:rsidR="008569BD" w:rsidRPr="00CD681D" w:rsidRDefault="008569BD" w:rsidP="001747C5">
            <w:r w:rsidRPr="00CD681D">
              <w:t xml:space="preserve">Listened to </w:t>
            </w:r>
            <w:r w:rsidRPr="00CD681D">
              <w:rPr>
                <w:b/>
              </w:rPr>
              <w:t>AM radio at home</w:t>
            </w:r>
            <w:r w:rsidR="001747C5" w:rsidRPr="00CD681D">
              <w:t xml:space="preserve"> or </w:t>
            </w:r>
            <w:r w:rsidRPr="00CD681D">
              <w:t xml:space="preserve">somewhere else (but not in a vehicle) </w:t>
            </w:r>
          </w:p>
        </w:tc>
        <w:tc>
          <w:tcPr>
            <w:tcW w:w="2686" w:type="dxa"/>
          </w:tcPr>
          <w:p w:rsidR="008569BD" w:rsidRPr="00CD681D" w:rsidRDefault="008569BD" w:rsidP="001747C5">
            <w:pPr>
              <w:jc w:val="center"/>
              <w:rPr>
                <w:rFonts w:cs="Arial"/>
                <w:szCs w:val="18"/>
              </w:rPr>
            </w:pPr>
            <w:r w:rsidRPr="00CD681D">
              <w:rPr>
                <w:rFonts w:cs="Arial"/>
                <w:szCs w:val="18"/>
              </w:rPr>
              <w:t>___  ___</w:t>
            </w:r>
          </w:p>
        </w:tc>
      </w:tr>
      <w:tr w:rsidR="008569BD" w:rsidRPr="00CD681D" w:rsidTr="00963B78">
        <w:tc>
          <w:tcPr>
            <w:tcW w:w="403" w:type="dxa"/>
          </w:tcPr>
          <w:p w:rsidR="008569BD" w:rsidRPr="00CD681D" w:rsidRDefault="008569BD" w:rsidP="008569BD">
            <w:pPr>
              <w:jc w:val="center"/>
              <w:rPr>
                <w:rFonts w:cs="Arial"/>
                <w:szCs w:val="18"/>
              </w:rPr>
            </w:pPr>
            <w:r w:rsidRPr="00CD681D">
              <w:rPr>
                <w:rFonts w:cs="Arial"/>
                <w:szCs w:val="18"/>
              </w:rPr>
              <w:t>C</w:t>
            </w:r>
          </w:p>
        </w:tc>
        <w:tc>
          <w:tcPr>
            <w:tcW w:w="7389" w:type="dxa"/>
          </w:tcPr>
          <w:p w:rsidR="008569BD" w:rsidRPr="00CD681D" w:rsidRDefault="008569BD" w:rsidP="008569BD">
            <w:r w:rsidRPr="00CD681D">
              <w:t xml:space="preserve">Listened to </w:t>
            </w:r>
            <w:r w:rsidRPr="00CD681D">
              <w:rPr>
                <w:b/>
              </w:rPr>
              <w:t>FM radio in the car</w:t>
            </w:r>
            <w:r w:rsidRPr="00CD681D">
              <w:t xml:space="preserve"> or another vehicle</w:t>
            </w:r>
          </w:p>
        </w:tc>
        <w:tc>
          <w:tcPr>
            <w:tcW w:w="2686" w:type="dxa"/>
          </w:tcPr>
          <w:p w:rsidR="008569BD" w:rsidRPr="00CD681D" w:rsidRDefault="008569BD" w:rsidP="001747C5">
            <w:pPr>
              <w:jc w:val="center"/>
              <w:rPr>
                <w:rFonts w:cs="Arial"/>
                <w:szCs w:val="18"/>
              </w:rPr>
            </w:pPr>
            <w:r w:rsidRPr="00CD681D">
              <w:rPr>
                <w:rFonts w:cs="Arial"/>
                <w:szCs w:val="18"/>
              </w:rPr>
              <w:t>___  ___</w:t>
            </w:r>
          </w:p>
        </w:tc>
      </w:tr>
      <w:tr w:rsidR="008569BD" w:rsidRPr="00CD681D" w:rsidTr="00963B78">
        <w:tc>
          <w:tcPr>
            <w:tcW w:w="403" w:type="dxa"/>
          </w:tcPr>
          <w:p w:rsidR="008569BD" w:rsidRPr="00CD681D" w:rsidRDefault="008569BD" w:rsidP="008569BD">
            <w:pPr>
              <w:jc w:val="center"/>
              <w:rPr>
                <w:rFonts w:cs="Arial"/>
                <w:szCs w:val="18"/>
              </w:rPr>
            </w:pPr>
            <w:r w:rsidRPr="00CD681D">
              <w:rPr>
                <w:rFonts w:cs="Arial"/>
                <w:szCs w:val="18"/>
              </w:rPr>
              <w:t>D</w:t>
            </w:r>
          </w:p>
        </w:tc>
        <w:tc>
          <w:tcPr>
            <w:tcW w:w="7389" w:type="dxa"/>
          </w:tcPr>
          <w:p w:rsidR="008569BD" w:rsidRPr="00CD681D" w:rsidRDefault="008569BD" w:rsidP="001747C5">
            <w:r w:rsidRPr="00CD681D">
              <w:t>Listened to</w:t>
            </w:r>
            <w:r w:rsidRPr="00CD681D">
              <w:rPr>
                <w:b/>
              </w:rPr>
              <w:t xml:space="preserve"> FM radio at home</w:t>
            </w:r>
            <w:r w:rsidR="001747C5" w:rsidRPr="00CD681D">
              <w:t xml:space="preserve"> or </w:t>
            </w:r>
            <w:r w:rsidRPr="00CD681D">
              <w:t xml:space="preserve">somewhere else (but not in a vehicle) </w:t>
            </w:r>
          </w:p>
        </w:tc>
        <w:tc>
          <w:tcPr>
            <w:tcW w:w="2686" w:type="dxa"/>
          </w:tcPr>
          <w:p w:rsidR="008569BD" w:rsidRPr="00CD681D" w:rsidRDefault="008569BD" w:rsidP="001747C5">
            <w:pPr>
              <w:jc w:val="center"/>
              <w:rPr>
                <w:rFonts w:cs="Arial"/>
                <w:szCs w:val="18"/>
              </w:rPr>
            </w:pPr>
            <w:r w:rsidRPr="00CD681D">
              <w:rPr>
                <w:rFonts w:cs="Arial"/>
                <w:szCs w:val="18"/>
              </w:rPr>
              <w:t>___  ___</w:t>
            </w:r>
          </w:p>
        </w:tc>
      </w:tr>
      <w:tr w:rsidR="008569BD" w:rsidRPr="00CD681D" w:rsidTr="00963B78">
        <w:tc>
          <w:tcPr>
            <w:tcW w:w="403" w:type="dxa"/>
          </w:tcPr>
          <w:p w:rsidR="008569BD" w:rsidRPr="00CD681D" w:rsidRDefault="008569BD" w:rsidP="008569BD">
            <w:pPr>
              <w:jc w:val="center"/>
              <w:rPr>
                <w:rFonts w:cs="Arial"/>
                <w:szCs w:val="18"/>
              </w:rPr>
            </w:pPr>
            <w:r w:rsidRPr="00CD681D">
              <w:rPr>
                <w:rFonts w:cs="Arial"/>
                <w:szCs w:val="18"/>
              </w:rPr>
              <w:t>G</w:t>
            </w:r>
          </w:p>
        </w:tc>
        <w:tc>
          <w:tcPr>
            <w:tcW w:w="7389" w:type="dxa"/>
          </w:tcPr>
          <w:p w:rsidR="008569BD" w:rsidRPr="00CD681D" w:rsidRDefault="008569BD" w:rsidP="001747C5">
            <w:r w:rsidRPr="00CD681D">
              <w:t xml:space="preserve">Listened to </w:t>
            </w:r>
            <w:r w:rsidRPr="00CD681D">
              <w:rPr>
                <w:b/>
              </w:rPr>
              <w:t xml:space="preserve">radio </w:t>
            </w:r>
            <w:r w:rsidR="001747C5" w:rsidRPr="00CD681D">
              <w:rPr>
                <w:b/>
              </w:rPr>
              <w:t>o</w:t>
            </w:r>
            <w:r w:rsidRPr="00CD681D">
              <w:rPr>
                <w:b/>
              </w:rPr>
              <w:t>n</w:t>
            </w:r>
            <w:r w:rsidR="001D11FC" w:rsidRPr="00CD681D">
              <w:rPr>
                <w:b/>
              </w:rPr>
              <w:t>l</w:t>
            </w:r>
            <w:r w:rsidRPr="00CD681D">
              <w:rPr>
                <w:b/>
              </w:rPr>
              <w:t>ine</w:t>
            </w:r>
            <w:r w:rsidR="00D00822" w:rsidRPr="00CD681D">
              <w:rPr>
                <w:b/>
              </w:rPr>
              <w:t xml:space="preserve"> </w:t>
            </w:r>
            <w:r w:rsidR="00D00822" w:rsidRPr="00CD681D">
              <w:t>via the internet</w:t>
            </w:r>
          </w:p>
        </w:tc>
        <w:tc>
          <w:tcPr>
            <w:tcW w:w="2686" w:type="dxa"/>
          </w:tcPr>
          <w:p w:rsidR="008569BD" w:rsidRPr="00CD681D" w:rsidRDefault="008569BD" w:rsidP="001747C5">
            <w:pPr>
              <w:jc w:val="center"/>
              <w:rPr>
                <w:rFonts w:cs="Arial"/>
                <w:szCs w:val="18"/>
              </w:rPr>
            </w:pPr>
            <w:r w:rsidRPr="00CD681D">
              <w:rPr>
                <w:rFonts w:cs="Arial"/>
                <w:szCs w:val="18"/>
              </w:rPr>
              <w:t>___  ___</w:t>
            </w:r>
          </w:p>
        </w:tc>
      </w:tr>
      <w:tr w:rsidR="008569BD" w:rsidRPr="00CD681D" w:rsidTr="00963B78">
        <w:tc>
          <w:tcPr>
            <w:tcW w:w="403" w:type="dxa"/>
          </w:tcPr>
          <w:p w:rsidR="008569BD" w:rsidRPr="00CD681D" w:rsidRDefault="008569BD" w:rsidP="008569BD">
            <w:pPr>
              <w:jc w:val="center"/>
              <w:rPr>
                <w:rFonts w:cs="Arial"/>
                <w:szCs w:val="18"/>
              </w:rPr>
            </w:pPr>
          </w:p>
        </w:tc>
        <w:tc>
          <w:tcPr>
            <w:tcW w:w="7389" w:type="dxa"/>
          </w:tcPr>
          <w:p w:rsidR="008569BD" w:rsidRPr="00CD681D" w:rsidRDefault="008569BD" w:rsidP="008569BD">
            <w:pPr>
              <w:jc w:val="right"/>
            </w:pPr>
            <w:r w:rsidRPr="00CD681D">
              <w:t>Total</w:t>
            </w:r>
          </w:p>
        </w:tc>
        <w:tc>
          <w:tcPr>
            <w:tcW w:w="2686" w:type="dxa"/>
          </w:tcPr>
          <w:p w:rsidR="008569BD" w:rsidRPr="00CD681D" w:rsidRDefault="008569BD" w:rsidP="008569BD">
            <w:pPr>
              <w:rPr>
                <w:rFonts w:cs="Arial"/>
                <w:b/>
                <w:szCs w:val="18"/>
              </w:rPr>
            </w:pPr>
            <w:r w:rsidRPr="00CD681D">
              <w:rPr>
                <w:rFonts w:cs="Arial"/>
                <w:b/>
                <w:szCs w:val="18"/>
              </w:rPr>
              <w:t>(DISPLAY TOTAL)</w:t>
            </w:r>
          </w:p>
        </w:tc>
      </w:tr>
    </w:tbl>
    <w:p w:rsidR="00B26B51" w:rsidRPr="00CD681D" w:rsidRDefault="00B26B51" w:rsidP="00B26B51">
      <w:pPr>
        <w:tabs>
          <w:tab w:val="left" w:pos="709"/>
        </w:tabs>
        <w:ind w:left="709" w:hanging="709"/>
      </w:pPr>
    </w:p>
    <w:p w:rsidR="008B2619" w:rsidRPr="00CD681D" w:rsidRDefault="008B2619" w:rsidP="00B26B51">
      <w:pPr>
        <w:tabs>
          <w:tab w:val="left" w:pos="709"/>
        </w:tabs>
        <w:ind w:left="709" w:hanging="709"/>
      </w:pPr>
    </w:p>
    <w:p w:rsidR="00D6531A" w:rsidRPr="00CD681D" w:rsidRDefault="00B3793E" w:rsidP="00D6531A">
      <w:pPr>
        <w:tabs>
          <w:tab w:val="left" w:pos="709"/>
          <w:tab w:val="left" w:pos="851"/>
        </w:tabs>
        <w:ind w:left="709" w:hanging="709"/>
        <w:rPr>
          <w:b/>
        </w:rPr>
      </w:pPr>
      <w:r w:rsidRPr="00CD681D">
        <w:t>C</w:t>
      </w:r>
      <w:r w:rsidR="00B744CB" w:rsidRPr="00CD681D">
        <w:t>7</w:t>
      </w:r>
      <w:r w:rsidR="00D6531A" w:rsidRPr="00CD681D">
        <w:tab/>
        <w:t xml:space="preserve">So just to confirm, in the past 7 days, you have spent a total of about </w:t>
      </w:r>
      <w:r w:rsidR="00D6531A" w:rsidRPr="00CD681D">
        <w:rPr>
          <w:b/>
        </w:rPr>
        <w:t>(INSERT TOTAL</w:t>
      </w:r>
      <w:r w:rsidR="003B2743" w:rsidRPr="00CD681D">
        <w:rPr>
          <w:b/>
        </w:rPr>
        <w:t xml:space="preserve"> HOURS</w:t>
      </w:r>
      <w:r w:rsidRPr="00CD681D">
        <w:rPr>
          <w:b/>
        </w:rPr>
        <w:t xml:space="preserve"> FROM C</w:t>
      </w:r>
      <w:r w:rsidR="00B744CB" w:rsidRPr="00CD681D">
        <w:rPr>
          <w:b/>
        </w:rPr>
        <w:t>6</w:t>
      </w:r>
      <w:r w:rsidR="00D6531A" w:rsidRPr="00CD681D">
        <w:rPr>
          <w:b/>
        </w:rPr>
        <w:t xml:space="preserve">) </w:t>
      </w:r>
      <w:r w:rsidR="00D6531A" w:rsidRPr="00CD681D">
        <w:t>hour</w:t>
      </w:r>
      <w:r w:rsidRPr="00CD681D">
        <w:t>(</w:t>
      </w:r>
      <w:r w:rsidR="00D6531A" w:rsidRPr="00CD681D">
        <w:t>s</w:t>
      </w:r>
      <w:r w:rsidRPr="00CD681D">
        <w:t>)</w:t>
      </w:r>
      <w:r w:rsidR="00D6531A" w:rsidRPr="00CD681D">
        <w:t xml:space="preserve"> listening to radio?  </w:t>
      </w:r>
      <w:r w:rsidR="00D6531A" w:rsidRPr="00CD681D">
        <w:rPr>
          <w:b/>
        </w:rPr>
        <w:t>DO NOT READ</w:t>
      </w:r>
    </w:p>
    <w:p w:rsidR="00D6531A" w:rsidRPr="00CD681D" w:rsidRDefault="00D6531A" w:rsidP="00D6531A">
      <w:pPr>
        <w:tabs>
          <w:tab w:val="left" w:pos="709"/>
          <w:tab w:val="left" w:pos="851"/>
        </w:tabs>
        <w:rPr>
          <w:b/>
        </w:rPr>
      </w:pPr>
    </w:p>
    <w:p w:rsidR="00D6531A" w:rsidRPr="00CD681D" w:rsidRDefault="00D6531A" w:rsidP="00D6531A">
      <w:pPr>
        <w:tabs>
          <w:tab w:val="left" w:pos="709"/>
          <w:tab w:val="left" w:pos="851"/>
        </w:tabs>
        <w:rPr>
          <w:b/>
        </w:rPr>
      </w:pPr>
      <w:r w:rsidRPr="00CD681D">
        <w:rPr>
          <w:b/>
        </w:rPr>
        <w:tab/>
        <w:t xml:space="preserve">PROG NOTE: </w:t>
      </w:r>
    </w:p>
    <w:p w:rsidR="00D6531A" w:rsidRPr="00CD681D" w:rsidRDefault="00D6531A" w:rsidP="00D6531A">
      <w:pPr>
        <w:tabs>
          <w:tab w:val="left" w:pos="709"/>
          <w:tab w:val="left" w:pos="851"/>
        </w:tabs>
        <w:rPr>
          <w:b/>
        </w:rPr>
      </w:pPr>
      <w:r w:rsidRPr="00CD681D">
        <w:rPr>
          <w:b/>
        </w:rPr>
        <w:tab/>
        <w:t>-</w:t>
      </w:r>
      <w:r w:rsidRPr="00CD681D">
        <w:rPr>
          <w:b/>
        </w:rPr>
        <w:tab/>
        <w:t>SINGLE RESPONSE</w:t>
      </w:r>
    </w:p>
    <w:p w:rsidR="00D6531A" w:rsidRPr="00CD681D" w:rsidRDefault="00D6531A" w:rsidP="00D6531A">
      <w:pPr>
        <w:tabs>
          <w:tab w:val="left" w:pos="709"/>
          <w:tab w:val="left" w:pos="851"/>
        </w:tabs>
        <w:rPr>
          <w:b/>
        </w:rPr>
      </w:pPr>
    </w:p>
    <w:tbl>
      <w:tblPr>
        <w:tblStyle w:val="TableGrid"/>
        <w:tblW w:w="0" w:type="auto"/>
        <w:tblLook w:val="01E0" w:firstRow="1" w:lastRow="1" w:firstColumn="1" w:lastColumn="1" w:noHBand="0" w:noVBand="0"/>
      </w:tblPr>
      <w:tblGrid>
        <w:gridCol w:w="417"/>
        <w:gridCol w:w="1557"/>
      </w:tblGrid>
      <w:tr w:rsidR="00160FAA" w:rsidRPr="00CD681D" w:rsidTr="003B2743">
        <w:tc>
          <w:tcPr>
            <w:tcW w:w="417" w:type="dxa"/>
          </w:tcPr>
          <w:p w:rsidR="00D6531A" w:rsidRPr="00CD681D" w:rsidRDefault="00D6531A" w:rsidP="00327633">
            <w:pPr>
              <w:jc w:val="center"/>
            </w:pPr>
            <w:r w:rsidRPr="00CD681D">
              <w:t>1</w:t>
            </w:r>
          </w:p>
        </w:tc>
        <w:tc>
          <w:tcPr>
            <w:tcW w:w="1557" w:type="dxa"/>
          </w:tcPr>
          <w:p w:rsidR="00D6531A" w:rsidRPr="00CD681D" w:rsidRDefault="00D6531A" w:rsidP="003B2743">
            <w:r w:rsidRPr="00CD681D">
              <w:t>Yes</w:t>
            </w:r>
          </w:p>
        </w:tc>
      </w:tr>
      <w:tr w:rsidR="00D6531A" w:rsidRPr="00CD681D" w:rsidTr="003B2743">
        <w:tc>
          <w:tcPr>
            <w:tcW w:w="417" w:type="dxa"/>
          </w:tcPr>
          <w:p w:rsidR="00D6531A" w:rsidRPr="00CD681D" w:rsidRDefault="00D6531A" w:rsidP="00327633">
            <w:pPr>
              <w:jc w:val="center"/>
            </w:pPr>
            <w:r w:rsidRPr="00CD681D">
              <w:t>2</w:t>
            </w:r>
          </w:p>
        </w:tc>
        <w:tc>
          <w:tcPr>
            <w:tcW w:w="1557" w:type="dxa"/>
          </w:tcPr>
          <w:p w:rsidR="00D6531A" w:rsidRPr="00CD681D" w:rsidRDefault="00D6531A" w:rsidP="003B2743">
            <w:pPr>
              <w:rPr>
                <w:b/>
              </w:rPr>
            </w:pPr>
            <w:r w:rsidRPr="00CD681D">
              <w:t>No</w:t>
            </w:r>
            <w:r w:rsidR="003B2743" w:rsidRPr="00CD681D">
              <w:t xml:space="preserve"> \ don’t know</w:t>
            </w:r>
          </w:p>
        </w:tc>
      </w:tr>
    </w:tbl>
    <w:p w:rsidR="00C4769C" w:rsidRPr="00CD681D" w:rsidRDefault="00C4769C" w:rsidP="00227227">
      <w:pPr>
        <w:jc w:val="left"/>
        <w:rPr>
          <w:b/>
          <w:bCs/>
        </w:rPr>
      </w:pPr>
    </w:p>
    <w:p w:rsidR="00227227" w:rsidRPr="00CD681D" w:rsidRDefault="00227227" w:rsidP="00227227">
      <w:pPr>
        <w:jc w:val="left"/>
        <w:rPr>
          <w:b/>
          <w:bCs/>
        </w:rPr>
      </w:pPr>
      <w:r w:rsidRPr="00CD681D">
        <w:rPr>
          <w:b/>
          <w:bCs/>
        </w:rPr>
        <w:t>PROG NOTE: IF CODE 2 IN C7 GO BACK TO C6</w:t>
      </w:r>
    </w:p>
    <w:p w:rsidR="008B2619" w:rsidRPr="00CD681D" w:rsidRDefault="008B2619" w:rsidP="008B2619">
      <w:pPr>
        <w:tabs>
          <w:tab w:val="left" w:pos="1843"/>
        </w:tabs>
        <w:ind w:left="1843" w:hanging="1843"/>
        <w:rPr>
          <w:b/>
          <w:bCs/>
        </w:rPr>
      </w:pPr>
    </w:p>
    <w:p w:rsidR="006A1DA2" w:rsidRPr="00CD681D" w:rsidRDefault="006A1DA2">
      <w:pPr>
        <w:jc w:val="left"/>
        <w:rPr>
          <w:b/>
          <w:bCs/>
        </w:rPr>
      </w:pPr>
      <w:r w:rsidRPr="00CD681D">
        <w:rPr>
          <w:b/>
          <w:bCs/>
        </w:rPr>
        <w:br w:type="page"/>
      </w:r>
    </w:p>
    <w:p w:rsidR="005C056E" w:rsidRPr="00CD681D" w:rsidRDefault="005C056E" w:rsidP="005C056E">
      <w:pPr>
        <w:jc w:val="left"/>
        <w:rPr>
          <w:b/>
          <w:bCs/>
        </w:rPr>
      </w:pPr>
      <w:r w:rsidRPr="00CD681D">
        <w:rPr>
          <w:b/>
          <w:bCs/>
        </w:rPr>
        <w:lastRenderedPageBreak/>
        <w:t>PROG NOTE: ASK ALL RESPONDENTS</w:t>
      </w:r>
    </w:p>
    <w:p w:rsidR="008B2619" w:rsidRPr="00CD681D" w:rsidRDefault="008B2619" w:rsidP="008B2619">
      <w:pPr>
        <w:tabs>
          <w:tab w:val="left" w:pos="1843"/>
        </w:tabs>
        <w:ind w:left="1843" w:hanging="1843"/>
        <w:rPr>
          <w:bCs/>
        </w:rPr>
      </w:pPr>
    </w:p>
    <w:p w:rsidR="008B2619" w:rsidRPr="00CD681D" w:rsidRDefault="008B2619" w:rsidP="008B2619">
      <w:pPr>
        <w:tabs>
          <w:tab w:val="left" w:pos="1843"/>
        </w:tabs>
        <w:ind w:left="1843" w:hanging="1843"/>
        <w:rPr>
          <w:b/>
          <w:bCs/>
        </w:rPr>
      </w:pPr>
      <w:r w:rsidRPr="00CD681D">
        <w:rPr>
          <w:bCs/>
        </w:rPr>
        <w:t>C</w:t>
      </w:r>
      <w:r w:rsidR="006A1DA2" w:rsidRPr="00CD681D">
        <w:rPr>
          <w:bCs/>
        </w:rPr>
        <w:t xml:space="preserve">8 </w:t>
      </w:r>
      <w:proofErr w:type="gramStart"/>
      <w:r w:rsidRPr="00CD681D">
        <w:rPr>
          <w:bCs/>
        </w:rPr>
        <w:t>And</w:t>
      </w:r>
      <w:proofErr w:type="gramEnd"/>
      <w:r w:rsidRPr="00CD681D">
        <w:rPr>
          <w:bCs/>
        </w:rPr>
        <w:t xml:space="preserve"> which radio station do you </w:t>
      </w:r>
      <w:r w:rsidRPr="00CD681D">
        <w:rPr>
          <w:b/>
          <w:bCs/>
        </w:rPr>
        <w:t xml:space="preserve">most </w:t>
      </w:r>
      <w:r w:rsidRPr="00CD681D">
        <w:rPr>
          <w:bCs/>
        </w:rPr>
        <w:t>often listen to?</w:t>
      </w:r>
      <w:r w:rsidR="005C056E" w:rsidRPr="00CD681D">
        <w:rPr>
          <w:bCs/>
        </w:rPr>
        <w:t xml:space="preserve"> </w:t>
      </w:r>
      <w:r w:rsidR="005C056E" w:rsidRPr="00CD681D">
        <w:rPr>
          <w:b/>
          <w:bCs/>
        </w:rPr>
        <w:t xml:space="preserve">DO NOT READ </w:t>
      </w:r>
    </w:p>
    <w:p w:rsidR="005C056E" w:rsidRPr="00CD681D" w:rsidRDefault="005C056E" w:rsidP="005C056E">
      <w:pPr>
        <w:tabs>
          <w:tab w:val="left" w:pos="709"/>
          <w:tab w:val="left" w:pos="851"/>
        </w:tabs>
        <w:rPr>
          <w:b/>
        </w:rPr>
      </w:pPr>
    </w:p>
    <w:p w:rsidR="005C056E" w:rsidRPr="00CD681D" w:rsidRDefault="005C056E" w:rsidP="005C056E">
      <w:pPr>
        <w:tabs>
          <w:tab w:val="left" w:pos="709"/>
          <w:tab w:val="left" w:pos="851"/>
        </w:tabs>
        <w:rPr>
          <w:b/>
        </w:rPr>
      </w:pPr>
      <w:r w:rsidRPr="00CD681D">
        <w:rPr>
          <w:b/>
        </w:rPr>
        <w:tab/>
        <w:t xml:space="preserve">PROG NOTE: </w:t>
      </w:r>
    </w:p>
    <w:p w:rsidR="005C056E" w:rsidRPr="00CD681D" w:rsidRDefault="005C056E" w:rsidP="005C056E">
      <w:pPr>
        <w:tabs>
          <w:tab w:val="left" w:pos="709"/>
          <w:tab w:val="left" w:pos="851"/>
        </w:tabs>
        <w:rPr>
          <w:b/>
        </w:rPr>
      </w:pPr>
      <w:r w:rsidRPr="00CD681D">
        <w:rPr>
          <w:b/>
        </w:rPr>
        <w:tab/>
        <w:t>-</w:t>
      </w:r>
      <w:r w:rsidRPr="00CD681D">
        <w:rPr>
          <w:b/>
        </w:rPr>
        <w:tab/>
        <w:t>SINGLE RESPONSE</w:t>
      </w:r>
    </w:p>
    <w:p w:rsidR="005C056E" w:rsidRPr="00CD681D" w:rsidRDefault="005C056E" w:rsidP="008B2619">
      <w:pPr>
        <w:tabs>
          <w:tab w:val="left" w:pos="1843"/>
        </w:tabs>
        <w:ind w:left="1843" w:hanging="1843"/>
        <w:rPr>
          <w:bCs/>
        </w:rPr>
      </w:pPr>
    </w:p>
    <w:tbl>
      <w:tblPr>
        <w:tblW w:w="4219" w:type="dxa"/>
        <w:tblInd w:w="-113"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534"/>
        <w:gridCol w:w="3685"/>
      </w:tblGrid>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1</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ABC Local Radio</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2</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ABC Classic FM</w:t>
            </w:r>
          </w:p>
        </w:tc>
      </w:tr>
      <w:tr w:rsidR="00735E08" w:rsidRPr="00CD681D" w:rsidTr="00EF4AA4">
        <w:trPr>
          <w:trHeight w:val="187"/>
        </w:trPr>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3</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ABC News radio</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4</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ABC Radio National</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5</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Triple J</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6</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WA FM</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7</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Hot FM</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8</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Radio West</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9</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Red FM</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10</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 xml:space="preserve">Spirit </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11</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Coast FM</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12</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Hope FM</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13</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Classic Hits</w:t>
            </w:r>
          </w:p>
        </w:tc>
      </w:tr>
      <w:tr w:rsidR="00735E08" w:rsidRPr="00CD681D" w:rsidTr="00EF4AA4">
        <w:tc>
          <w:tcPr>
            <w:tcW w:w="534"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jc w:val="center"/>
              <w:rPr>
                <w:rFonts w:cs="Arial"/>
                <w:szCs w:val="18"/>
                <w:lang w:eastAsia="en-AU"/>
              </w:rPr>
            </w:pPr>
            <w:r w:rsidRPr="00CD681D">
              <w:rPr>
                <w:rFonts w:cs="Arial"/>
                <w:szCs w:val="18"/>
                <w:lang w:eastAsia="en-AU"/>
              </w:rPr>
              <w:t>14</w:t>
            </w:r>
          </w:p>
        </w:tc>
        <w:tc>
          <w:tcPr>
            <w:tcW w:w="3685" w:type="dxa"/>
            <w:tcBorders>
              <w:top w:val="single" w:sz="4" w:space="0" w:color="000000"/>
              <w:bottom w:val="single" w:sz="4" w:space="0" w:color="000000"/>
              <w:right w:val="single" w:sz="4" w:space="0" w:color="000000"/>
            </w:tcBorders>
          </w:tcPr>
          <w:p w:rsidR="00735E08" w:rsidRPr="00CD681D" w:rsidRDefault="00735E08" w:rsidP="00735E08">
            <w:pPr>
              <w:autoSpaceDE w:val="0"/>
              <w:autoSpaceDN w:val="0"/>
              <w:adjustRightInd w:val="0"/>
              <w:rPr>
                <w:rFonts w:cs="Arial"/>
                <w:szCs w:val="18"/>
                <w:lang w:eastAsia="en-AU"/>
              </w:rPr>
            </w:pPr>
            <w:r w:rsidRPr="00CD681D">
              <w:rPr>
                <w:rFonts w:cs="Arial"/>
                <w:szCs w:val="18"/>
                <w:lang w:eastAsia="en-AU"/>
              </w:rPr>
              <w:t>Community Radio(s)</w:t>
            </w:r>
          </w:p>
        </w:tc>
      </w:tr>
      <w:tr w:rsidR="006A1DA2" w:rsidRPr="00CD681D" w:rsidTr="00EF4AA4">
        <w:tc>
          <w:tcPr>
            <w:tcW w:w="534" w:type="dxa"/>
            <w:tcBorders>
              <w:top w:val="single" w:sz="4" w:space="0" w:color="000000"/>
              <w:bottom w:val="single" w:sz="4" w:space="0" w:color="000000"/>
              <w:right w:val="single" w:sz="4" w:space="0" w:color="000000"/>
            </w:tcBorders>
          </w:tcPr>
          <w:p w:rsidR="006A1DA2" w:rsidRPr="00CD681D" w:rsidRDefault="006A1DA2" w:rsidP="006A1DA2">
            <w:pPr>
              <w:autoSpaceDE w:val="0"/>
              <w:autoSpaceDN w:val="0"/>
              <w:adjustRightInd w:val="0"/>
              <w:jc w:val="center"/>
              <w:rPr>
                <w:rFonts w:cs="Arial"/>
                <w:szCs w:val="18"/>
                <w:lang w:eastAsia="en-AU"/>
              </w:rPr>
            </w:pPr>
            <w:r w:rsidRPr="00CD681D">
              <w:rPr>
                <w:rFonts w:cs="Arial"/>
                <w:szCs w:val="18"/>
                <w:lang w:eastAsia="en-AU"/>
              </w:rPr>
              <w:t xml:space="preserve">96 </w:t>
            </w:r>
          </w:p>
        </w:tc>
        <w:tc>
          <w:tcPr>
            <w:tcW w:w="3685" w:type="dxa"/>
            <w:tcBorders>
              <w:top w:val="single" w:sz="4" w:space="0" w:color="000000"/>
              <w:bottom w:val="single" w:sz="4" w:space="0" w:color="000000"/>
              <w:right w:val="single" w:sz="4" w:space="0" w:color="000000"/>
            </w:tcBorders>
          </w:tcPr>
          <w:p w:rsidR="006A1DA2" w:rsidRPr="00CD681D" w:rsidRDefault="006A1DA2" w:rsidP="006A1DA2">
            <w:pPr>
              <w:autoSpaceDE w:val="0"/>
              <w:autoSpaceDN w:val="0"/>
              <w:adjustRightInd w:val="0"/>
              <w:rPr>
                <w:rFonts w:cs="Arial"/>
                <w:szCs w:val="18"/>
                <w:lang w:eastAsia="en-AU"/>
              </w:rPr>
            </w:pPr>
            <w:r w:rsidRPr="00CD681D">
              <w:rPr>
                <w:rFonts w:cs="Arial"/>
                <w:szCs w:val="18"/>
                <w:lang w:eastAsia="en-AU"/>
              </w:rPr>
              <w:t>Other (</w:t>
            </w:r>
            <w:r w:rsidRPr="00CD681D">
              <w:rPr>
                <w:rFonts w:cs="Arial"/>
                <w:b/>
                <w:szCs w:val="18"/>
                <w:lang w:eastAsia="en-AU"/>
              </w:rPr>
              <w:t>SPECIFY</w:t>
            </w:r>
            <w:r w:rsidRPr="00CD681D">
              <w:rPr>
                <w:rFonts w:cs="Arial"/>
                <w:szCs w:val="18"/>
                <w:lang w:eastAsia="en-AU"/>
              </w:rPr>
              <w:t>)</w:t>
            </w:r>
          </w:p>
        </w:tc>
      </w:tr>
      <w:tr w:rsidR="006A1DA2" w:rsidRPr="00CD681D" w:rsidTr="00EF4AA4">
        <w:tc>
          <w:tcPr>
            <w:tcW w:w="534" w:type="dxa"/>
            <w:tcBorders>
              <w:top w:val="single" w:sz="4" w:space="0" w:color="000000"/>
              <w:bottom w:val="single" w:sz="4" w:space="0" w:color="000000"/>
              <w:right w:val="single" w:sz="4" w:space="0" w:color="000000"/>
            </w:tcBorders>
          </w:tcPr>
          <w:p w:rsidR="006A1DA2" w:rsidRPr="00CD681D" w:rsidRDefault="006A1DA2" w:rsidP="006A1DA2">
            <w:pPr>
              <w:autoSpaceDE w:val="0"/>
              <w:autoSpaceDN w:val="0"/>
              <w:adjustRightInd w:val="0"/>
              <w:jc w:val="center"/>
              <w:rPr>
                <w:rFonts w:cs="Arial"/>
                <w:szCs w:val="18"/>
                <w:lang w:eastAsia="en-AU"/>
              </w:rPr>
            </w:pPr>
            <w:r w:rsidRPr="00CD681D">
              <w:rPr>
                <w:rFonts w:cs="Arial"/>
                <w:szCs w:val="18"/>
                <w:lang w:eastAsia="en-AU"/>
              </w:rPr>
              <w:t xml:space="preserve">98 </w:t>
            </w:r>
          </w:p>
        </w:tc>
        <w:tc>
          <w:tcPr>
            <w:tcW w:w="3685" w:type="dxa"/>
            <w:tcBorders>
              <w:top w:val="single" w:sz="4" w:space="0" w:color="000000"/>
              <w:bottom w:val="single" w:sz="4" w:space="0" w:color="000000"/>
              <w:right w:val="single" w:sz="4" w:space="0" w:color="000000"/>
            </w:tcBorders>
          </w:tcPr>
          <w:p w:rsidR="006A1DA2" w:rsidRPr="00CD681D" w:rsidRDefault="006A1DA2" w:rsidP="006A1DA2">
            <w:pPr>
              <w:autoSpaceDE w:val="0"/>
              <w:autoSpaceDN w:val="0"/>
              <w:adjustRightInd w:val="0"/>
              <w:rPr>
                <w:rFonts w:cs="Arial"/>
                <w:szCs w:val="18"/>
                <w:lang w:eastAsia="en-AU"/>
              </w:rPr>
            </w:pPr>
            <w:r w:rsidRPr="00CD681D">
              <w:rPr>
                <w:rFonts w:cs="Arial"/>
                <w:szCs w:val="18"/>
                <w:lang w:eastAsia="en-AU"/>
              </w:rPr>
              <w:t>None</w:t>
            </w:r>
          </w:p>
        </w:tc>
      </w:tr>
      <w:tr w:rsidR="006A1DA2" w:rsidRPr="00CD681D" w:rsidTr="00EF4AA4">
        <w:tc>
          <w:tcPr>
            <w:tcW w:w="534" w:type="dxa"/>
            <w:tcBorders>
              <w:top w:val="single" w:sz="4" w:space="0" w:color="000000"/>
              <w:bottom w:val="single" w:sz="4" w:space="0" w:color="000000"/>
              <w:right w:val="single" w:sz="4" w:space="0" w:color="000000"/>
            </w:tcBorders>
          </w:tcPr>
          <w:p w:rsidR="006A1DA2" w:rsidRPr="00CD681D" w:rsidRDefault="006A1DA2" w:rsidP="006A1DA2">
            <w:pPr>
              <w:autoSpaceDE w:val="0"/>
              <w:autoSpaceDN w:val="0"/>
              <w:adjustRightInd w:val="0"/>
              <w:jc w:val="center"/>
              <w:rPr>
                <w:rFonts w:cs="Arial"/>
                <w:szCs w:val="18"/>
                <w:lang w:eastAsia="en-AU"/>
              </w:rPr>
            </w:pPr>
            <w:r w:rsidRPr="00CD681D">
              <w:rPr>
                <w:rFonts w:cs="Arial"/>
                <w:szCs w:val="18"/>
                <w:lang w:eastAsia="en-AU"/>
              </w:rPr>
              <w:t>99</w:t>
            </w:r>
          </w:p>
        </w:tc>
        <w:tc>
          <w:tcPr>
            <w:tcW w:w="3685" w:type="dxa"/>
            <w:tcBorders>
              <w:top w:val="single" w:sz="4" w:space="0" w:color="000000"/>
              <w:bottom w:val="single" w:sz="4" w:space="0" w:color="000000"/>
              <w:right w:val="single" w:sz="4" w:space="0" w:color="000000"/>
            </w:tcBorders>
          </w:tcPr>
          <w:p w:rsidR="006A1DA2" w:rsidRPr="00CD681D" w:rsidRDefault="006A1DA2" w:rsidP="006A1DA2">
            <w:pPr>
              <w:autoSpaceDE w:val="0"/>
              <w:autoSpaceDN w:val="0"/>
              <w:adjustRightInd w:val="0"/>
              <w:rPr>
                <w:rFonts w:cs="Arial"/>
                <w:szCs w:val="18"/>
                <w:lang w:eastAsia="en-AU"/>
              </w:rPr>
            </w:pPr>
            <w:r w:rsidRPr="00CD681D">
              <w:rPr>
                <w:rFonts w:cs="Arial"/>
                <w:szCs w:val="18"/>
                <w:lang w:eastAsia="en-AU"/>
              </w:rPr>
              <w:t>Don’t know</w:t>
            </w:r>
          </w:p>
        </w:tc>
      </w:tr>
    </w:tbl>
    <w:p w:rsidR="003B2743" w:rsidRPr="00CD681D" w:rsidRDefault="003B2743">
      <w:pPr>
        <w:jc w:val="left"/>
        <w:rPr>
          <w:b/>
          <w:bCs/>
        </w:rPr>
      </w:pPr>
    </w:p>
    <w:p w:rsidR="008B2619" w:rsidRPr="00CD681D" w:rsidRDefault="008B2619" w:rsidP="00222563">
      <w:pPr>
        <w:tabs>
          <w:tab w:val="left" w:pos="709"/>
        </w:tabs>
        <w:ind w:left="709" w:hanging="709"/>
      </w:pPr>
    </w:p>
    <w:p w:rsidR="00222563" w:rsidRPr="00CD681D" w:rsidRDefault="00222563" w:rsidP="00222563">
      <w:pPr>
        <w:tabs>
          <w:tab w:val="left" w:pos="709"/>
        </w:tabs>
        <w:ind w:left="709" w:hanging="709"/>
        <w:rPr>
          <w:bCs/>
        </w:rPr>
      </w:pPr>
      <w:r w:rsidRPr="00CD681D">
        <w:t>C</w:t>
      </w:r>
      <w:r w:rsidR="006A1DA2" w:rsidRPr="00CD681D">
        <w:t>9</w:t>
      </w:r>
      <w:r w:rsidRPr="00CD681D">
        <w:tab/>
        <w:t xml:space="preserve">Have you used an online music streaming service such as Spotify, Pandora or iTunes radio in the </w:t>
      </w:r>
      <w:r w:rsidRPr="00CD681D">
        <w:rPr>
          <w:b/>
        </w:rPr>
        <w:t xml:space="preserve">past </w:t>
      </w:r>
      <w:r w:rsidR="001747C5" w:rsidRPr="00CD681D">
        <w:rPr>
          <w:b/>
        </w:rPr>
        <w:t>7</w:t>
      </w:r>
      <w:r w:rsidRPr="00CD681D">
        <w:rPr>
          <w:b/>
        </w:rPr>
        <w:t xml:space="preserve"> days</w:t>
      </w:r>
      <w:r w:rsidRPr="00CD681D">
        <w:t xml:space="preserve">?  </w:t>
      </w:r>
      <w:r w:rsidRPr="00CD681D">
        <w:rPr>
          <w:b/>
          <w:bCs/>
        </w:rPr>
        <w:t>READ OUT</w:t>
      </w:r>
    </w:p>
    <w:p w:rsidR="00222563" w:rsidRPr="00CD681D" w:rsidRDefault="00222563" w:rsidP="00222563">
      <w:pPr>
        <w:rPr>
          <w:bCs/>
        </w:rPr>
      </w:pPr>
    </w:p>
    <w:p w:rsidR="00222563" w:rsidRPr="00CD681D" w:rsidRDefault="00222563" w:rsidP="00222563">
      <w:pPr>
        <w:tabs>
          <w:tab w:val="left" w:pos="709"/>
          <w:tab w:val="left" w:pos="851"/>
        </w:tabs>
        <w:rPr>
          <w:b/>
        </w:rPr>
      </w:pPr>
      <w:r w:rsidRPr="00CD681D">
        <w:tab/>
      </w:r>
      <w:r w:rsidRPr="00CD681D">
        <w:rPr>
          <w:b/>
        </w:rPr>
        <w:t xml:space="preserve">PROG NOTE: </w:t>
      </w:r>
    </w:p>
    <w:p w:rsidR="00222563" w:rsidRPr="00CD681D" w:rsidRDefault="00222563" w:rsidP="00222563">
      <w:pPr>
        <w:tabs>
          <w:tab w:val="left" w:pos="709"/>
          <w:tab w:val="left" w:pos="851"/>
        </w:tabs>
        <w:rPr>
          <w:b/>
        </w:rPr>
      </w:pPr>
      <w:r w:rsidRPr="00CD681D">
        <w:rPr>
          <w:b/>
        </w:rPr>
        <w:tab/>
        <w:t>-</w:t>
      </w:r>
      <w:r w:rsidRPr="00CD681D">
        <w:rPr>
          <w:b/>
        </w:rPr>
        <w:tab/>
        <w:t>SINGLE RESPONSE</w:t>
      </w:r>
    </w:p>
    <w:p w:rsidR="00222563" w:rsidRPr="00CD681D" w:rsidRDefault="00222563" w:rsidP="00222563">
      <w:pPr>
        <w:tabs>
          <w:tab w:val="left" w:pos="709"/>
          <w:tab w:val="left" w:pos="851"/>
        </w:tabs>
        <w:rPr>
          <w:b/>
        </w:rPr>
      </w:pPr>
    </w:p>
    <w:tbl>
      <w:tblPr>
        <w:tblStyle w:val="TableGrid"/>
        <w:tblW w:w="0" w:type="auto"/>
        <w:tblLook w:val="01E0" w:firstRow="1" w:lastRow="1" w:firstColumn="1" w:lastColumn="1" w:noHBand="0" w:noVBand="0"/>
      </w:tblPr>
      <w:tblGrid>
        <w:gridCol w:w="417"/>
        <w:gridCol w:w="1557"/>
      </w:tblGrid>
      <w:tr w:rsidR="00222563" w:rsidRPr="00CD681D" w:rsidTr="009B1C3B">
        <w:tc>
          <w:tcPr>
            <w:tcW w:w="417" w:type="dxa"/>
          </w:tcPr>
          <w:p w:rsidR="00222563" w:rsidRPr="00CD681D" w:rsidRDefault="00222563" w:rsidP="009B1C3B">
            <w:pPr>
              <w:jc w:val="center"/>
            </w:pPr>
            <w:r w:rsidRPr="00CD681D">
              <w:t>1</w:t>
            </w:r>
          </w:p>
        </w:tc>
        <w:tc>
          <w:tcPr>
            <w:tcW w:w="1557" w:type="dxa"/>
          </w:tcPr>
          <w:p w:rsidR="00222563" w:rsidRPr="00CD681D" w:rsidRDefault="00222563" w:rsidP="009B1C3B">
            <w:r w:rsidRPr="00CD681D">
              <w:t>Yes</w:t>
            </w:r>
          </w:p>
        </w:tc>
      </w:tr>
      <w:tr w:rsidR="00222563" w:rsidRPr="00CD681D" w:rsidTr="009B1C3B">
        <w:tc>
          <w:tcPr>
            <w:tcW w:w="417" w:type="dxa"/>
          </w:tcPr>
          <w:p w:rsidR="00222563" w:rsidRPr="00CD681D" w:rsidRDefault="00222563" w:rsidP="009B1C3B">
            <w:pPr>
              <w:jc w:val="center"/>
            </w:pPr>
            <w:r w:rsidRPr="00CD681D">
              <w:t>2</w:t>
            </w:r>
          </w:p>
        </w:tc>
        <w:tc>
          <w:tcPr>
            <w:tcW w:w="1557" w:type="dxa"/>
          </w:tcPr>
          <w:p w:rsidR="00222563" w:rsidRPr="00CD681D" w:rsidRDefault="00222563" w:rsidP="009B1C3B">
            <w:pPr>
              <w:rPr>
                <w:b/>
              </w:rPr>
            </w:pPr>
            <w:r w:rsidRPr="00CD681D">
              <w:t>No \ don’t know</w:t>
            </w:r>
          </w:p>
        </w:tc>
      </w:tr>
    </w:tbl>
    <w:p w:rsidR="00C605D7" w:rsidRPr="00CD681D" w:rsidRDefault="00C605D7" w:rsidP="00222563">
      <w:pPr>
        <w:tabs>
          <w:tab w:val="left" w:pos="709"/>
        </w:tabs>
        <w:rPr>
          <w:b/>
          <w:bCs/>
        </w:rPr>
      </w:pPr>
    </w:p>
    <w:p w:rsidR="006A1DA2" w:rsidRPr="00CD681D" w:rsidRDefault="006A1DA2" w:rsidP="008B2619">
      <w:pPr>
        <w:tabs>
          <w:tab w:val="left" w:pos="1843"/>
        </w:tabs>
        <w:ind w:left="1843" w:hanging="1843"/>
        <w:rPr>
          <w:b/>
          <w:bCs/>
        </w:rPr>
      </w:pPr>
    </w:p>
    <w:p w:rsidR="008B2619" w:rsidRPr="00CD681D" w:rsidRDefault="008B2619" w:rsidP="008B2619">
      <w:pPr>
        <w:tabs>
          <w:tab w:val="left" w:pos="1843"/>
        </w:tabs>
        <w:ind w:left="1843" w:hanging="1843"/>
        <w:rPr>
          <w:b/>
          <w:bCs/>
        </w:rPr>
      </w:pPr>
      <w:r w:rsidRPr="00CD681D">
        <w:rPr>
          <w:b/>
          <w:bCs/>
        </w:rPr>
        <w:t xml:space="preserve">PROG NOTE: IF CODE1 </w:t>
      </w:r>
      <w:r w:rsidR="00FB1B68" w:rsidRPr="00CD681D">
        <w:rPr>
          <w:b/>
          <w:bCs/>
        </w:rPr>
        <w:t>IN</w:t>
      </w:r>
      <w:r w:rsidRPr="00CD681D">
        <w:rPr>
          <w:b/>
          <w:bCs/>
        </w:rPr>
        <w:t xml:space="preserve"> C</w:t>
      </w:r>
      <w:r w:rsidR="006A1DA2" w:rsidRPr="00CD681D">
        <w:rPr>
          <w:b/>
          <w:bCs/>
        </w:rPr>
        <w:t>9</w:t>
      </w:r>
      <w:r w:rsidRPr="00CD681D">
        <w:rPr>
          <w:b/>
          <w:bCs/>
        </w:rPr>
        <w:t>, OTHER GO TO NEXT SECT</w:t>
      </w:r>
    </w:p>
    <w:p w:rsidR="008B2619" w:rsidRPr="00CD681D" w:rsidRDefault="008B2619" w:rsidP="008B2619">
      <w:pPr>
        <w:tabs>
          <w:tab w:val="left" w:pos="1843"/>
        </w:tabs>
        <w:ind w:left="1843" w:hanging="1843"/>
        <w:rPr>
          <w:b/>
          <w:bCs/>
        </w:rPr>
      </w:pPr>
    </w:p>
    <w:p w:rsidR="008B2619" w:rsidRPr="00CD681D" w:rsidRDefault="008B2619" w:rsidP="00181B65">
      <w:pPr>
        <w:tabs>
          <w:tab w:val="left" w:pos="709"/>
        </w:tabs>
        <w:ind w:left="709" w:hanging="709"/>
      </w:pPr>
      <w:r w:rsidRPr="00CD681D">
        <w:t>C</w:t>
      </w:r>
      <w:r w:rsidR="006A1DA2" w:rsidRPr="00CD681D">
        <w:t xml:space="preserve">10 </w:t>
      </w:r>
      <w:r w:rsidR="00181B65" w:rsidRPr="00CD681D">
        <w:tab/>
      </w:r>
      <w:r w:rsidRPr="00CD681D">
        <w:t xml:space="preserve">Where did you listen </w:t>
      </w:r>
      <w:r w:rsidR="00181B65" w:rsidRPr="00CD681D">
        <w:t>to the online streaming service?</w:t>
      </w:r>
      <w:r w:rsidRPr="00CD681D">
        <w:t xml:space="preserve"> </w:t>
      </w:r>
      <w:r w:rsidR="006A1DA2" w:rsidRPr="00CD681D">
        <w:t>Wa</w:t>
      </w:r>
      <w:r w:rsidRPr="00CD681D">
        <w:t>s it …</w:t>
      </w:r>
      <w:r w:rsidR="005D723E" w:rsidRPr="00CD681D">
        <w:t xml:space="preserve"> READ OUT</w:t>
      </w:r>
    </w:p>
    <w:p w:rsidR="008B2619" w:rsidRPr="00CD681D" w:rsidRDefault="008B2619" w:rsidP="008B2619">
      <w:pPr>
        <w:tabs>
          <w:tab w:val="left" w:pos="709"/>
          <w:tab w:val="left" w:pos="851"/>
        </w:tabs>
        <w:rPr>
          <w:b/>
        </w:rPr>
      </w:pPr>
    </w:p>
    <w:p w:rsidR="008B2619" w:rsidRPr="00CD681D" w:rsidRDefault="008B2619" w:rsidP="008B2619">
      <w:pPr>
        <w:tabs>
          <w:tab w:val="left" w:pos="709"/>
          <w:tab w:val="left" w:pos="851"/>
        </w:tabs>
        <w:rPr>
          <w:b/>
        </w:rPr>
      </w:pPr>
      <w:r w:rsidRPr="00CD681D">
        <w:rPr>
          <w:b/>
        </w:rPr>
        <w:tab/>
        <w:t xml:space="preserve">PROG NOTE: </w:t>
      </w:r>
    </w:p>
    <w:p w:rsidR="008B2619" w:rsidRPr="00CD681D" w:rsidRDefault="008B2619" w:rsidP="008B2619">
      <w:pPr>
        <w:tabs>
          <w:tab w:val="left" w:pos="709"/>
          <w:tab w:val="left" w:pos="851"/>
        </w:tabs>
        <w:rPr>
          <w:b/>
        </w:rPr>
      </w:pPr>
      <w:r w:rsidRPr="00CD681D">
        <w:rPr>
          <w:b/>
        </w:rPr>
        <w:tab/>
        <w:t>-</w:t>
      </w:r>
      <w:r w:rsidRPr="00CD681D">
        <w:rPr>
          <w:b/>
        </w:rPr>
        <w:tab/>
        <w:t>SINGLE RESPONSE</w:t>
      </w:r>
    </w:p>
    <w:p w:rsidR="008B2619" w:rsidRPr="00CD681D" w:rsidRDefault="008B2619" w:rsidP="008B2619">
      <w:pPr>
        <w:tabs>
          <w:tab w:val="left" w:pos="1843"/>
        </w:tabs>
        <w:ind w:left="1843" w:hanging="1843"/>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3"/>
        <w:gridCol w:w="4412"/>
      </w:tblGrid>
      <w:tr w:rsidR="008B2619" w:rsidRPr="00CD681D" w:rsidTr="008B2619">
        <w:trPr>
          <w:trHeight w:val="113"/>
        </w:trPr>
        <w:tc>
          <w:tcPr>
            <w:tcW w:w="403" w:type="dxa"/>
          </w:tcPr>
          <w:p w:rsidR="008B2619" w:rsidRPr="00CD681D" w:rsidRDefault="008B2619" w:rsidP="00F22FF1">
            <w:pPr>
              <w:jc w:val="center"/>
              <w:rPr>
                <w:rFonts w:cs="Arial"/>
                <w:szCs w:val="18"/>
              </w:rPr>
            </w:pPr>
            <w:r w:rsidRPr="00CD681D">
              <w:rPr>
                <w:rFonts w:cs="Arial"/>
                <w:szCs w:val="18"/>
              </w:rPr>
              <w:t>1</w:t>
            </w:r>
          </w:p>
        </w:tc>
        <w:tc>
          <w:tcPr>
            <w:tcW w:w="4412" w:type="dxa"/>
          </w:tcPr>
          <w:p w:rsidR="008B2619" w:rsidRPr="00CD681D" w:rsidRDefault="008B2619" w:rsidP="00F22FF1">
            <w:r w:rsidRPr="00CD681D">
              <w:t>At</w:t>
            </w:r>
            <w:r w:rsidRPr="00CD681D">
              <w:rPr>
                <w:b/>
              </w:rPr>
              <w:t xml:space="preserve"> home</w:t>
            </w:r>
            <w:r w:rsidRPr="00CD681D">
              <w:t xml:space="preserve"> or somewhere else (but not in a vehicle) </w:t>
            </w:r>
          </w:p>
        </w:tc>
      </w:tr>
      <w:tr w:rsidR="008B2619" w:rsidRPr="00CD681D" w:rsidTr="008B2619">
        <w:tc>
          <w:tcPr>
            <w:tcW w:w="403" w:type="dxa"/>
          </w:tcPr>
          <w:p w:rsidR="008B2619" w:rsidRPr="00CD681D" w:rsidRDefault="008B2619" w:rsidP="00F22FF1">
            <w:pPr>
              <w:jc w:val="center"/>
              <w:rPr>
                <w:rFonts w:cs="Arial"/>
                <w:szCs w:val="18"/>
              </w:rPr>
            </w:pPr>
            <w:r w:rsidRPr="00CD681D">
              <w:rPr>
                <w:rFonts w:cs="Arial"/>
                <w:szCs w:val="18"/>
              </w:rPr>
              <w:t>2</w:t>
            </w:r>
          </w:p>
        </w:tc>
        <w:tc>
          <w:tcPr>
            <w:tcW w:w="4412" w:type="dxa"/>
          </w:tcPr>
          <w:p w:rsidR="008B2619" w:rsidRPr="00CD681D" w:rsidRDefault="005D723E" w:rsidP="00F22FF1">
            <w:r w:rsidRPr="00CD681D">
              <w:t>I</w:t>
            </w:r>
            <w:r w:rsidR="008B2619" w:rsidRPr="00CD681D">
              <w:t>n</w:t>
            </w:r>
            <w:r w:rsidR="008B2619" w:rsidRPr="00CD681D">
              <w:rPr>
                <w:b/>
              </w:rPr>
              <w:t xml:space="preserve"> the car</w:t>
            </w:r>
            <w:r w:rsidR="008B2619" w:rsidRPr="00CD681D">
              <w:t xml:space="preserve"> or another vehicle</w:t>
            </w:r>
          </w:p>
        </w:tc>
      </w:tr>
      <w:tr w:rsidR="006A1DA2" w:rsidRPr="00CD681D" w:rsidTr="008B2619">
        <w:tc>
          <w:tcPr>
            <w:tcW w:w="403" w:type="dxa"/>
          </w:tcPr>
          <w:p w:rsidR="006A1DA2" w:rsidRPr="00CD681D" w:rsidRDefault="006A1DA2" w:rsidP="00F22FF1">
            <w:pPr>
              <w:jc w:val="center"/>
              <w:rPr>
                <w:rFonts w:cs="Arial"/>
                <w:szCs w:val="18"/>
              </w:rPr>
            </w:pPr>
            <w:r w:rsidRPr="00CD681D">
              <w:rPr>
                <w:rFonts w:cs="Arial"/>
                <w:szCs w:val="18"/>
              </w:rPr>
              <w:t>3</w:t>
            </w:r>
          </w:p>
        </w:tc>
        <w:tc>
          <w:tcPr>
            <w:tcW w:w="4412" w:type="dxa"/>
          </w:tcPr>
          <w:p w:rsidR="006A1DA2" w:rsidRPr="00CD681D" w:rsidRDefault="006A1DA2" w:rsidP="00F22FF1">
            <w:r w:rsidRPr="00CD681D">
              <w:t>Or, both</w:t>
            </w:r>
          </w:p>
        </w:tc>
      </w:tr>
    </w:tbl>
    <w:p w:rsidR="008B2619" w:rsidRPr="00CD681D" w:rsidRDefault="008B2619" w:rsidP="008B2619">
      <w:pPr>
        <w:jc w:val="left"/>
        <w:rPr>
          <w:b/>
          <w:bCs/>
        </w:rPr>
      </w:pPr>
    </w:p>
    <w:p w:rsidR="008B2619" w:rsidRPr="00CD681D" w:rsidRDefault="009A039C" w:rsidP="008B2619">
      <w:pPr>
        <w:tabs>
          <w:tab w:val="left" w:pos="1843"/>
        </w:tabs>
        <w:ind w:left="1843" w:hanging="1843"/>
        <w:rPr>
          <w:b/>
          <w:bCs/>
        </w:rPr>
      </w:pPr>
      <w:r w:rsidRPr="00CD681D">
        <w:rPr>
          <w:b/>
          <w:bCs/>
        </w:rPr>
        <w:br w:type="page"/>
      </w:r>
    </w:p>
    <w:p w:rsidR="009D49BF" w:rsidRPr="00CD681D" w:rsidRDefault="009D49BF" w:rsidP="009D49BF">
      <w:pPr>
        <w:tabs>
          <w:tab w:val="left" w:pos="1843"/>
        </w:tabs>
        <w:ind w:left="1843" w:hanging="1843"/>
        <w:rPr>
          <w:rFonts w:cs="Arial"/>
          <w:b/>
          <w:szCs w:val="18"/>
          <w:lang w:eastAsia="en-AU"/>
        </w:rPr>
      </w:pPr>
      <w:r w:rsidRPr="00CD681D">
        <w:rPr>
          <w:b/>
          <w:bCs/>
          <w:i/>
          <w:sz w:val="26"/>
          <w:u w:val="single"/>
        </w:rPr>
        <w:lastRenderedPageBreak/>
        <w:t>SECTION E</w:t>
      </w:r>
      <w:r w:rsidRPr="00CD681D">
        <w:rPr>
          <w:b/>
          <w:bCs/>
        </w:rPr>
        <w:t xml:space="preserve"> -</w:t>
      </w:r>
      <w:r w:rsidRPr="00CD681D">
        <w:rPr>
          <w:b/>
          <w:bCs/>
        </w:rPr>
        <w:tab/>
      </w:r>
      <w:r w:rsidRPr="00CD681D">
        <w:rPr>
          <w:rFonts w:cs="Arial"/>
          <w:b/>
          <w:szCs w:val="18"/>
          <w:lang w:eastAsia="en-AU"/>
        </w:rPr>
        <w:t xml:space="preserve">PROG NOTE: ASK </w:t>
      </w:r>
      <w:r w:rsidR="005D723E" w:rsidRPr="00CD681D">
        <w:rPr>
          <w:rFonts w:cs="Arial"/>
          <w:b/>
          <w:szCs w:val="18"/>
          <w:lang w:eastAsia="en-AU"/>
        </w:rPr>
        <w:t xml:space="preserve">ALL </w:t>
      </w:r>
      <w:r w:rsidRPr="00CD681D">
        <w:rPr>
          <w:rFonts w:cs="Arial"/>
          <w:b/>
          <w:szCs w:val="18"/>
          <w:lang w:eastAsia="en-AU"/>
        </w:rPr>
        <w:t>RESPONDENTS</w:t>
      </w:r>
      <w:r w:rsidR="00BF538A" w:rsidRPr="00CD681D">
        <w:rPr>
          <w:rFonts w:cs="Arial"/>
          <w:b/>
          <w:szCs w:val="18"/>
          <w:lang w:eastAsia="en-AU"/>
        </w:rPr>
        <w:t xml:space="preserve"> </w:t>
      </w:r>
    </w:p>
    <w:p w:rsidR="00D562CB" w:rsidRPr="00CD681D" w:rsidRDefault="00D562CB" w:rsidP="00D562CB">
      <w:pPr>
        <w:autoSpaceDE w:val="0"/>
        <w:autoSpaceDN w:val="0"/>
        <w:adjustRightInd w:val="0"/>
        <w:ind w:left="705" w:hanging="705"/>
        <w:rPr>
          <w:rFonts w:cs="Arial"/>
          <w:szCs w:val="18"/>
          <w:lang w:eastAsia="en-AU"/>
        </w:rPr>
      </w:pPr>
    </w:p>
    <w:p w:rsidR="000532C7" w:rsidRPr="00CD681D" w:rsidRDefault="00930BE3" w:rsidP="00D562CB">
      <w:pPr>
        <w:autoSpaceDE w:val="0"/>
        <w:autoSpaceDN w:val="0"/>
        <w:adjustRightInd w:val="0"/>
        <w:ind w:left="705" w:hanging="705"/>
        <w:rPr>
          <w:rFonts w:cs="Arial"/>
          <w:szCs w:val="18"/>
          <w:lang w:eastAsia="en-AU"/>
        </w:rPr>
      </w:pPr>
      <w:r w:rsidRPr="00CD681D">
        <w:rPr>
          <w:rFonts w:cs="Arial"/>
          <w:szCs w:val="18"/>
          <w:lang w:eastAsia="en-AU"/>
        </w:rPr>
        <w:t>E</w:t>
      </w:r>
      <w:r w:rsidR="000532C7" w:rsidRPr="00CD681D">
        <w:rPr>
          <w:rFonts w:cs="Arial"/>
          <w:szCs w:val="18"/>
          <w:lang w:eastAsia="en-AU"/>
        </w:rPr>
        <w:t>1</w:t>
      </w:r>
      <w:r w:rsidR="000532C7" w:rsidRPr="00CD681D">
        <w:rPr>
          <w:rFonts w:cs="Arial"/>
          <w:szCs w:val="18"/>
          <w:lang w:eastAsia="en-AU"/>
        </w:rPr>
        <w:tab/>
        <w:t xml:space="preserve">We are now going to ask you a few questions about </w:t>
      </w:r>
      <w:r w:rsidR="000532C7" w:rsidRPr="00CD681D">
        <w:rPr>
          <w:rFonts w:cs="Arial"/>
          <w:b/>
          <w:szCs w:val="18"/>
          <w:lang w:eastAsia="en-AU"/>
        </w:rPr>
        <w:t>local news</w:t>
      </w:r>
      <w:r w:rsidR="000532C7" w:rsidRPr="00CD681D">
        <w:rPr>
          <w:rFonts w:cs="Arial"/>
          <w:szCs w:val="18"/>
          <w:lang w:eastAsia="en-AU"/>
        </w:rPr>
        <w:t xml:space="preserve"> that are available in your </w:t>
      </w:r>
      <w:r w:rsidR="000532C7" w:rsidRPr="00CD681D">
        <w:rPr>
          <w:rFonts w:cs="Arial"/>
          <w:b/>
          <w:szCs w:val="18"/>
          <w:lang w:eastAsia="en-AU"/>
        </w:rPr>
        <w:t>local area</w:t>
      </w:r>
      <w:r w:rsidR="00F97EC4" w:rsidRPr="00CD681D">
        <w:rPr>
          <w:rFonts w:cs="Arial"/>
          <w:szCs w:val="18"/>
          <w:lang w:eastAsia="en-AU"/>
        </w:rPr>
        <w:t xml:space="preserve"> </w:t>
      </w:r>
      <w:r w:rsidR="00AB10C7" w:rsidRPr="00CD681D">
        <w:rPr>
          <w:rFonts w:cs="Arial"/>
          <w:szCs w:val="18"/>
          <w:lang w:eastAsia="en-AU"/>
        </w:rPr>
        <w:t>(</w:t>
      </w:r>
      <w:r w:rsidR="00AB10C7" w:rsidRPr="00CD681D">
        <w:rPr>
          <w:rFonts w:cs="Arial"/>
          <w:b/>
          <w:szCs w:val="18"/>
          <w:lang w:eastAsia="en-AU"/>
        </w:rPr>
        <w:t>PROG NOTE: IF CODE 2-3 IN Q1c INSERT</w:t>
      </w:r>
      <w:r w:rsidR="00AB10C7" w:rsidRPr="00CD681D">
        <w:rPr>
          <w:rFonts w:cs="Arial"/>
          <w:szCs w:val="18"/>
          <w:lang w:eastAsia="en-AU"/>
        </w:rPr>
        <w:t xml:space="preserve"> “in remote WA”)</w:t>
      </w:r>
      <w:r w:rsidR="000532C7" w:rsidRPr="00CD681D">
        <w:rPr>
          <w:rFonts w:cs="Arial"/>
          <w:szCs w:val="18"/>
          <w:lang w:eastAsia="en-AU"/>
        </w:rPr>
        <w:t>.</w:t>
      </w:r>
      <w:r w:rsidR="00D562CB" w:rsidRPr="00CD681D">
        <w:rPr>
          <w:rFonts w:cs="Arial"/>
          <w:szCs w:val="18"/>
          <w:lang w:eastAsia="en-AU"/>
        </w:rPr>
        <w:t xml:space="preserve"> First of all h</w:t>
      </w:r>
      <w:r w:rsidR="000532C7" w:rsidRPr="00CD681D">
        <w:rPr>
          <w:rFonts w:cs="Arial"/>
          <w:szCs w:val="18"/>
          <w:lang w:eastAsia="en-AU"/>
        </w:rPr>
        <w:t>ow important is it for you to have access to local news</w:t>
      </w:r>
      <w:r w:rsidR="00A513DC" w:rsidRPr="00CD681D">
        <w:rPr>
          <w:rFonts w:cs="Arial"/>
          <w:szCs w:val="18"/>
          <w:lang w:eastAsia="en-AU"/>
        </w:rPr>
        <w:t>?</w:t>
      </w:r>
      <w:r w:rsidR="00A513DC" w:rsidRPr="00CD681D">
        <w:rPr>
          <w:rFonts w:cs="Arial"/>
          <w:b/>
          <w:bCs/>
          <w:szCs w:val="18"/>
          <w:lang w:eastAsia="en-AU"/>
        </w:rPr>
        <w:t xml:space="preserve"> READ OUT</w:t>
      </w:r>
    </w:p>
    <w:p w:rsidR="000532C7" w:rsidRPr="00CD681D" w:rsidRDefault="000532C7" w:rsidP="000532C7">
      <w:pPr>
        <w:autoSpaceDE w:val="0"/>
        <w:autoSpaceDN w:val="0"/>
        <w:adjustRightInd w:val="0"/>
        <w:ind w:left="705"/>
        <w:rPr>
          <w:rFonts w:cs="Arial"/>
          <w:szCs w:val="18"/>
          <w:lang w:eastAsia="en-AU"/>
        </w:rPr>
      </w:pPr>
    </w:p>
    <w:p w:rsidR="000532C7" w:rsidRPr="00CD681D" w:rsidRDefault="000532C7" w:rsidP="000532C7">
      <w:pPr>
        <w:tabs>
          <w:tab w:val="left" w:pos="709"/>
        </w:tabs>
        <w:autoSpaceDE w:val="0"/>
        <w:autoSpaceDN w:val="0"/>
        <w:adjustRightInd w:val="0"/>
        <w:rPr>
          <w:rFonts w:cs="Arial"/>
          <w:b/>
          <w:bCs/>
          <w:szCs w:val="18"/>
          <w:lang w:eastAsia="en-AU"/>
        </w:rPr>
      </w:pPr>
      <w:r w:rsidRPr="00CD681D">
        <w:rPr>
          <w:rFonts w:cs="Arial"/>
          <w:szCs w:val="18"/>
          <w:lang w:eastAsia="en-AU"/>
        </w:rPr>
        <w:tab/>
      </w:r>
      <w:r w:rsidRPr="00CD681D">
        <w:rPr>
          <w:rFonts w:cs="Arial"/>
          <w:b/>
          <w:bCs/>
          <w:szCs w:val="18"/>
          <w:lang w:eastAsia="en-AU"/>
        </w:rPr>
        <w:t>PROG NOTE:</w:t>
      </w:r>
    </w:p>
    <w:p w:rsidR="000532C7" w:rsidRPr="00CD681D" w:rsidRDefault="000532C7" w:rsidP="000532C7">
      <w:pPr>
        <w:tabs>
          <w:tab w:val="left" w:pos="851"/>
          <w:tab w:val="left" w:pos="1065"/>
        </w:tabs>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Pr="00CD681D">
        <w:rPr>
          <w:rFonts w:cs="Arial"/>
          <w:b/>
          <w:bCs/>
          <w:szCs w:val="18"/>
          <w:lang w:eastAsia="en-AU"/>
        </w:rPr>
        <w:t>SINGLE RESPONSE</w:t>
      </w:r>
    </w:p>
    <w:p w:rsidR="000532C7" w:rsidRPr="00CD681D" w:rsidRDefault="000532C7" w:rsidP="000532C7">
      <w:pPr>
        <w:tabs>
          <w:tab w:val="left" w:pos="709"/>
        </w:tabs>
        <w:autoSpaceDE w:val="0"/>
        <w:autoSpaceDN w:val="0"/>
        <w:adjustRightInd w:val="0"/>
        <w:rPr>
          <w:rFonts w:cs="Arial"/>
          <w:szCs w:val="18"/>
          <w:lang w:eastAsia="en-AU"/>
        </w:rPr>
      </w:pPr>
    </w:p>
    <w:tbl>
      <w:tblPr>
        <w:tblW w:w="0" w:type="auto"/>
        <w:tblInd w:w="-1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3652"/>
      </w:tblGrid>
      <w:tr w:rsidR="000532C7" w:rsidRPr="00CD681D" w:rsidTr="0094280B">
        <w:tc>
          <w:tcPr>
            <w:tcW w:w="567" w:type="dxa"/>
            <w:tcBorders>
              <w:top w:val="single" w:sz="4" w:space="0" w:color="auto"/>
              <w:bottom w:val="single" w:sz="4" w:space="0" w:color="auto"/>
              <w:right w:val="single" w:sz="4" w:space="0" w:color="auto"/>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3652" w:type="dxa"/>
            <w:tcBorders>
              <w:top w:val="single" w:sz="4" w:space="0" w:color="auto"/>
              <w:left w:val="single" w:sz="4" w:space="0" w:color="auto"/>
              <w:bottom w:val="single" w:sz="4" w:space="0" w:color="auto"/>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 xml:space="preserve">Very important </w:t>
            </w:r>
          </w:p>
        </w:tc>
      </w:tr>
      <w:tr w:rsidR="000532C7" w:rsidRPr="00CD681D" w:rsidTr="0094280B">
        <w:tc>
          <w:tcPr>
            <w:tcW w:w="567" w:type="dxa"/>
            <w:tcBorders>
              <w:top w:val="single" w:sz="4" w:space="0" w:color="auto"/>
              <w:bottom w:val="single" w:sz="4" w:space="0" w:color="auto"/>
              <w:right w:val="single" w:sz="4" w:space="0" w:color="auto"/>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c>
          <w:tcPr>
            <w:tcW w:w="3652" w:type="dxa"/>
            <w:tcBorders>
              <w:top w:val="single" w:sz="4" w:space="0" w:color="auto"/>
              <w:left w:val="single" w:sz="4" w:space="0" w:color="auto"/>
              <w:bottom w:val="single" w:sz="4" w:space="0" w:color="auto"/>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Somewhat important</w:t>
            </w:r>
          </w:p>
        </w:tc>
      </w:tr>
      <w:tr w:rsidR="000532C7" w:rsidRPr="00CD681D" w:rsidTr="0094280B">
        <w:tc>
          <w:tcPr>
            <w:tcW w:w="567" w:type="dxa"/>
            <w:tcBorders>
              <w:top w:val="single" w:sz="4" w:space="0" w:color="auto"/>
              <w:bottom w:val="single" w:sz="4" w:space="0" w:color="auto"/>
              <w:right w:val="single" w:sz="4" w:space="0" w:color="auto"/>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3</w:t>
            </w:r>
          </w:p>
        </w:tc>
        <w:tc>
          <w:tcPr>
            <w:tcW w:w="3652" w:type="dxa"/>
            <w:tcBorders>
              <w:top w:val="single" w:sz="4" w:space="0" w:color="auto"/>
              <w:left w:val="single" w:sz="4" w:space="0" w:color="auto"/>
              <w:bottom w:val="single" w:sz="4" w:space="0" w:color="auto"/>
            </w:tcBorders>
          </w:tcPr>
          <w:p w:rsidR="000532C7" w:rsidRPr="00CD681D" w:rsidRDefault="000532C7">
            <w:pPr>
              <w:autoSpaceDE w:val="0"/>
              <w:autoSpaceDN w:val="0"/>
              <w:adjustRightInd w:val="0"/>
              <w:rPr>
                <w:rFonts w:cs="Arial"/>
                <w:szCs w:val="18"/>
                <w:lang w:eastAsia="en-AU"/>
              </w:rPr>
            </w:pPr>
            <w:r w:rsidRPr="00CD681D">
              <w:rPr>
                <w:rFonts w:cs="Arial"/>
                <w:bCs/>
                <w:szCs w:val="18"/>
                <w:lang w:eastAsia="en-AU"/>
              </w:rPr>
              <w:t xml:space="preserve">Not very </w:t>
            </w:r>
            <w:r w:rsidRPr="00CD681D">
              <w:rPr>
                <w:rFonts w:cs="Arial"/>
                <w:szCs w:val="18"/>
                <w:lang w:eastAsia="en-AU"/>
              </w:rPr>
              <w:t>important</w:t>
            </w:r>
          </w:p>
        </w:tc>
      </w:tr>
      <w:tr w:rsidR="000532C7" w:rsidRPr="00CD681D" w:rsidTr="0094280B">
        <w:tc>
          <w:tcPr>
            <w:tcW w:w="567" w:type="dxa"/>
            <w:tcBorders>
              <w:top w:val="single" w:sz="4" w:space="0" w:color="auto"/>
              <w:bottom w:val="single" w:sz="4" w:space="0" w:color="auto"/>
              <w:right w:val="single" w:sz="4" w:space="0" w:color="auto"/>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4</w:t>
            </w:r>
          </w:p>
        </w:tc>
        <w:tc>
          <w:tcPr>
            <w:tcW w:w="3652" w:type="dxa"/>
            <w:tcBorders>
              <w:top w:val="single" w:sz="4" w:space="0" w:color="auto"/>
              <w:left w:val="single" w:sz="4" w:space="0" w:color="auto"/>
              <w:bottom w:val="single" w:sz="4" w:space="0" w:color="auto"/>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 xml:space="preserve">Not </w:t>
            </w:r>
            <w:r w:rsidRPr="00CD681D">
              <w:rPr>
                <w:rFonts w:cs="Arial"/>
                <w:bCs/>
                <w:szCs w:val="18"/>
                <w:lang w:eastAsia="en-AU"/>
              </w:rPr>
              <w:t>at all</w:t>
            </w:r>
            <w:r w:rsidRPr="00CD681D">
              <w:rPr>
                <w:rFonts w:cs="Arial"/>
                <w:szCs w:val="18"/>
                <w:lang w:eastAsia="en-AU"/>
              </w:rPr>
              <w:t xml:space="preserve"> important </w:t>
            </w:r>
          </w:p>
        </w:tc>
      </w:tr>
      <w:tr w:rsidR="000532C7" w:rsidRPr="00CD681D" w:rsidTr="0094280B">
        <w:tc>
          <w:tcPr>
            <w:tcW w:w="567" w:type="dxa"/>
            <w:tcBorders>
              <w:top w:val="single" w:sz="4" w:space="0" w:color="auto"/>
              <w:bottom w:val="single" w:sz="4" w:space="0" w:color="auto"/>
              <w:right w:val="single" w:sz="4" w:space="0" w:color="auto"/>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99</w:t>
            </w:r>
          </w:p>
        </w:tc>
        <w:tc>
          <w:tcPr>
            <w:tcW w:w="3652" w:type="dxa"/>
            <w:tcBorders>
              <w:top w:val="single" w:sz="4" w:space="0" w:color="auto"/>
              <w:left w:val="single" w:sz="4" w:space="0" w:color="auto"/>
              <w:bottom w:val="single" w:sz="4" w:space="0" w:color="auto"/>
            </w:tcBorders>
          </w:tcPr>
          <w:p w:rsidR="000532C7" w:rsidRPr="00CD681D" w:rsidRDefault="0094280B">
            <w:pPr>
              <w:autoSpaceDE w:val="0"/>
              <w:autoSpaceDN w:val="0"/>
              <w:adjustRightInd w:val="0"/>
              <w:rPr>
                <w:rFonts w:cs="Arial"/>
                <w:szCs w:val="18"/>
                <w:lang w:eastAsia="en-AU"/>
              </w:rPr>
            </w:pPr>
            <w:r w:rsidRPr="00CD681D">
              <w:rPr>
                <w:b/>
              </w:rPr>
              <w:t xml:space="preserve">DO NOT READ </w:t>
            </w:r>
            <w:r w:rsidR="000532C7" w:rsidRPr="00CD681D">
              <w:rPr>
                <w:rFonts w:cs="Arial"/>
                <w:szCs w:val="18"/>
                <w:lang w:eastAsia="en-AU"/>
              </w:rPr>
              <w:t>Neither \ don’t know</w:t>
            </w:r>
          </w:p>
        </w:tc>
      </w:tr>
    </w:tbl>
    <w:p w:rsidR="000532C7" w:rsidRPr="00CD681D" w:rsidRDefault="000532C7" w:rsidP="000532C7">
      <w:pPr>
        <w:autoSpaceDE w:val="0"/>
        <w:autoSpaceDN w:val="0"/>
        <w:adjustRightInd w:val="0"/>
        <w:ind w:left="705" w:hanging="705"/>
        <w:rPr>
          <w:rFonts w:cs="Arial"/>
          <w:szCs w:val="18"/>
          <w:lang w:eastAsia="en-AU"/>
        </w:rPr>
      </w:pPr>
    </w:p>
    <w:p w:rsidR="00F97EC4" w:rsidRPr="00CD681D" w:rsidRDefault="00F97EC4" w:rsidP="000532C7">
      <w:pPr>
        <w:autoSpaceDE w:val="0"/>
        <w:autoSpaceDN w:val="0"/>
        <w:adjustRightInd w:val="0"/>
        <w:ind w:left="705" w:hanging="705"/>
        <w:rPr>
          <w:rFonts w:cs="Arial"/>
          <w:szCs w:val="18"/>
          <w:lang w:eastAsia="en-AU"/>
        </w:rPr>
      </w:pPr>
    </w:p>
    <w:p w:rsidR="004A23A4" w:rsidRPr="00CD681D" w:rsidRDefault="004A23A4" w:rsidP="004A23A4">
      <w:pPr>
        <w:tabs>
          <w:tab w:val="left" w:pos="709"/>
        </w:tabs>
        <w:ind w:left="709" w:hanging="709"/>
        <w:rPr>
          <w:b/>
        </w:rPr>
      </w:pPr>
      <w:r w:rsidRPr="00CD681D">
        <w:t>E2</w:t>
      </w:r>
      <w:r w:rsidRPr="00CD681D">
        <w:tab/>
        <w:t xml:space="preserve">Thinking just about your </w:t>
      </w:r>
      <w:r w:rsidRPr="00CD681D">
        <w:rPr>
          <w:b/>
        </w:rPr>
        <w:t>local area</w:t>
      </w:r>
      <w:r w:rsidRPr="00CD681D">
        <w:t>. Would you describe your local area</w:t>
      </w:r>
      <w:r w:rsidR="00F97EC4" w:rsidRPr="00CD681D">
        <w:t xml:space="preserve"> </w:t>
      </w:r>
      <w:r w:rsidR="00F97EC4" w:rsidRPr="00CD681D">
        <w:rPr>
          <w:rFonts w:cs="Arial"/>
          <w:szCs w:val="18"/>
          <w:lang w:eastAsia="en-AU"/>
        </w:rPr>
        <w:t>(</w:t>
      </w:r>
      <w:r w:rsidR="00F97EC4" w:rsidRPr="00CD681D">
        <w:rPr>
          <w:rFonts w:cs="Arial"/>
          <w:b/>
          <w:szCs w:val="18"/>
          <w:lang w:eastAsia="en-AU"/>
        </w:rPr>
        <w:t xml:space="preserve">PROG NOTE: IF </w:t>
      </w:r>
      <w:r w:rsidR="00AB10C7" w:rsidRPr="00CD681D">
        <w:rPr>
          <w:rFonts w:cs="Arial"/>
          <w:b/>
          <w:szCs w:val="18"/>
          <w:lang w:eastAsia="en-AU"/>
        </w:rPr>
        <w:t xml:space="preserve">CODE 2-3 IN Q1c </w:t>
      </w:r>
      <w:r w:rsidR="00F97EC4" w:rsidRPr="00CD681D">
        <w:rPr>
          <w:rFonts w:cs="Arial"/>
          <w:b/>
          <w:szCs w:val="18"/>
          <w:lang w:eastAsia="en-AU"/>
        </w:rPr>
        <w:t>INSERT</w:t>
      </w:r>
      <w:r w:rsidR="00F97EC4" w:rsidRPr="00CD681D">
        <w:rPr>
          <w:rFonts w:cs="Arial"/>
          <w:szCs w:val="18"/>
          <w:lang w:eastAsia="en-AU"/>
        </w:rPr>
        <w:t xml:space="preserve"> “in this part of remote WA where you live currently”</w:t>
      </w:r>
      <w:r w:rsidR="00AB10C7" w:rsidRPr="00CD681D">
        <w:rPr>
          <w:rFonts w:cs="Arial"/>
          <w:szCs w:val="18"/>
          <w:lang w:eastAsia="en-AU"/>
        </w:rPr>
        <w:t>)</w:t>
      </w:r>
      <w:r w:rsidR="00F97EC4" w:rsidRPr="00CD681D">
        <w:rPr>
          <w:rFonts w:cs="Arial"/>
          <w:szCs w:val="18"/>
          <w:lang w:eastAsia="en-AU"/>
        </w:rPr>
        <w:t>,</w:t>
      </w:r>
      <w:r w:rsidR="00F97EC4" w:rsidRPr="00CD681D">
        <w:t xml:space="preserve"> </w:t>
      </w:r>
      <w:r w:rsidRPr="00CD681D">
        <w:t xml:space="preserve">as…? </w:t>
      </w:r>
      <w:r w:rsidRPr="00CD681D">
        <w:rPr>
          <w:b/>
        </w:rPr>
        <w:t>READ OUT</w:t>
      </w:r>
    </w:p>
    <w:p w:rsidR="004A23A4" w:rsidRPr="00CD681D" w:rsidRDefault="004A23A4" w:rsidP="004A23A4">
      <w:pPr>
        <w:tabs>
          <w:tab w:val="left" w:pos="709"/>
        </w:tabs>
      </w:pPr>
    </w:p>
    <w:p w:rsidR="004A23A4" w:rsidRPr="00CD681D" w:rsidRDefault="004A23A4" w:rsidP="004A23A4">
      <w:pPr>
        <w:tabs>
          <w:tab w:val="left" w:pos="709"/>
        </w:tabs>
        <w:rPr>
          <w:b/>
        </w:rPr>
      </w:pPr>
      <w:r w:rsidRPr="00CD681D">
        <w:tab/>
      </w:r>
      <w:r w:rsidRPr="00CD681D">
        <w:rPr>
          <w:b/>
        </w:rPr>
        <w:t>PROG NOTE:</w:t>
      </w:r>
    </w:p>
    <w:p w:rsidR="004A23A4" w:rsidRPr="00CD681D" w:rsidRDefault="004A23A4" w:rsidP="004A23A4">
      <w:pPr>
        <w:numPr>
          <w:ilvl w:val="0"/>
          <w:numId w:val="4"/>
        </w:numPr>
        <w:tabs>
          <w:tab w:val="left" w:pos="851"/>
        </w:tabs>
        <w:ind w:left="851" w:hanging="146"/>
        <w:rPr>
          <w:b/>
        </w:rPr>
      </w:pPr>
      <w:r w:rsidRPr="00CD681D">
        <w:rPr>
          <w:b/>
        </w:rPr>
        <w:t>SINGLE RESPONSE</w:t>
      </w:r>
    </w:p>
    <w:p w:rsidR="004A23A4" w:rsidRPr="00CD681D" w:rsidRDefault="00B654B8" w:rsidP="004A23A4">
      <w:pPr>
        <w:numPr>
          <w:ilvl w:val="0"/>
          <w:numId w:val="4"/>
        </w:numPr>
        <w:tabs>
          <w:tab w:val="left" w:pos="851"/>
        </w:tabs>
        <w:ind w:left="851" w:hanging="146"/>
        <w:rPr>
          <w:b/>
        </w:rPr>
      </w:pPr>
      <w:r w:rsidRPr="00CD681D">
        <w:rPr>
          <w:b/>
        </w:rPr>
        <w:t>RO</w:t>
      </w:r>
      <w:r w:rsidR="004A23A4" w:rsidRPr="00CD681D">
        <w:rPr>
          <w:b/>
        </w:rPr>
        <w:t>TATE 1,2,3,4,5,96,99 AND 5,4,3,2,1,96,99</w:t>
      </w:r>
    </w:p>
    <w:p w:rsidR="004A23A4" w:rsidRPr="00CD681D" w:rsidRDefault="004A23A4" w:rsidP="004A23A4">
      <w:pPr>
        <w:tabs>
          <w:tab w:val="left" w:pos="709"/>
        </w:tabs>
      </w:pPr>
    </w:p>
    <w:tbl>
      <w:tblPr>
        <w:tblpPr w:leftFromText="180" w:rightFromText="180" w:vertAnchor="text" w:tblpY="1"/>
        <w:tblOverlap w:val="never"/>
        <w:tblW w:w="3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3067"/>
      </w:tblGrid>
      <w:tr w:rsidR="004A23A4" w:rsidRPr="00CD681D" w:rsidTr="00927027">
        <w:tc>
          <w:tcPr>
            <w:tcW w:w="567" w:type="dxa"/>
          </w:tcPr>
          <w:p w:rsidR="004A23A4" w:rsidRPr="00CD681D" w:rsidRDefault="004A23A4" w:rsidP="00927027">
            <w:pPr>
              <w:jc w:val="center"/>
            </w:pPr>
            <w:r w:rsidRPr="00CD681D">
              <w:t>1</w:t>
            </w:r>
          </w:p>
        </w:tc>
        <w:tc>
          <w:tcPr>
            <w:tcW w:w="3067" w:type="dxa"/>
          </w:tcPr>
          <w:p w:rsidR="004A23A4" w:rsidRPr="00CD681D" w:rsidRDefault="004A23A4" w:rsidP="00927027">
            <w:r w:rsidRPr="00CD681D">
              <w:t>Your suburb</w:t>
            </w:r>
          </w:p>
        </w:tc>
      </w:tr>
      <w:tr w:rsidR="004A23A4" w:rsidRPr="00CD681D" w:rsidTr="00927027">
        <w:tc>
          <w:tcPr>
            <w:tcW w:w="567" w:type="dxa"/>
          </w:tcPr>
          <w:p w:rsidR="004A23A4" w:rsidRPr="00CD681D" w:rsidRDefault="004A23A4" w:rsidP="00927027">
            <w:pPr>
              <w:jc w:val="center"/>
            </w:pPr>
            <w:r w:rsidRPr="00CD681D">
              <w:t>2</w:t>
            </w:r>
          </w:p>
        </w:tc>
        <w:tc>
          <w:tcPr>
            <w:tcW w:w="3067" w:type="dxa"/>
          </w:tcPr>
          <w:p w:rsidR="004A23A4" w:rsidRPr="00CD681D" w:rsidRDefault="004A23A4" w:rsidP="00927027">
            <w:r w:rsidRPr="00CD681D">
              <w:t>Your local council area</w:t>
            </w:r>
          </w:p>
        </w:tc>
      </w:tr>
      <w:tr w:rsidR="004A23A4" w:rsidRPr="00CD681D" w:rsidTr="00927027">
        <w:tc>
          <w:tcPr>
            <w:tcW w:w="567" w:type="dxa"/>
          </w:tcPr>
          <w:p w:rsidR="004A23A4" w:rsidRPr="00CD681D" w:rsidRDefault="004A23A4" w:rsidP="00927027">
            <w:pPr>
              <w:jc w:val="center"/>
            </w:pPr>
            <w:r w:rsidRPr="00CD681D">
              <w:t>3</w:t>
            </w:r>
          </w:p>
        </w:tc>
        <w:tc>
          <w:tcPr>
            <w:tcW w:w="3067" w:type="dxa"/>
          </w:tcPr>
          <w:p w:rsidR="004A23A4" w:rsidRPr="00CD681D" w:rsidRDefault="004A23A4" w:rsidP="004A23A4">
            <w:r w:rsidRPr="00CD681D">
              <w:t>Your town or city</w:t>
            </w:r>
          </w:p>
        </w:tc>
      </w:tr>
      <w:tr w:rsidR="004A23A4" w:rsidRPr="00CD681D" w:rsidTr="00927027">
        <w:tc>
          <w:tcPr>
            <w:tcW w:w="567" w:type="dxa"/>
          </w:tcPr>
          <w:p w:rsidR="004A23A4" w:rsidRPr="00CD681D" w:rsidRDefault="004A23A4" w:rsidP="00927027">
            <w:pPr>
              <w:jc w:val="center"/>
            </w:pPr>
            <w:r w:rsidRPr="00CD681D">
              <w:t>4</w:t>
            </w:r>
          </w:p>
        </w:tc>
        <w:tc>
          <w:tcPr>
            <w:tcW w:w="3067" w:type="dxa"/>
          </w:tcPr>
          <w:p w:rsidR="004A23A4" w:rsidRPr="00CD681D" w:rsidRDefault="004A23A4" w:rsidP="00927027">
            <w:r w:rsidRPr="00CD681D">
              <w:t>Your region</w:t>
            </w:r>
          </w:p>
        </w:tc>
      </w:tr>
      <w:tr w:rsidR="004A23A4" w:rsidRPr="00CD681D" w:rsidTr="00927027">
        <w:tc>
          <w:tcPr>
            <w:tcW w:w="567" w:type="dxa"/>
          </w:tcPr>
          <w:p w:rsidR="004A23A4" w:rsidRPr="00CD681D" w:rsidRDefault="004A23A4" w:rsidP="00927027">
            <w:pPr>
              <w:jc w:val="center"/>
            </w:pPr>
            <w:r w:rsidRPr="00CD681D">
              <w:t>5</w:t>
            </w:r>
          </w:p>
        </w:tc>
        <w:tc>
          <w:tcPr>
            <w:tcW w:w="3067" w:type="dxa"/>
          </w:tcPr>
          <w:p w:rsidR="004A23A4" w:rsidRPr="00CD681D" w:rsidRDefault="004A23A4" w:rsidP="00927027">
            <w:r w:rsidRPr="00CD681D">
              <w:t>Your state</w:t>
            </w:r>
          </w:p>
        </w:tc>
      </w:tr>
      <w:tr w:rsidR="004A23A4" w:rsidRPr="00CD681D" w:rsidTr="00927027">
        <w:tc>
          <w:tcPr>
            <w:tcW w:w="567" w:type="dxa"/>
          </w:tcPr>
          <w:p w:rsidR="004A23A4" w:rsidRPr="00CD681D" w:rsidRDefault="004A23A4" w:rsidP="00927027">
            <w:pPr>
              <w:jc w:val="center"/>
            </w:pPr>
            <w:r w:rsidRPr="00CD681D">
              <w:t>96</w:t>
            </w:r>
          </w:p>
        </w:tc>
        <w:tc>
          <w:tcPr>
            <w:tcW w:w="3067" w:type="dxa"/>
          </w:tcPr>
          <w:p w:rsidR="004A23A4" w:rsidRPr="00CD681D" w:rsidRDefault="004A23A4" w:rsidP="00927027">
            <w:pPr>
              <w:rPr>
                <w:b/>
              </w:rPr>
            </w:pPr>
            <w:r w:rsidRPr="00CD681D">
              <w:t xml:space="preserve">Or, some other area </w:t>
            </w:r>
            <w:r w:rsidRPr="00CD681D">
              <w:rPr>
                <w:b/>
              </w:rPr>
              <w:t>(SPECIFY)</w:t>
            </w:r>
          </w:p>
        </w:tc>
      </w:tr>
      <w:tr w:rsidR="004A23A4" w:rsidRPr="00CD681D" w:rsidTr="00927027">
        <w:tc>
          <w:tcPr>
            <w:tcW w:w="567" w:type="dxa"/>
          </w:tcPr>
          <w:p w:rsidR="004A23A4" w:rsidRPr="00CD681D" w:rsidRDefault="004A23A4" w:rsidP="00927027">
            <w:pPr>
              <w:jc w:val="center"/>
            </w:pPr>
            <w:r w:rsidRPr="00CD681D">
              <w:t>99</w:t>
            </w:r>
          </w:p>
        </w:tc>
        <w:tc>
          <w:tcPr>
            <w:tcW w:w="3067" w:type="dxa"/>
          </w:tcPr>
          <w:p w:rsidR="004A23A4" w:rsidRPr="00CD681D" w:rsidRDefault="004A23A4" w:rsidP="00927027">
            <w:r w:rsidRPr="00CD681D">
              <w:rPr>
                <w:b/>
              </w:rPr>
              <w:t xml:space="preserve">DO NOT READ </w:t>
            </w:r>
            <w:r w:rsidRPr="00CD681D">
              <w:t>None \ don’t know</w:t>
            </w:r>
          </w:p>
        </w:tc>
      </w:tr>
    </w:tbl>
    <w:p w:rsidR="000532C7" w:rsidRPr="00CD681D" w:rsidRDefault="004A23A4" w:rsidP="000532C7">
      <w:pPr>
        <w:autoSpaceDE w:val="0"/>
        <w:autoSpaceDN w:val="0"/>
        <w:adjustRightInd w:val="0"/>
        <w:jc w:val="left"/>
        <w:rPr>
          <w:rFonts w:cs="Arial"/>
          <w:szCs w:val="18"/>
          <w:lang w:eastAsia="en-AU"/>
        </w:rPr>
      </w:pPr>
      <w:r w:rsidRPr="00CD681D">
        <w:br w:type="textWrapping" w:clear="all"/>
      </w:r>
    </w:p>
    <w:p w:rsidR="00F97EC4" w:rsidRPr="00CD681D" w:rsidRDefault="00F97EC4" w:rsidP="000532C7">
      <w:pPr>
        <w:autoSpaceDE w:val="0"/>
        <w:autoSpaceDN w:val="0"/>
        <w:adjustRightInd w:val="0"/>
        <w:jc w:val="left"/>
        <w:rPr>
          <w:rFonts w:cs="Arial"/>
          <w:szCs w:val="18"/>
          <w:lang w:eastAsia="en-AU"/>
        </w:rPr>
      </w:pPr>
    </w:p>
    <w:p w:rsidR="000532C7" w:rsidRPr="00CD681D" w:rsidRDefault="00930BE3" w:rsidP="000532C7">
      <w:pPr>
        <w:autoSpaceDE w:val="0"/>
        <w:autoSpaceDN w:val="0"/>
        <w:adjustRightInd w:val="0"/>
        <w:ind w:left="705" w:hanging="705"/>
        <w:rPr>
          <w:rFonts w:ascii="Calibri" w:hAnsi="Calibri" w:cs="Calibri"/>
          <w:b/>
          <w:bCs/>
          <w:i/>
          <w:iCs/>
          <w:szCs w:val="18"/>
          <w:lang w:eastAsia="en-AU"/>
        </w:rPr>
      </w:pPr>
      <w:r w:rsidRPr="00CD681D">
        <w:rPr>
          <w:rFonts w:cs="Arial"/>
          <w:szCs w:val="18"/>
          <w:lang w:eastAsia="en-AU"/>
        </w:rPr>
        <w:t>E</w:t>
      </w:r>
      <w:r w:rsidR="004A23A4" w:rsidRPr="00CD681D">
        <w:rPr>
          <w:rFonts w:cs="Arial"/>
          <w:szCs w:val="18"/>
          <w:lang w:eastAsia="en-AU"/>
        </w:rPr>
        <w:t>3</w:t>
      </w:r>
      <w:r w:rsidR="000532C7" w:rsidRPr="00CD681D">
        <w:rPr>
          <w:rFonts w:cs="Arial"/>
          <w:szCs w:val="18"/>
          <w:lang w:eastAsia="en-AU"/>
        </w:rPr>
        <w:tab/>
        <w:t xml:space="preserve">For each of the following sources please indicate if it provides or not </w:t>
      </w:r>
      <w:r w:rsidR="000532C7" w:rsidRPr="00CD681D">
        <w:rPr>
          <w:rFonts w:cs="Arial"/>
          <w:b/>
          <w:szCs w:val="18"/>
          <w:lang w:eastAsia="en-AU"/>
        </w:rPr>
        <w:t xml:space="preserve">local news </w:t>
      </w:r>
      <w:r w:rsidR="000532C7" w:rsidRPr="00CD681D">
        <w:rPr>
          <w:rFonts w:cs="Arial"/>
          <w:szCs w:val="18"/>
          <w:lang w:eastAsia="en-AU"/>
        </w:rPr>
        <w:t>where you live</w:t>
      </w:r>
      <w:r w:rsidR="00FB1B68" w:rsidRPr="00CD681D">
        <w:rPr>
          <w:rFonts w:cs="Arial"/>
          <w:szCs w:val="18"/>
          <w:lang w:eastAsia="en-AU"/>
        </w:rPr>
        <w:t xml:space="preserve"> </w:t>
      </w:r>
      <w:r w:rsidR="00160D7D" w:rsidRPr="00CD681D">
        <w:rPr>
          <w:rFonts w:cs="Arial"/>
          <w:szCs w:val="18"/>
          <w:lang w:eastAsia="en-AU"/>
        </w:rPr>
        <w:t>(</w:t>
      </w:r>
      <w:r w:rsidR="00160D7D" w:rsidRPr="00CD681D">
        <w:rPr>
          <w:rFonts w:cs="Arial"/>
          <w:b/>
          <w:szCs w:val="18"/>
          <w:lang w:eastAsia="en-AU"/>
        </w:rPr>
        <w:t>PROG NOTE: IF CODE 2-3 IN Q1c INSERT</w:t>
      </w:r>
      <w:r w:rsidR="00160D7D" w:rsidRPr="00CD681D">
        <w:rPr>
          <w:rFonts w:cs="Arial"/>
          <w:szCs w:val="18"/>
          <w:lang w:eastAsia="en-AU"/>
        </w:rPr>
        <w:t xml:space="preserve"> “in remote WA”)</w:t>
      </w:r>
      <w:r w:rsidR="000532C7" w:rsidRPr="00CD681D">
        <w:rPr>
          <w:rFonts w:cs="Arial"/>
          <w:szCs w:val="18"/>
          <w:lang w:eastAsia="en-AU"/>
        </w:rPr>
        <w:t xml:space="preserve">?  Firstly ...   </w:t>
      </w:r>
      <w:r w:rsidR="000532C7" w:rsidRPr="00CD681D">
        <w:rPr>
          <w:rFonts w:cs="Arial"/>
          <w:b/>
          <w:bCs/>
          <w:szCs w:val="18"/>
          <w:lang w:eastAsia="en-AU"/>
        </w:rPr>
        <w:t>DO NOT READ</w:t>
      </w:r>
    </w:p>
    <w:p w:rsidR="000532C7" w:rsidRPr="00CD681D" w:rsidRDefault="000532C7" w:rsidP="000532C7">
      <w:pPr>
        <w:autoSpaceDE w:val="0"/>
        <w:autoSpaceDN w:val="0"/>
        <w:adjustRightInd w:val="0"/>
        <w:rPr>
          <w:rFonts w:ascii="Calibri" w:hAnsi="Calibri" w:cs="Calibri"/>
          <w:szCs w:val="18"/>
          <w:lang w:eastAsia="en-AU"/>
        </w:rPr>
      </w:pPr>
    </w:p>
    <w:p w:rsidR="000532C7" w:rsidRPr="00CD681D" w:rsidRDefault="000532C7" w:rsidP="000532C7">
      <w:pPr>
        <w:tabs>
          <w:tab w:val="left" w:pos="709"/>
        </w:tabs>
        <w:autoSpaceDE w:val="0"/>
        <w:autoSpaceDN w:val="0"/>
        <w:adjustRightInd w:val="0"/>
        <w:rPr>
          <w:rFonts w:cs="Arial"/>
          <w:b/>
          <w:bCs/>
          <w:szCs w:val="18"/>
          <w:lang w:eastAsia="en-AU"/>
        </w:rPr>
      </w:pPr>
      <w:r w:rsidRPr="00CD681D">
        <w:rPr>
          <w:rFonts w:cs="Arial"/>
          <w:szCs w:val="18"/>
          <w:lang w:eastAsia="en-AU"/>
        </w:rPr>
        <w:tab/>
      </w:r>
      <w:r w:rsidRPr="00CD681D">
        <w:rPr>
          <w:rFonts w:cs="Arial"/>
          <w:b/>
          <w:bCs/>
          <w:szCs w:val="18"/>
          <w:lang w:eastAsia="en-AU"/>
        </w:rPr>
        <w:t>PROG NOTE:</w:t>
      </w:r>
    </w:p>
    <w:p w:rsidR="000532C7" w:rsidRPr="00CD681D" w:rsidRDefault="000532C7" w:rsidP="000532C7">
      <w:pPr>
        <w:tabs>
          <w:tab w:val="left" w:pos="851"/>
          <w:tab w:val="left" w:pos="1065"/>
        </w:tabs>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Pr="00CD681D">
        <w:rPr>
          <w:rFonts w:cs="Arial"/>
          <w:b/>
          <w:bCs/>
          <w:szCs w:val="18"/>
          <w:lang w:eastAsia="en-AU"/>
        </w:rPr>
        <w:t>SINGLE RESPONSE PER ROW</w:t>
      </w:r>
    </w:p>
    <w:p w:rsidR="000532C7" w:rsidRPr="00CD681D" w:rsidRDefault="000532C7" w:rsidP="000532C7">
      <w:pPr>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Pr="00CD681D">
        <w:rPr>
          <w:rFonts w:cs="Arial"/>
          <w:b/>
          <w:bCs/>
          <w:szCs w:val="18"/>
          <w:lang w:eastAsia="en-AU"/>
        </w:rPr>
        <w:t>RANDOMISE A-J MAINTAINING ORDER C-E,</w:t>
      </w:r>
      <w:r w:rsidR="00E80CE9" w:rsidRPr="00CD681D">
        <w:rPr>
          <w:rFonts w:cs="Arial"/>
          <w:b/>
          <w:bCs/>
          <w:szCs w:val="18"/>
          <w:lang w:eastAsia="en-AU"/>
        </w:rPr>
        <w:t xml:space="preserve"> </w:t>
      </w:r>
      <w:r w:rsidRPr="00CD681D">
        <w:rPr>
          <w:rFonts w:cs="Arial"/>
          <w:b/>
          <w:bCs/>
          <w:szCs w:val="18"/>
          <w:lang w:eastAsia="en-AU"/>
        </w:rPr>
        <w:t>F-J</w:t>
      </w:r>
    </w:p>
    <w:p w:rsidR="000532C7" w:rsidRPr="00CD681D" w:rsidRDefault="000532C7" w:rsidP="000532C7">
      <w:pPr>
        <w:tabs>
          <w:tab w:val="left" w:pos="709"/>
        </w:tabs>
        <w:autoSpaceDE w:val="0"/>
        <w:autoSpaceDN w:val="0"/>
        <w:adjustRightInd w:val="0"/>
        <w:rPr>
          <w:rFonts w:ascii="Calibri" w:hAnsi="Calibri" w:cs="Calibri"/>
          <w:szCs w:val="18"/>
          <w:lang w:eastAsia="en-AU"/>
        </w:rPr>
      </w:pPr>
    </w:p>
    <w:tbl>
      <w:tblPr>
        <w:tblW w:w="0" w:type="auto"/>
        <w:tblInd w:w="-113"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534"/>
        <w:gridCol w:w="3118"/>
        <w:gridCol w:w="2268"/>
        <w:gridCol w:w="2126"/>
      </w:tblGrid>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rsidP="007B66F6">
            <w:pPr>
              <w:autoSpaceDE w:val="0"/>
              <w:autoSpaceDN w:val="0"/>
              <w:adjustRightInd w:val="0"/>
              <w:jc w:val="center"/>
              <w:rPr>
                <w:rFonts w:cs="Arial"/>
                <w:szCs w:val="18"/>
                <w:lang w:eastAsia="en-AU"/>
              </w:rPr>
            </w:pPr>
            <w:r w:rsidRPr="00CD681D">
              <w:rPr>
                <w:rFonts w:cs="Arial"/>
                <w:szCs w:val="18"/>
                <w:lang w:eastAsia="en-AU"/>
              </w:rPr>
              <w:t xml:space="preserve">Yes \ </w:t>
            </w:r>
            <w:r w:rsidR="007B66F6" w:rsidRPr="00CD681D">
              <w:rPr>
                <w:rFonts w:cs="Arial"/>
                <w:szCs w:val="18"/>
                <w:lang w:eastAsia="en-AU"/>
              </w:rPr>
              <w:t>p</w:t>
            </w:r>
            <w:r w:rsidRPr="00CD681D">
              <w:rPr>
                <w:rFonts w:cs="Arial"/>
                <w:szCs w:val="18"/>
                <w:lang w:eastAsia="en-AU"/>
              </w:rPr>
              <w:t xml:space="preserve">rovides local </w:t>
            </w:r>
            <w:r w:rsidR="00F43E73" w:rsidRPr="00CD681D">
              <w:rPr>
                <w:rFonts w:cs="Arial"/>
                <w:szCs w:val="18"/>
                <w:lang w:eastAsia="en-AU"/>
              </w:rPr>
              <w:t>news</w:t>
            </w:r>
            <w:r w:rsidRPr="00CD681D">
              <w:rPr>
                <w:rFonts w:cs="Arial"/>
                <w:szCs w:val="18"/>
                <w:lang w:eastAsia="en-AU"/>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7B66F6" w:rsidP="00F43E73">
            <w:pPr>
              <w:autoSpaceDE w:val="0"/>
              <w:autoSpaceDN w:val="0"/>
              <w:adjustRightInd w:val="0"/>
              <w:jc w:val="center"/>
              <w:rPr>
                <w:rFonts w:cs="Arial"/>
                <w:szCs w:val="18"/>
                <w:lang w:eastAsia="en-AU"/>
              </w:rPr>
            </w:pPr>
            <w:r w:rsidRPr="00CD681D">
              <w:rPr>
                <w:rFonts w:cs="Arial"/>
                <w:szCs w:val="18"/>
                <w:lang w:eastAsia="en-AU"/>
              </w:rPr>
              <w:t>No \ d</w:t>
            </w:r>
            <w:r w:rsidR="000532C7" w:rsidRPr="00CD681D">
              <w:rPr>
                <w:rFonts w:cs="Arial"/>
                <w:szCs w:val="18"/>
                <w:lang w:eastAsia="en-AU"/>
              </w:rPr>
              <w:t xml:space="preserve">oesn’t provide local </w:t>
            </w:r>
            <w:r w:rsidR="00F43E73" w:rsidRPr="00CD681D">
              <w:rPr>
                <w:rFonts w:cs="Arial"/>
                <w:szCs w:val="18"/>
                <w:lang w:eastAsia="en-AU"/>
              </w:rPr>
              <w:t>news</w:t>
            </w:r>
            <w:r w:rsidR="00735E08" w:rsidRPr="00CD681D">
              <w:rPr>
                <w:rFonts w:cs="Arial"/>
                <w:szCs w:val="18"/>
                <w:lang w:eastAsia="en-AU"/>
              </w:rPr>
              <w:t xml:space="preserve"> \ don’t know</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A</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Commercial TV</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B</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Local print newspaper</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C</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Commercial radio</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D</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Community radio</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E</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Local ABC radio</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F</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Any commercial TV station website</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G</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Local newspaper website</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H</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ABC website</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I</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rPr>
                <w:rFonts w:cs="Arial"/>
                <w:szCs w:val="18"/>
                <w:lang w:eastAsia="en-AU"/>
              </w:rPr>
            </w:pPr>
            <w:r w:rsidRPr="00CD681D">
              <w:rPr>
                <w:rFonts w:cs="Arial"/>
                <w:szCs w:val="18"/>
                <w:lang w:eastAsia="en-AU"/>
              </w:rPr>
              <w:t>Local council website</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r w:rsidR="000532C7" w:rsidRPr="00CD681D" w:rsidTr="00C64C70">
        <w:tc>
          <w:tcPr>
            <w:tcW w:w="534" w:type="dxa"/>
            <w:tcBorders>
              <w:top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J</w:t>
            </w:r>
          </w:p>
        </w:tc>
        <w:tc>
          <w:tcPr>
            <w:tcW w:w="3118" w:type="dxa"/>
            <w:tcBorders>
              <w:top w:val="single" w:sz="4" w:space="0" w:color="000000"/>
              <w:left w:val="single" w:sz="4" w:space="0" w:color="000000"/>
              <w:bottom w:val="single" w:sz="4" w:space="0" w:color="000000"/>
              <w:right w:val="single" w:sz="4" w:space="0" w:color="000000"/>
            </w:tcBorders>
          </w:tcPr>
          <w:p w:rsidR="000532C7" w:rsidRPr="00CD681D" w:rsidRDefault="000532C7" w:rsidP="000532C7">
            <w:pPr>
              <w:autoSpaceDE w:val="0"/>
              <w:autoSpaceDN w:val="0"/>
              <w:adjustRightInd w:val="0"/>
              <w:rPr>
                <w:rFonts w:cs="Arial"/>
                <w:szCs w:val="18"/>
                <w:lang w:eastAsia="en-AU"/>
              </w:rPr>
            </w:pPr>
            <w:r w:rsidRPr="00CD681D">
              <w:rPr>
                <w:rFonts w:cs="Arial"/>
                <w:szCs w:val="18"/>
                <w:lang w:eastAsia="en-AU"/>
              </w:rPr>
              <w:t xml:space="preserve">Social media </w:t>
            </w:r>
          </w:p>
        </w:tc>
        <w:tc>
          <w:tcPr>
            <w:tcW w:w="2268"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1</w:t>
            </w:r>
          </w:p>
        </w:tc>
        <w:tc>
          <w:tcPr>
            <w:tcW w:w="2126" w:type="dxa"/>
            <w:tcBorders>
              <w:top w:val="single" w:sz="4" w:space="0" w:color="000000"/>
              <w:left w:val="single" w:sz="4" w:space="0" w:color="000000"/>
              <w:bottom w:val="single" w:sz="4" w:space="0" w:color="000000"/>
              <w:right w:val="single" w:sz="4" w:space="0" w:color="000000"/>
            </w:tcBorders>
          </w:tcPr>
          <w:p w:rsidR="000532C7" w:rsidRPr="00CD681D" w:rsidRDefault="000532C7">
            <w:pPr>
              <w:autoSpaceDE w:val="0"/>
              <w:autoSpaceDN w:val="0"/>
              <w:adjustRightInd w:val="0"/>
              <w:jc w:val="center"/>
              <w:rPr>
                <w:rFonts w:cs="Arial"/>
                <w:szCs w:val="18"/>
                <w:lang w:eastAsia="en-AU"/>
              </w:rPr>
            </w:pPr>
            <w:r w:rsidRPr="00CD681D">
              <w:rPr>
                <w:rFonts w:cs="Arial"/>
                <w:szCs w:val="18"/>
                <w:lang w:eastAsia="en-AU"/>
              </w:rPr>
              <w:t>2</w:t>
            </w:r>
          </w:p>
        </w:tc>
      </w:tr>
    </w:tbl>
    <w:p w:rsidR="000532C7" w:rsidRPr="00CD681D" w:rsidRDefault="000532C7" w:rsidP="000532C7">
      <w:pPr>
        <w:autoSpaceDE w:val="0"/>
        <w:autoSpaceDN w:val="0"/>
        <w:adjustRightInd w:val="0"/>
        <w:rPr>
          <w:rFonts w:cs="Arial"/>
          <w:b/>
          <w:bCs/>
          <w:szCs w:val="18"/>
          <w:lang w:eastAsia="en-AU"/>
        </w:rPr>
      </w:pPr>
    </w:p>
    <w:p w:rsidR="00F97EC4" w:rsidRPr="00CD681D" w:rsidRDefault="00F97EC4">
      <w:pPr>
        <w:jc w:val="left"/>
        <w:rPr>
          <w:b/>
          <w:bCs/>
        </w:rPr>
      </w:pPr>
      <w:r w:rsidRPr="00CD681D">
        <w:rPr>
          <w:b/>
          <w:bCs/>
        </w:rPr>
        <w:br w:type="page"/>
      </w:r>
    </w:p>
    <w:p w:rsidR="00963B78" w:rsidRPr="00CD681D" w:rsidRDefault="00963B78" w:rsidP="00963B78">
      <w:pPr>
        <w:ind w:left="705" w:hanging="705"/>
        <w:rPr>
          <w:rFonts w:cs="Arial"/>
          <w:szCs w:val="18"/>
          <w:lang w:eastAsia="en-AU"/>
        </w:rPr>
      </w:pPr>
      <w:r w:rsidRPr="00CD681D">
        <w:rPr>
          <w:b/>
          <w:bCs/>
        </w:rPr>
        <w:lastRenderedPageBreak/>
        <w:t>PROG NOTE: ASK IF AT LEAST ONE CODE 1 IN E3. OTHERS GO TO E6</w:t>
      </w:r>
    </w:p>
    <w:p w:rsidR="00F97EC4" w:rsidRPr="00CD681D" w:rsidRDefault="00F97EC4" w:rsidP="008438A8">
      <w:pPr>
        <w:tabs>
          <w:tab w:val="left" w:pos="851"/>
        </w:tabs>
        <w:autoSpaceDE w:val="0"/>
        <w:autoSpaceDN w:val="0"/>
        <w:adjustRightInd w:val="0"/>
        <w:ind w:left="709" w:hanging="709"/>
        <w:rPr>
          <w:rFonts w:cs="Arial"/>
          <w:szCs w:val="18"/>
          <w:lang w:eastAsia="en-AU"/>
        </w:rPr>
      </w:pPr>
    </w:p>
    <w:p w:rsidR="008438A8" w:rsidRPr="00CD681D" w:rsidRDefault="008438A8" w:rsidP="008438A8">
      <w:pPr>
        <w:tabs>
          <w:tab w:val="left" w:pos="851"/>
        </w:tabs>
        <w:autoSpaceDE w:val="0"/>
        <w:autoSpaceDN w:val="0"/>
        <w:adjustRightInd w:val="0"/>
        <w:ind w:left="709" w:hanging="709"/>
        <w:rPr>
          <w:rFonts w:cs="Arial"/>
          <w:szCs w:val="18"/>
          <w:lang w:eastAsia="en-AU"/>
        </w:rPr>
      </w:pPr>
      <w:r w:rsidRPr="00CD681D">
        <w:rPr>
          <w:rFonts w:cs="Arial"/>
          <w:szCs w:val="18"/>
          <w:lang w:eastAsia="en-AU"/>
        </w:rPr>
        <w:t>E</w:t>
      </w:r>
      <w:r w:rsidR="004A23A4" w:rsidRPr="00CD681D">
        <w:rPr>
          <w:rFonts w:cs="Arial"/>
          <w:szCs w:val="18"/>
          <w:lang w:eastAsia="en-AU"/>
        </w:rPr>
        <w:t>4</w:t>
      </w:r>
      <w:r w:rsidRPr="00CD681D">
        <w:rPr>
          <w:rFonts w:cs="Arial"/>
          <w:szCs w:val="18"/>
          <w:lang w:eastAsia="en-AU"/>
        </w:rPr>
        <w:tab/>
      </w:r>
      <w:r w:rsidR="004A23A4" w:rsidRPr="00CD681D">
        <w:rPr>
          <w:rFonts w:cs="Arial"/>
          <w:szCs w:val="18"/>
          <w:lang w:eastAsia="en-AU"/>
        </w:rPr>
        <w:t>What source</w:t>
      </w:r>
      <w:r w:rsidR="008A560B" w:rsidRPr="00CD681D">
        <w:rPr>
          <w:rFonts w:cs="Arial"/>
          <w:szCs w:val="18"/>
          <w:lang w:eastAsia="en-AU"/>
        </w:rPr>
        <w:t>s</w:t>
      </w:r>
      <w:r w:rsidR="004A23A4" w:rsidRPr="00CD681D">
        <w:rPr>
          <w:rFonts w:cs="Arial"/>
          <w:szCs w:val="18"/>
          <w:lang w:eastAsia="en-AU"/>
        </w:rPr>
        <w:t xml:space="preserve"> do you </w:t>
      </w:r>
      <w:r w:rsidR="004A23A4" w:rsidRPr="00CD681D">
        <w:rPr>
          <w:rFonts w:cs="Arial"/>
          <w:b/>
          <w:szCs w:val="18"/>
          <w:lang w:eastAsia="en-AU"/>
        </w:rPr>
        <w:t xml:space="preserve">personally </w:t>
      </w:r>
      <w:r w:rsidR="004A23A4" w:rsidRPr="00CD681D">
        <w:rPr>
          <w:rFonts w:cs="Arial"/>
          <w:szCs w:val="18"/>
          <w:lang w:eastAsia="en-AU"/>
        </w:rPr>
        <w:t xml:space="preserve">use </w:t>
      </w:r>
      <w:r w:rsidRPr="00CD681D">
        <w:rPr>
          <w:rFonts w:cs="Arial"/>
          <w:szCs w:val="18"/>
          <w:lang w:eastAsia="en-AU"/>
        </w:rPr>
        <w:t>to get access to local news</w:t>
      </w:r>
      <w:r w:rsidR="00FB1B68" w:rsidRPr="00CD681D">
        <w:rPr>
          <w:rFonts w:cs="Arial"/>
          <w:b/>
          <w:szCs w:val="18"/>
          <w:lang w:eastAsia="en-AU"/>
        </w:rPr>
        <w:t xml:space="preserve"> PROG NOTE: IF CODE 2-3 IN Q1c INSERT</w:t>
      </w:r>
      <w:r w:rsidR="00FB1B68" w:rsidRPr="00CD681D">
        <w:rPr>
          <w:rFonts w:cs="Arial"/>
          <w:szCs w:val="18"/>
          <w:lang w:eastAsia="en-AU"/>
        </w:rPr>
        <w:t xml:space="preserve"> “in remote WA”)</w:t>
      </w:r>
      <w:r w:rsidR="004A23A4" w:rsidRPr="00CD681D">
        <w:rPr>
          <w:rFonts w:cs="Arial"/>
          <w:szCs w:val="18"/>
          <w:lang w:eastAsia="en-AU"/>
        </w:rPr>
        <w:t xml:space="preserve">? </w:t>
      </w:r>
      <w:r w:rsidRPr="00CD681D">
        <w:rPr>
          <w:rFonts w:cs="Arial"/>
          <w:b/>
          <w:szCs w:val="18"/>
          <w:lang w:eastAsia="en-AU"/>
        </w:rPr>
        <w:t>READ OUT</w:t>
      </w:r>
      <w:r w:rsidRPr="00CD681D">
        <w:rPr>
          <w:rFonts w:cs="Arial"/>
          <w:szCs w:val="18"/>
          <w:lang w:eastAsia="en-AU"/>
        </w:rPr>
        <w:t xml:space="preserve"> </w:t>
      </w:r>
    </w:p>
    <w:p w:rsidR="008438A8" w:rsidRPr="00CD681D" w:rsidRDefault="008438A8" w:rsidP="008438A8">
      <w:pPr>
        <w:tabs>
          <w:tab w:val="left" w:pos="851"/>
        </w:tabs>
        <w:autoSpaceDE w:val="0"/>
        <w:autoSpaceDN w:val="0"/>
        <w:adjustRightInd w:val="0"/>
        <w:ind w:left="709" w:hanging="709"/>
        <w:rPr>
          <w:rFonts w:cs="Arial"/>
          <w:szCs w:val="18"/>
          <w:lang w:eastAsia="en-AU"/>
        </w:rPr>
      </w:pPr>
      <w:r w:rsidRPr="00CD681D">
        <w:rPr>
          <w:rFonts w:cs="Arial"/>
          <w:szCs w:val="18"/>
          <w:lang w:eastAsia="en-AU"/>
        </w:rPr>
        <w:tab/>
      </w:r>
    </w:p>
    <w:p w:rsidR="008438A8" w:rsidRPr="00CD681D" w:rsidRDefault="008438A8" w:rsidP="008438A8">
      <w:pPr>
        <w:tabs>
          <w:tab w:val="left" w:pos="709"/>
        </w:tabs>
        <w:autoSpaceDE w:val="0"/>
        <w:autoSpaceDN w:val="0"/>
        <w:adjustRightInd w:val="0"/>
        <w:rPr>
          <w:rFonts w:cs="Arial"/>
          <w:b/>
          <w:bCs/>
          <w:szCs w:val="18"/>
          <w:lang w:eastAsia="en-AU"/>
        </w:rPr>
      </w:pPr>
      <w:r w:rsidRPr="00CD681D">
        <w:rPr>
          <w:rFonts w:cs="Arial"/>
          <w:szCs w:val="18"/>
          <w:lang w:eastAsia="en-AU"/>
        </w:rPr>
        <w:tab/>
      </w:r>
      <w:r w:rsidRPr="00CD681D">
        <w:rPr>
          <w:rFonts w:cs="Arial"/>
          <w:b/>
          <w:bCs/>
          <w:szCs w:val="18"/>
          <w:lang w:eastAsia="en-AU"/>
        </w:rPr>
        <w:t>PROG NOTE:</w:t>
      </w:r>
    </w:p>
    <w:p w:rsidR="007B66F6" w:rsidRPr="00CD681D" w:rsidRDefault="008438A8" w:rsidP="007B66F6">
      <w:pPr>
        <w:tabs>
          <w:tab w:val="left" w:pos="851"/>
          <w:tab w:val="left" w:pos="1065"/>
        </w:tabs>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004A23A4" w:rsidRPr="00CD681D">
        <w:rPr>
          <w:rFonts w:cs="Arial"/>
          <w:b/>
          <w:bCs/>
          <w:szCs w:val="18"/>
          <w:lang w:eastAsia="en-AU"/>
        </w:rPr>
        <w:t xml:space="preserve">MULTI </w:t>
      </w:r>
      <w:r w:rsidR="007B66F6" w:rsidRPr="00CD681D">
        <w:rPr>
          <w:rFonts w:cs="Arial"/>
          <w:b/>
          <w:bCs/>
          <w:szCs w:val="18"/>
          <w:lang w:eastAsia="en-AU"/>
        </w:rPr>
        <w:t>RESPONSE</w:t>
      </w:r>
    </w:p>
    <w:p w:rsidR="007B66F6" w:rsidRPr="00CD681D" w:rsidRDefault="007B66F6" w:rsidP="007B66F6">
      <w:pPr>
        <w:tabs>
          <w:tab w:val="left" w:pos="851"/>
          <w:tab w:val="left" w:pos="1065"/>
        </w:tabs>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Pr="00CD681D">
        <w:rPr>
          <w:rFonts w:cs="Arial"/>
          <w:b/>
          <w:bCs/>
          <w:szCs w:val="18"/>
          <w:lang w:eastAsia="en-AU"/>
        </w:rPr>
        <w:t>MAINTAIN ORDER AS PER E3</w:t>
      </w:r>
    </w:p>
    <w:p w:rsidR="007B66F6" w:rsidRPr="00CD681D" w:rsidRDefault="007B66F6" w:rsidP="007B66F6">
      <w:pPr>
        <w:tabs>
          <w:tab w:val="left" w:pos="851"/>
          <w:tab w:val="left" w:pos="1065"/>
        </w:tabs>
        <w:autoSpaceDE w:val="0"/>
        <w:autoSpaceDN w:val="0"/>
        <w:adjustRightInd w:val="0"/>
        <w:ind w:left="851" w:hanging="146"/>
        <w:rPr>
          <w:rFonts w:cs="Arial"/>
          <w:b/>
          <w:bCs/>
          <w:szCs w:val="18"/>
          <w:lang w:eastAsia="en-AU"/>
        </w:rPr>
      </w:pPr>
      <w:r w:rsidRPr="00CD681D">
        <w:rPr>
          <w:rFonts w:cs="Arial"/>
          <w:b/>
          <w:bCs/>
          <w:szCs w:val="18"/>
          <w:lang w:eastAsia="en-AU"/>
        </w:rPr>
        <w:t>- ONLY SHOW SOURCE</w:t>
      </w:r>
      <w:r w:rsidR="00927027" w:rsidRPr="00CD681D">
        <w:rPr>
          <w:rFonts w:cs="Arial"/>
          <w:b/>
          <w:bCs/>
          <w:szCs w:val="18"/>
          <w:lang w:eastAsia="en-AU"/>
        </w:rPr>
        <w:t>S AVAILABLE IN THE AREA IE CODE</w:t>
      </w:r>
      <w:r w:rsidRPr="00CD681D">
        <w:rPr>
          <w:rFonts w:cs="Arial"/>
          <w:b/>
          <w:bCs/>
          <w:szCs w:val="18"/>
          <w:lang w:eastAsia="en-AU"/>
        </w:rPr>
        <w:t xml:space="preserve"> E3. </w:t>
      </w:r>
    </w:p>
    <w:p w:rsidR="007B66F6" w:rsidRPr="00CD681D" w:rsidRDefault="007B66F6" w:rsidP="007B66F6">
      <w:pPr>
        <w:numPr>
          <w:ilvl w:val="0"/>
          <w:numId w:val="4"/>
        </w:numPr>
        <w:tabs>
          <w:tab w:val="clear" w:pos="1065"/>
          <w:tab w:val="left" w:pos="851"/>
        </w:tabs>
        <w:ind w:left="851" w:hanging="146"/>
        <w:rPr>
          <w:b/>
        </w:rPr>
      </w:pPr>
      <w:r w:rsidRPr="00CD681D">
        <w:rPr>
          <w:b/>
        </w:rPr>
        <w:t>IF 1-10 SELECTED THEN CANNOT SELECT 98,99</w:t>
      </w:r>
    </w:p>
    <w:p w:rsidR="008438A8" w:rsidRPr="00CD681D" w:rsidRDefault="008438A8" w:rsidP="008438A8">
      <w:pPr>
        <w:tabs>
          <w:tab w:val="left" w:pos="851"/>
        </w:tabs>
        <w:autoSpaceDE w:val="0"/>
        <w:autoSpaceDN w:val="0"/>
        <w:adjustRightInd w:val="0"/>
        <w:ind w:left="851"/>
        <w:rPr>
          <w:rFonts w:cs="Arial"/>
          <w:b/>
          <w:bCs/>
          <w:szCs w:val="18"/>
          <w:lang w:eastAsia="en-AU"/>
        </w:rPr>
      </w:pPr>
    </w:p>
    <w:tbl>
      <w:tblPr>
        <w:tblW w:w="4219" w:type="dxa"/>
        <w:tblInd w:w="-113"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534"/>
        <w:gridCol w:w="3685"/>
      </w:tblGrid>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1</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Commercial TV</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2</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Local print newspaper</w:t>
            </w:r>
          </w:p>
        </w:tc>
      </w:tr>
      <w:tr w:rsidR="008438A8" w:rsidRPr="00CD681D" w:rsidTr="004A23A4">
        <w:trPr>
          <w:trHeight w:val="187"/>
        </w:trPr>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3</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Commercial radio</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4</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Community radio</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5</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Local ABC radio</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6</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Any commercial TV station website</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7</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Local newspaper website</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8</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ABC website</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9</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Local council website</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10</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 xml:space="preserve">Social media </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98</w:t>
            </w:r>
          </w:p>
        </w:tc>
        <w:tc>
          <w:tcPr>
            <w:tcW w:w="3685" w:type="dxa"/>
            <w:tcBorders>
              <w:top w:val="single" w:sz="4" w:space="0" w:color="000000"/>
              <w:bottom w:val="single" w:sz="4" w:space="0" w:color="000000"/>
              <w:right w:val="single" w:sz="4" w:space="0" w:color="000000"/>
            </w:tcBorders>
          </w:tcPr>
          <w:p w:rsidR="008438A8" w:rsidRPr="00CD681D" w:rsidRDefault="004A23A4" w:rsidP="00927027">
            <w:pPr>
              <w:autoSpaceDE w:val="0"/>
              <w:autoSpaceDN w:val="0"/>
              <w:adjustRightInd w:val="0"/>
              <w:rPr>
                <w:rFonts w:cs="Arial"/>
                <w:szCs w:val="18"/>
                <w:lang w:eastAsia="en-AU"/>
              </w:rPr>
            </w:pPr>
            <w:r w:rsidRPr="00CD681D">
              <w:rPr>
                <w:rFonts w:cs="Arial"/>
                <w:szCs w:val="18"/>
                <w:lang w:eastAsia="en-AU"/>
              </w:rPr>
              <w:t>N</w:t>
            </w:r>
            <w:r w:rsidR="008438A8" w:rsidRPr="00CD681D">
              <w:rPr>
                <w:rFonts w:cs="Arial"/>
                <w:szCs w:val="18"/>
                <w:lang w:eastAsia="en-AU"/>
              </w:rPr>
              <w:t>o</w:t>
            </w:r>
            <w:r w:rsidR="00927027" w:rsidRPr="00CD681D">
              <w:rPr>
                <w:rFonts w:cs="Arial"/>
                <w:szCs w:val="18"/>
                <w:lang w:eastAsia="en-AU"/>
              </w:rPr>
              <w:t xml:space="preserve">ne / not </w:t>
            </w:r>
            <w:r w:rsidR="008438A8" w:rsidRPr="00CD681D">
              <w:rPr>
                <w:rFonts w:cs="Arial"/>
                <w:szCs w:val="18"/>
                <w:lang w:eastAsia="en-AU"/>
              </w:rPr>
              <w:t>interested in local content</w:t>
            </w:r>
          </w:p>
        </w:tc>
      </w:tr>
      <w:tr w:rsidR="008438A8" w:rsidRPr="00CD681D" w:rsidTr="004A23A4">
        <w:tc>
          <w:tcPr>
            <w:tcW w:w="534"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jc w:val="center"/>
              <w:rPr>
                <w:rFonts w:cs="Arial"/>
                <w:szCs w:val="18"/>
                <w:lang w:eastAsia="en-AU"/>
              </w:rPr>
            </w:pPr>
            <w:r w:rsidRPr="00CD681D">
              <w:rPr>
                <w:rFonts w:cs="Arial"/>
                <w:szCs w:val="18"/>
                <w:lang w:eastAsia="en-AU"/>
              </w:rPr>
              <w:t>99</w:t>
            </w:r>
          </w:p>
        </w:tc>
        <w:tc>
          <w:tcPr>
            <w:tcW w:w="3685" w:type="dxa"/>
            <w:tcBorders>
              <w:top w:val="single" w:sz="4" w:space="0" w:color="000000"/>
              <w:bottom w:val="single" w:sz="4" w:space="0" w:color="000000"/>
              <w:right w:val="single" w:sz="4" w:space="0" w:color="000000"/>
            </w:tcBorders>
          </w:tcPr>
          <w:p w:rsidR="008438A8" w:rsidRPr="00CD681D" w:rsidRDefault="008438A8" w:rsidP="00927027">
            <w:pPr>
              <w:autoSpaceDE w:val="0"/>
              <w:autoSpaceDN w:val="0"/>
              <w:adjustRightInd w:val="0"/>
              <w:rPr>
                <w:rFonts w:cs="Arial"/>
                <w:szCs w:val="18"/>
                <w:lang w:eastAsia="en-AU"/>
              </w:rPr>
            </w:pPr>
            <w:r w:rsidRPr="00CD681D">
              <w:rPr>
                <w:rFonts w:cs="Arial"/>
                <w:szCs w:val="18"/>
                <w:lang w:eastAsia="en-AU"/>
              </w:rPr>
              <w:t>Don’t know</w:t>
            </w:r>
          </w:p>
        </w:tc>
      </w:tr>
    </w:tbl>
    <w:p w:rsidR="008438A8" w:rsidRPr="00CD681D" w:rsidRDefault="008438A8" w:rsidP="000532C7">
      <w:pPr>
        <w:tabs>
          <w:tab w:val="left" w:pos="851"/>
        </w:tabs>
        <w:autoSpaceDE w:val="0"/>
        <w:autoSpaceDN w:val="0"/>
        <w:adjustRightInd w:val="0"/>
        <w:ind w:left="709" w:hanging="709"/>
        <w:rPr>
          <w:rFonts w:cs="Arial"/>
          <w:szCs w:val="18"/>
          <w:lang w:eastAsia="en-AU"/>
        </w:rPr>
      </w:pPr>
    </w:p>
    <w:p w:rsidR="000532C7" w:rsidRPr="00CD681D" w:rsidRDefault="00930BE3" w:rsidP="000532C7">
      <w:pPr>
        <w:tabs>
          <w:tab w:val="left" w:pos="851"/>
        </w:tabs>
        <w:autoSpaceDE w:val="0"/>
        <w:autoSpaceDN w:val="0"/>
        <w:adjustRightInd w:val="0"/>
        <w:ind w:left="709" w:hanging="709"/>
        <w:rPr>
          <w:rFonts w:cs="Arial"/>
          <w:szCs w:val="18"/>
          <w:lang w:eastAsia="en-AU"/>
        </w:rPr>
      </w:pPr>
      <w:r w:rsidRPr="00CD681D">
        <w:rPr>
          <w:rFonts w:cs="Arial"/>
          <w:szCs w:val="18"/>
          <w:lang w:eastAsia="en-AU"/>
        </w:rPr>
        <w:t>E</w:t>
      </w:r>
      <w:r w:rsidR="004A23A4" w:rsidRPr="00CD681D">
        <w:rPr>
          <w:rFonts w:cs="Arial"/>
          <w:szCs w:val="18"/>
          <w:lang w:eastAsia="en-AU"/>
        </w:rPr>
        <w:t>5</w:t>
      </w:r>
      <w:r w:rsidR="000532C7" w:rsidRPr="00CD681D">
        <w:rPr>
          <w:rFonts w:cs="Arial"/>
          <w:szCs w:val="18"/>
          <w:lang w:eastAsia="en-AU"/>
        </w:rPr>
        <w:tab/>
      </w:r>
      <w:r w:rsidRPr="00CD681D">
        <w:rPr>
          <w:rFonts w:cs="Arial"/>
          <w:szCs w:val="18"/>
          <w:lang w:eastAsia="en-AU"/>
        </w:rPr>
        <w:t xml:space="preserve">Now </w:t>
      </w:r>
      <w:r w:rsidR="000532C7" w:rsidRPr="00CD681D">
        <w:rPr>
          <w:rFonts w:cs="Arial"/>
          <w:szCs w:val="18"/>
          <w:lang w:eastAsia="en-AU"/>
        </w:rPr>
        <w:t xml:space="preserve">imagine you could use </w:t>
      </w:r>
      <w:r w:rsidR="000532C7" w:rsidRPr="00CD681D">
        <w:rPr>
          <w:rFonts w:cs="Arial"/>
          <w:b/>
          <w:bCs/>
          <w:szCs w:val="18"/>
          <w:lang w:eastAsia="en-AU"/>
        </w:rPr>
        <w:t xml:space="preserve">any </w:t>
      </w:r>
      <w:r w:rsidR="000532C7" w:rsidRPr="00CD681D">
        <w:rPr>
          <w:rFonts w:cs="Arial"/>
          <w:szCs w:val="18"/>
          <w:lang w:eastAsia="en-AU"/>
        </w:rPr>
        <w:t xml:space="preserve">source to get </w:t>
      </w:r>
      <w:r w:rsidRPr="00CD681D">
        <w:rPr>
          <w:rFonts w:cs="Arial"/>
          <w:szCs w:val="18"/>
          <w:lang w:eastAsia="en-AU"/>
        </w:rPr>
        <w:t xml:space="preserve">access to </w:t>
      </w:r>
      <w:r w:rsidRPr="00CD681D">
        <w:rPr>
          <w:rFonts w:cs="Arial"/>
          <w:b/>
          <w:szCs w:val="18"/>
          <w:lang w:eastAsia="en-AU"/>
        </w:rPr>
        <w:t>local news</w:t>
      </w:r>
      <w:r w:rsidRPr="00CD681D">
        <w:rPr>
          <w:rFonts w:cs="Arial"/>
          <w:szCs w:val="18"/>
          <w:lang w:eastAsia="en-AU"/>
        </w:rPr>
        <w:t xml:space="preserve">. What would be your </w:t>
      </w:r>
      <w:r w:rsidR="000532C7" w:rsidRPr="00CD681D">
        <w:rPr>
          <w:rFonts w:cs="Arial"/>
          <w:szCs w:val="18"/>
          <w:lang w:eastAsia="en-AU"/>
        </w:rPr>
        <w:t xml:space="preserve">preferred source </w:t>
      </w:r>
      <w:r w:rsidRPr="00CD681D">
        <w:rPr>
          <w:rFonts w:cs="Arial"/>
          <w:szCs w:val="18"/>
          <w:lang w:eastAsia="en-AU"/>
        </w:rPr>
        <w:t>for local news?</w:t>
      </w:r>
      <w:r w:rsidR="00A513DC" w:rsidRPr="00CD681D">
        <w:rPr>
          <w:rFonts w:cs="Arial"/>
          <w:szCs w:val="18"/>
          <w:lang w:eastAsia="en-AU"/>
        </w:rPr>
        <w:t xml:space="preserve"> </w:t>
      </w:r>
      <w:r w:rsidR="00A513DC" w:rsidRPr="00CD681D">
        <w:rPr>
          <w:rFonts w:cs="Arial"/>
          <w:b/>
          <w:szCs w:val="18"/>
          <w:lang w:eastAsia="en-AU"/>
        </w:rPr>
        <w:t>READ OUT</w:t>
      </w:r>
      <w:r w:rsidR="00A513DC" w:rsidRPr="00CD681D">
        <w:rPr>
          <w:rFonts w:cs="Arial"/>
          <w:szCs w:val="18"/>
          <w:lang w:eastAsia="en-AU"/>
        </w:rPr>
        <w:t xml:space="preserve"> </w:t>
      </w:r>
    </w:p>
    <w:p w:rsidR="000532C7" w:rsidRPr="00CD681D" w:rsidRDefault="000532C7" w:rsidP="000532C7">
      <w:pPr>
        <w:tabs>
          <w:tab w:val="left" w:pos="851"/>
        </w:tabs>
        <w:autoSpaceDE w:val="0"/>
        <w:autoSpaceDN w:val="0"/>
        <w:adjustRightInd w:val="0"/>
        <w:ind w:left="709" w:hanging="709"/>
        <w:rPr>
          <w:rFonts w:cs="Arial"/>
          <w:szCs w:val="18"/>
          <w:lang w:eastAsia="en-AU"/>
        </w:rPr>
      </w:pPr>
      <w:r w:rsidRPr="00CD681D">
        <w:rPr>
          <w:rFonts w:cs="Arial"/>
          <w:szCs w:val="18"/>
          <w:lang w:eastAsia="en-AU"/>
        </w:rPr>
        <w:tab/>
      </w:r>
    </w:p>
    <w:p w:rsidR="000532C7" w:rsidRPr="00CD681D" w:rsidRDefault="000532C7" w:rsidP="000532C7">
      <w:pPr>
        <w:tabs>
          <w:tab w:val="left" w:pos="709"/>
        </w:tabs>
        <w:autoSpaceDE w:val="0"/>
        <w:autoSpaceDN w:val="0"/>
        <w:adjustRightInd w:val="0"/>
        <w:rPr>
          <w:rFonts w:cs="Arial"/>
          <w:b/>
          <w:bCs/>
          <w:szCs w:val="18"/>
          <w:lang w:eastAsia="en-AU"/>
        </w:rPr>
      </w:pPr>
      <w:r w:rsidRPr="00CD681D">
        <w:rPr>
          <w:rFonts w:cs="Arial"/>
          <w:szCs w:val="18"/>
          <w:lang w:eastAsia="en-AU"/>
        </w:rPr>
        <w:tab/>
      </w:r>
      <w:r w:rsidRPr="00CD681D">
        <w:rPr>
          <w:rFonts w:cs="Arial"/>
          <w:b/>
          <w:bCs/>
          <w:szCs w:val="18"/>
          <w:lang w:eastAsia="en-AU"/>
        </w:rPr>
        <w:t>PROG NOTE:</w:t>
      </w:r>
    </w:p>
    <w:p w:rsidR="000532C7" w:rsidRPr="00CD681D" w:rsidRDefault="000532C7" w:rsidP="000532C7">
      <w:pPr>
        <w:tabs>
          <w:tab w:val="left" w:pos="851"/>
          <w:tab w:val="left" w:pos="1065"/>
        </w:tabs>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Pr="00CD681D">
        <w:rPr>
          <w:rFonts w:cs="Arial"/>
          <w:b/>
          <w:bCs/>
          <w:szCs w:val="18"/>
          <w:lang w:eastAsia="en-AU"/>
        </w:rPr>
        <w:t xml:space="preserve">SINGLE RESPONSE </w:t>
      </w:r>
    </w:p>
    <w:p w:rsidR="00927027" w:rsidRPr="00CD681D" w:rsidRDefault="00927027" w:rsidP="000532C7">
      <w:pPr>
        <w:tabs>
          <w:tab w:val="left" w:pos="851"/>
          <w:tab w:val="left" w:pos="1065"/>
        </w:tabs>
        <w:autoSpaceDE w:val="0"/>
        <w:autoSpaceDN w:val="0"/>
        <w:adjustRightInd w:val="0"/>
        <w:ind w:left="851" w:hanging="146"/>
        <w:rPr>
          <w:rFonts w:cs="Arial"/>
          <w:b/>
          <w:bCs/>
          <w:szCs w:val="18"/>
          <w:lang w:eastAsia="en-AU"/>
        </w:rPr>
      </w:pPr>
      <w:r w:rsidRPr="00CD681D">
        <w:rPr>
          <w:rFonts w:cs="Arial"/>
          <w:b/>
          <w:bCs/>
          <w:szCs w:val="18"/>
          <w:lang w:eastAsia="en-AU"/>
        </w:rPr>
        <w:t>-  MAINTAIN ORDER AS PER E3</w:t>
      </w:r>
    </w:p>
    <w:p w:rsidR="000532C7" w:rsidRPr="00CD681D" w:rsidRDefault="000532C7" w:rsidP="000532C7">
      <w:pPr>
        <w:tabs>
          <w:tab w:val="left" w:pos="851"/>
        </w:tabs>
        <w:autoSpaceDE w:val="0"/>
        <w:autoSpaceDN w:val="0"/>
        <w:adjustRightInd w:val="0"/>
        <w:ind w:left="851"/>
        <w:rPr>
          <w:rFonts w:cs="Arial"/>
          <w:b/>
          <w:bCs/>
          <w:szCs w:val="18"/>
          <w:lang w:eastAsia="en-AU"/>
        </w:rPr>
      </w:pPr>
    </w:p>
    <w:tbl>
      <w:tblPr>
        <w:tblW w:w="4219" w:type="dxa"/>
        <w:tblInd w:w="-113"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534"/>
        <w:gridCol w:w="3685"/>
      </w:tblGrid>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1</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Commercial TV</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2</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Local print newspaper</w:t>
            </w:r>
          </w:p>
        </w:tc>
      </w:tr>
      <w:tr w:rsidR="00930BE3" w:rsidRPr="00CD681D" w:rsidTr="004A23A4">
        <w:trPr>
          <w:trHeight w:val="187"/>
        </w:trPr>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3</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Commercial radio</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4</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Community radio</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5</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Local ABC radio</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6</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Any commercial TV station website</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7</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Local newspaper website</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8</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ABC website</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9</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Local council website</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10</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 xml:space="preserve">Social media </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97</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b/>
                <w:bCs/>
                <w:szCs w:val="18"/>
                <w:lang w:eastAsia="en-AU"/>
              </w:rPr>
            </w:pPr>
            <w:r w:rsidRPr="00CD681D">
              <w:rPr>
                <w:rFonts w:cs="Arial"/>
                <w:szCs w:val="18"/>
                <w:lang w:eastAsia="en-AU"/>
              </w:rPr>
              <w:t>None \ no preferred source</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98</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None \ not interested in local content</w:t>
            </w:r>
          </w:p>
        </w:tc>
      </w:tr>
      <w:tr w:rsidR="00930BE3" w:rsidRPr="00CD681D" w:rsidTr="004A23A4">
        <w:tc>
          <w:tcPr>
            <w:tcW w:w="534"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jc w:val="center"/>
              <w:rPr>
                <w:rFonts w:cs="Arial"/>
                <w:szCs w:val="18"/>
                <w:lang w:eastAsia="en-AU"/>
              </w:rPr>
            </w:pPr>
            <w:r w:rsidRPr="00CD681D">
              <w:rPr>
                <w:rFonts w:cs="Arial"/>
                <w:szCs w:val="18"/>
                <w:lang w:eastAsia="en-AU"/>
              </w:rPr>
              <w:t>99</w:t>
            </w:r>
          </w:p>
        </w:tc>
        <w:tc>
          <w:tcPr>
            <w:tcW w:w="3685" w:type="dxa"/>
            <w:tcBorders>
              <w:top w:val="single" w:sz="4" w:space="0" w:color="000000"/>
              <w:bottom w:val="single" w:sz="4" w:space="0" w:color="000000"/>
              <w:right w:val="single" w:sz="4" w:space="0" w:color="000000"/>
            </w:tcBorders>
          </w:tcPr>
          <w:p w:rsidR="00930BE3" w:rsidRPr="00CD681D" w:rsidRDefault="00930BE3" w:rsidP="00930BE3">
            <w:pPr>
              <w:autoSpaceDE w:val="0"/>
              <w:autoSpaceDN w:val="0"/>
              <w:adjustRightInd w:val="0"/>
              <w:rPr>
                <w:rFonts w:cs="Arial"/>
                <w:szCs w:val="18"/>
                <w:lang w:eastAsia="en-AU"/>
              </w:rPr>
            </w:pPr>
            <w:r w:rsidRPr="00CD681D">
              <w:rPr>
                <w:rFonts w:cs="Arial"/>
                <w:szCs w:val="18"/>
                <w:lang w:eastAsia="en-AU"/>
              </w:rPr>
              <w:t>Don’t know</w:t>
            </w:r>
          </w:p>
        </w:tc>
      </w:tr>
    </w:tbl>
    <w:p w:rsidR="000532C7" w:rsidRPr="00CD681D" w:rsidRDefault="000532C7" w:rsidP="000532C7">
      <w:pPr>
        <w:tabs>
          <w:tab w:val="left" w:pos="709"/>
        </w:tabs>
        <w:autoSpaceDE w:val="0"/>
        <w:autoSpaceDN w:val="0"/>
        <w:adjustRightInd w:val="0"/>
        <w:ind w:left="705" w:hanging="705"/>
        <w:rPr>
          <w:rFonts w:cs="Arial"/>
          <w:szCs w:val="18"/>
          <w:lang w:eastAsia="en-AU"/>
        </w:rPr>
      </w:pPr>
    </w:p>
    <w:p w:rsidR="00E80CE9" w:rsidRPr="00CD681D" w:rsidRDefault="00E80CE9" w:rsidP="00696D22">
      <w:pPr>
        <w:ind w:left="705" w:hanging="705"/>
        <w:rPr>
          <w:rFonts w:cs="Arial"/>
          <w:szCs w:val="18"/>
          <w:lang w:eastAsia="en-AU"/>
        </w:rPr>
      </w:pPr>
    </w:p>
    <w:p w:rsidR="007B66F6" w:rsidRPr="00CD681D" w:rsidRDefault="007B66F6" w:rsidP="00696D22">
      <w:pPr>
        <w:ind w:left="705" w:hanging="705"/>
        <w:rPr>
          <w:rFonts w:ascii="Calibri" w:hAnsi="Calibri"/>
          <w:bCs/>
          <w:sz w:val="22"/>
          <w:lang w:eastAsia="en-AU"/>
        </w:rPr>
      </w:pPr>
      <w:r w:rsidRPr="00CD681D">
        <w:rPr>
          <w:rFonts w:cs="Arial"/>
          <w:szCs w:val="18"/>
          <w:lang w:eastAsia="en-AU"/>
        </w:rPr>
        <w:t>E6</w:t>
      </w:r>
      <w:r w:rsidRPr="00CD681D">
        <w:rPr>
          <w:rFonts w:cs="Arial"/>
          <w:szCs w:val="18"/>
          <w:lang w:eastAsia="en-AU"/>
        </w:rPr>
        <w:tab/>
      </w:r>
      <w:r w:rsidR="00696D22" w:rsidRPr="00CD681D">
        <w:rPr>
          <w:rFonts w:cs="Arial"/>
          <w:szCs w:val="18"/>
          <w:lang w:eastAsia="en-AU"/>
        </w:rPr>
        <w:t>Thinking now about being i</w:t>
      </w:r>
      <w:r w:rsidR="00696D22" w:rsidRPr="00CD681D">
        <w:rPr>
          <w:bCs/>
          <w:lang w:eastAsia="en-AU"/>
        </w:rPr>
        <w:t xml:space="preserve">n an </w:t>
      </w:r>
      <w:r w:rsidR="00696D22" w:rsidRPr="00CD681D">
        <w:rPr>
          <w:b/>
          <w:bCs/>
          <w:lang w:eastAsia="en-AU"/>
        </w:rPr>
        <w:t>emergency,</w:t>
      </w:r>
      <w:r w:rsidR="00696D22" w:rsidRPr="00CD681D">
        <w:rPr>
          <w:bCs/>
          <w:lang w:eastAsia="en-AU"/>
        </w:rPr>
        <w:t xml:space="preserve"> such as a bush fire</w:t>
      </w:r>
      <w:r w:rsidR="002D6569" w:rsidRPr="00CD681D">
        <w:rPr>
          <w:bCs/>
          <w:lang w:eastAsia="en-AU"/>
        </w:rPr>
        <w:t>,</w:t>
      </w:r>
      <w:r w:rsidR="00696D22" w:rsidRPr="00CD681D">
        <w:rPr>
          <w:bCs/>
          <w:lang w:eastAsia="en-AU"/>
        </w:rPr>
        <w:t xml:space="preserve"> storm</w:t>
      </w:r>
      <w:r w:rsidR="002D6569" w:rsidRPr="00CD681D">
        <w:rPr>
          <w:bCs/>
          <w:lang w:eastAsia="en-AU"/>
        </w:rPr>
        <w:t>, flood</w:t>
      </w:r>
      <w:r w:rsidR="00696D22" w:rsidRPr="00CD681D">
        <w:rPr>
          <w:bCs/>
          <w:lang w:eastAsia="en-AU"/>
        </w:rPr>
        <w:t xml:space="preserve"> or cyclone, where would you go </w:t>
      </w:r>
      <w:r w:rsidR="00696D22" w:rsidRPr="00CD681D">
        <w:rPr>
          <w:b/>
          <w:bCs/>
          <w:lang w:eastAsia="en-AU"/>
        </w:rPr>
        <w:t>to get up-to-date</w:t>
      </w:r>
      <w:r w:rsidR="00696D22" w:rsidRPr="00CD681D">
        <w:rPr>
          <w:bCs/>
          <w:lang w:eastAsia="en-AU"/>
        </w:rPr>
        <w:t xml:space="preserve"> </w:t>
      </w:r>
      <w:r w:rsidR="00696D22" w:rsidRPr="00CD681D">
        <w:rPr>
          <w:b/>
          <w:bCs/>
          <w:lang w:eastAsia="en-AU"/>
        </w:rPr>
        <w:t>information</w:t>
      </w:r>
      <w:r w:rsidR="00696D22" w:rsidRPr="00CD681D">
        <w:rPr>
          <w:bCs/>
          <w:lang w:eastAsia="en-AU"/>
        </w:rPr>
        <w:t xml:space="preserve"> about what to do?</w:t>
      </w:r>
      <w:r w:rsidR="00696D22" w:rsidRPr="00CD681D">
        <w:rPr>
          <w:rFonts w:ascii="Calibri" w:hAnsi="Calibri"/>
          <w:bCs/>
          <w:sz w:val="22"/>
          <w:lang w:eastAsia="en-AU"/>
        </w:rPr>
        <w:t xml:space="preserve"> </w:t>
      </w:r>
      <w:r w:rsidRPr="00CD681D">
        <w:rPr>
          <w:rFonts w:cs="Arial"/>
          <w:b/>
          <w:szCs w:val="18"/>
          <w:lang w:eastAsia="en-AU"/>
        </w:rPr>
        <w:t>READ OUT</w:t>
      </w:r>
      <w:r w:rsidRPr="00CD681D">
        <w:rPr>
          <w:rFonts w:cs="Arial"/>
          <w:szCs w:val="18"/>
          <w:lang w:eastAsia="en-AU"/>
        </w:rPr>
        <w:t xml:space="preserve"> </w:t>
      </w:r>
    </w:p>
    <w:p w:rsidR="007B66F6" w:rsidRPr="00CD681D" w:rsidRDefault="007B66F6" w:rsidP="007B66F6">
      <w:pPr>
        <w:tabs>
          <w:tab w:val="left" w:pos="851"/>
        </w:tabs>
        <w:autoSpaceDE w:val="0"/>
        <w:autoSpaceDN w:val="0"/>
        <w:adjustRightInd w:val="0"/>
        <w:ind w:left="709" w:hanging="709"/>
        <w:rPr>
          <w:rFonts w:cs="Arial"/>
          <w:szCs w:val="18"/>
          <w:lang w:eastAsia="en-AU"/>
        </w:rPr>
      </w:pPr>
      <w:r w:rsidRPr="00CD681D">
        <w:rPr>
          <w:rFonts w:cs="Arial"/>
          <w:szCs w:val="18"/>
          <w:lang w:eastAsia="en-AU"/>
        </w:rPr>
        <w:tab/>
      </w:r>
    </w:p>
    <w:p w:rsidR="007B66F6" w:rsidRPr="00CD681D" w:rsidRDefault="007B66F6" w:rsidP="007B66F6">
      <w:pPr>
        <w:tabs>
          <w:tab w:val="left" w:pos="709"/>
        </w:tabs>
        <w:autoSpaceDE w:val="0"/>
        <w:autoSpaceDN w:val="0"/>
        <w:adjustRightInd w:val="0"/>
        <w:rPr>
          <w:rFonts w:cs="Arial"/>
          <w:b/>
          <w:bCs/>
          <w:szCs w:val="18"/>
          <w:lang w:eastAsia="en-AU"/>
        </w:rPr>
      </w:pPr>
      <w:r w:rsidRPr="00CD681D">
        <w:rPr>
          <w:rFonts w:cs="Arial"/>
          <w:szCs w:val="18"/>
          <w:lang w:eastAsia="en-AU"/>
        </w:rPr>
        <w:tab/>
      </w:r>
      <w:r w:rsidRPr="00CD681D">
        <w:rPr>
          <w:rFonts w:cs="Arial"/>
          <w:b/>
          <w:bCs/>
          <w:szCs w:val="18"/>
          <w:lang w:eastAsia="en-AU"/>
        </w:rPr>
        <w:t>PROG NOTE:</w:t>
      </w:r>
    </w:p>
    <w:p w:rsidR="007B66F6" w:rsidRPr="00CD681D" w:rsidRDefault="007B66F6" w:rsidP="007B66F6">
      <w:pPr>
        <w:tabs>
          <w:tab w:val="left" w:pos="851"/>
          <w:tab w:val="left" w:pos="1065"/>
        </w:tabs>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Pr="00CD681D">
        <w:rPr>
          <w:rFonts w:cs="Arial"/>
          <w:b/>
          <w:bCs/>
          <w:szCs w:val="18"/>
          <w:lang w:eastAsia="en-AU"/>
        </w:rPr>
        <w:t>MULTI RESPONSE</w:t>
      </w:r>
    </w:p>
    <w:p w:rsidR="0094280B" w:rsidRPr="00CD681D" w:rsidRDefault="0094280B" w:rsidP="007B66F6">
      <w:pPr>
        <w:tabs>
          <w:tab w:val="left" w:pos="851"/>
          <w:tab w:val="left" w:pos="1065"/>
        </w:tabs>
        <w:autoSpaceDE w:val="0"/>
        <w:autoSpaceDN w:val="0"/>
        <w:adjustRightInd w:val="0"/>
        <w:ind w:left="851" w:hanging="146"/>
        <w:rPr>
          <w:rFonts w:cs="Arial"/>
          <w:b/>
          <w:bCs/>
          <w:szCs w:val="18"/>
          <w:lang w:eastAsia="en-AU"/>
        </w:rPr>
      </w:pPr>
      <w:r w:rsidRPr="00CD681D">
        <w:rPr>
          <w:rFonts w:cs="Arial"/>
          <w:b/>
          <w:bCs/>
          <w:szCs w:val="18"/>
          <w:lang w:eastAsia="en-AU"/>
        </w:rPr>
        <w:t>- DO NOT SHOW CODE 2</w:t>
      </w:r>
    </w:p>
    <w:p w:rsidR="00927027" w:rsidRPr="00CD681D" w:rsidRDefault="00927027" w:rsidP="007B66F6">
      <w:pPr>
        <w:tabs>
          <w:tab w:val="left" w:pos="851"/>
          <w:tab w:val="left" w:pos="1065"/>
        </w:tabs>
        <w:autoSpaceDE w:val="0"/>
        <w:autoSpaceDN w:val="0"/>
        <w:adjustRightInd w:val="0"/>
        <w:ind w:left="851" w:hanging="146"/>
        <w:rPr>
          <w:rFonts w:cs="Arial"/>
          <w:b/>
          <w:bCs/>
          <w:szCs w:val="18"/>
          <w:lang w:eastAsia="en-AU"/>
        </w:rPr>
      </w:pPr>
      <w:r w:rsidRPr="00CD681D">
        <w:rPr>
          <w:rFonts w:cs="Arial"/>
          <w:b/>
          <w:bCs/>
          <w:szCs w:val="18"/>
          <w:lang w:eastAsia="en-AU"/>
        </w:rPr>
        <w:t>-  MAINTAIN ORDER 1-10 AS PER E3, THEN 11-99</w:t>
      </w:r>
    </w:p>
    <w:p w:rsidR="007B66F6" w:rsidRPr="00CD681D" w:rsidRDefault="007B66F6" w:rsidP="007B66F6">
      <w:pPr>
        <w:numPr>
          <w:ilvl w:val="0"/>
          <w:numId w:val="4"/>
        </w:numPr>
        <w:tabs>
          <w:tab w:val="clear" w:pos="1065"/>
          <w:tab w:val="left" w:pos="851"/>
        </w:tabs>
        <w:ind w:left="851" w:hanging="146"/>
        <w:rPr>
          <w:b/>
        </w:rPr>
      </w:pPr>
      <w:r w:rsidRPr="00CD681D">
        <w:rPr>
          <w:b/>
        </w:rPr>
        <w:t>IF 1-</w:t>
      </w:r>
      <w:r w:rsidR="00927027" w:rsidRPr="00CD681D">
        <w:rPr>
          <w:b/>
        </w:rPr>
        <w:t>96</w:t>
      </w:r>
      <w:r w:rsidRPr="00CD681D">
        <w:rPr>
          <w:b/>
        </w:rPr>
        <w:t xml:space="preserve"> SELECTED THEN CANNOT SELECT 99</w:t>
      </w:r>
    </w:p>
    <w:p w:rsidR="007B66F6" w:rsidRPr="00CD681D" w:rsidRDefault="007B66F6" w:rsidP="007B66F6">
      <w:pPr>
        <w:tabs>
          <w:tab w:val="left" w:pos="851"/>
        </w:tabs>
        <w:autoSpaceDE w:val="0"/>
        <w:autoSpaceDN w:val="0"/>
        <w:adjustRightInd w:val="0"/>
        <w:ind w:left="851"/>
        <w:rPr>
          <w:rFonts w:cs="Arial"/>
          <w:b/>
          <w:bCs/>
          <w:szCs w:val="18"/>
          <w:lang w:eastAsia="en-AU"/>
        </w:rPr>
      </w:pPr>
    </w:p>
    <w:tbl>
      <w:tblPr>
        <w:tblW w:w="5637" w:type="dxa"/>
        <w:tblInd w:w="-113"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534"/>
        <w:gridCol w:w="5103"/>
      </w:tblGrid>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1</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Commercial TV</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2</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p>
        </w:tc>
      </w:tr>
      <w:tr w:rsidR="007B66F6" w:rsidRPr="00CD681D" w:rsidTr="00696D22">
        <w:trPr>
          <w:trHeight w:val="187"/>
        </w:trPr>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3</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Commercial radio</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4</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Community radio</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5</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Local ABC radio</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6</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Any commercial TV station website</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7</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Local newspaper website</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8</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ABC website</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9</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Local council website</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10</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 xml:space="preserve">Social media </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11</w:t>
            </w:r>
          </w:p>
        </w:tc>
        <w:tc>
          <w:tcPr>
            <w:tcW w:w="5103" w:type="dxa"/>
            <w:tcBorders>
              <w:top w:val="single" w:sz="4" w:space="0" w:color="000000"/>
              <w:bottom w:val="single" w:sz="4" w:space="0" w:color="000000"/>
              <w:right w:val="single" w:sz="4" w:space="0" w:color="000000"/>
            </w:tcBorders>
          </w:tcPr>
          <w:p w:rsidR="007B66F6" w:rsidRPr="00CD681D" w:rsidRDefault="00927027" w:rsidP="00927027">
            <w:pPr>
              <w:autoSpaceDE w:val="0"/>
              <w:autoSpaceDN w:val="0"/>
              <w:adjustRightInd w:val="0"/>
              <w:rPr>
                <w:rFonts w:cs="Arial"/>
                <w:szCs w:val="18"/>
                <w:lang w:eastAsia="en-AU"/>
              </w:rPr>
            </w:pPr>
            <w:r w:rsidRPr="00CD681D">
              <w:rPr>
                <w:rFonts w:cs="Arial"/>
                <w:szCs w:val="18"/>
                <w:lang w:eastAsia="en-AU"/>
              </w:rPr>
              <w:t>Bureau of Meteorology</w:t>
            </w:r>
          </w:p>
        </w:tc>
      </w:tr>
      <w:tr w:rsidR="00927027" w:rsidRPr="00CD681D" w:rsidTr="00696D22">
        <w:tc>
          <w:tcPr>
            <w:tcW w:w="534"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jc w:val="center"/>
              <w:rPr>
                <w:rFonts w:cs="Arial"/>
                <w:szCs w:val="18"/>
                <w:lang w:eastAsia="en-AU"/>
              </w:rPr>
            </w:pPr>
            <w:r w:rsidRPr="00CD681D">
              <w:rPr>
                <w:rFonts w:cs="Arial"/>
                <w:szCs w:val="18"/>
                <w:lang w:eastAsia="en-AU"/>
              </w:rPr>
              <w:t>12</w:t>
            </w:r>
          </w:p>
        </w:tc>
        <w:tc>
          <w:tcPr>
            <w:tcW w:w="5103"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rPr>
                <w:rFonts w:cs="Arial"/>
                <w:szCs w:val="18"/>
                <w:lang w:eastAsia="en-AU"/>
              </w:rPr>
            </w:pPr>
            <w:r w:rsidRPr="00CD681D">
              <w:rPr>
                <w:rFonts w:cs="Arial"/>
                <w:szCs w:val="18"/>
                <w:lang w:eastAsia="en-AU"/>
              </w:rPr>
              <w:t>Fire and  emergency services</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jc w:val="center"/>
            </w:pPr>
            <w:r w:rsidRPr="00CD681D">
              <w:t>96</w:t>
            </w:r>
          </w:p>
        </w:tc>
        <w:tc>
          <w:tcPr>
            <w:tcW w:w="5103" w:type="dxa"/>
            <w:tcBorders>
              <w:top w:val="single" w:sz="4" w:space="0" w:color="000000"/>
              <w:bottom w:val="single" w:sz="4" w:space="0" w:color="000000"/>
              <w:right w:val="single" w:sz="4" w:space="0" w:color="000000"/>
            </w:tcBorders>
          </w:tcPr>
          <w:p w:rsidR="007B66F6" w:rsidRPr="00CD681D" w:rsidRDefault="007B66F6" w:rsidP="007B66F6">
            <w:pPr>
              <w:rPr>
                <w:b/>
              </w:rPr>
            </w:pPr>
            <w:r w:rsidRPr="00CD681D">
              <w:t xml:space="preserve">Other sources </w:t>
            </w:r>
            <w:r w:rsidRPr="00CD681D">
              <w:rPr>
                <w:b/>
              </w:rPr>
              <w:t>(SPECIFY)</w:t>
            </w:r>
          </w:p>
        </w:tc>
      </w:tr>
      <w:tr w:rsidR="007B66F6" w:rsidRPr="00CD681D" w:rsidTr="00696D22">
        <w:tc>
          <w:tcPr>
            <w:tcW w:w="534"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jc w:val="center"/>
              <w:rPr>
                <w:rFonts w:cs="Arial"/>
                <w:szCs w:val="18"/>
                <w:lang w:eastAsia="en-AU"/>
              </w:rPr>
            </w:pPr>
            <w:r w:rsidRPr="00CD681D">
              <w:rPr>
                <w:rFonts w:cs="Arial"/>
                <w:szCs w:val="18"/>
                <w:lang w:eastAsia="en-AU"/>
              </w:rPr>
              <w:t>99</w:t>
            </w:r>
          </w:p>
        </w:tc>
        <w:tc>
          <w:tcPr>
            <w:tcW w:w="5103" w:type="dxa"/>
            <w:tcBorders>
              <w:top w:val="single" w:sz="4" w:space="0" w:color="000000"/>
              <w:bottom w:val="single" w:sz="4" w:space="0" w:color="000000"/>
              <w:right w:val="single" w:sz="4" w:space="0" w:color="000000"/>
            </w:tcBorders>
          </w:tcPr>
          <w:p w:rsidR="007B66F6" w:rsidRPr="00CD681D" w:rsidRDefault="007B66F6" w:rsidP="00927027">
            <w:pPr>
              <w:autoSpaceDE w:val="0"/>
              <w:autoSpaceDN w:val="0"/>
              <w:adjustRightInd w:val="0"/>
              <w:rPr>
                <w:rFonts w:cs="Arial"/>
                <w:szCs w:val="18"/>
                <w:lang w:eastAsia="en-AU"/>
              </w:rPr>
            </w:pPr>
            <w:r w:rsidRPr="00CD681D">
              <w:rPr>
                <w:rFonts w:cs="Arial"/>
                <w:szCs w:val="18"/>
                <w:lang w:eastAsia="en-AU"/>
              </w:rPr>
              <w:t>Don’t know</w:t>
            </w:r>
          </w:p>
        </w:tc>
      </w:tr>
    </w:tbl>
    <w:p w:rsidR="007B66F6" w:rsidRPr="00CD681D" w:rsidRDefault="007B66F6">
      <w:pPr>
        <w:jc w:val="left"/>
        <w:rPr>
          <w:rFonts w:cs="Arial"/>
          <w:b/>
          <w:bCs/>
          <w:szCs w:val="18"/>
          <w:lang w:eastAsia="en-AU"/>
        </w:rPr>
      </w:pPr>
    </w:p>
    <w:p w:rsidR="00927027" w:rsidRPr="00CD681D" w:rsidRDefault="00927027">
      <w:pPr>
        <w:jc w:val="left"/>
        <w:rPr>
          <w:bCs/>
        </w:rPr>
      </w:pPr>
      <w:r w:rsidRPr="00CD681D">
        <w:rPr>
          <w:bCs/>
        </w:rPr>
        <w:br w:type="page"/>
      </w:r>
    </w:p>
    <w:p w:rsidR="007B66F6" w:rsidRPr="00CD681D" w:rsidRDefault="007B66F6" w:rsidP="00D562CB">
      <w:pPr>
        <w:tabs>
          <w:tab w:val="left" w:pos="709"/>
          <w:tab w:val="left" w:pos="851"/>
          <w:tab w:val="left" w:pos="7513"/>
        </w:tabs>
        <w:ind w:left="709" w:hanging="709"/>
        <w:rPr>
          <w:b/>
        </w:rPr>
      </w:pPr>
      <w:r w:rsidRPr="00CD681D">
        <w:rPr>
          <w:bCs/>
        </w:rPr>
        <w:lastRenderedPageBreak/>
        <w:t>E7</w:t>
      </w:r>
      <w:r w:rsidRPr="00CD681D">
        <w:rPr>
          <w:b/>
          <w:bCs/>
        </w:rPr>
        <w:tab/>
      </w:r>
      <w:r w:rsidR="009470FE" w:rsidRPr="00CD681D">
        <w:rPr>
          <w:bCs/>
        </w:rPr>
        <w:t xml:space="preserve">Have you </w:t>
      </w:r>
      <w:r w:rsidR="00696D22" w:rsidRPr="00CD681D">
        <w:rPr>
          <w:bCs/>
        </w:rPr>
        <w:t>experience</w:t>
      </w:r>
      <w:r w:rsidR="00B654B8" w:rsidRPr="00CD681D">
        <w:rPr>
          <w:bCs/>
        </w:rPr>
        <w:t>d</w:t>
      </w:r>
      <w:r w:rsidR="00696D22" w:rsidRPr="00CD681D">
        <w:rPr>
          <w:bCs/>
        </w:rPr>
        <w:t xml:space="preserve"> any emergency situation</w:t>
      </w:r>
      <w:r w:rsidR="008C3629" w:rsidRPr="00CD681D">
        <w:rPr>
          <w:bCs/>
        </w:rPr>
        <w:t>s</w:t>
      </w:r>
      <w:r w:rsidR="00696D22" w:rsidRPr="00CD681D">
        <w:rPr>
          <w:bCs/>
          <w:lang w:eastAsia="en-AU"/>
        </w:rPr>
        <w:t xml:space="preserve"> such as a bush fire</w:t>
      </w:r>
      <w:r w:rsidR="00D562CB" w:rsidRPr="00CD681D">
        <w:rPr>
          <w:bCs/>
          <w:lang w:eastAsia="en-AU"/>
        </w:rPr>
        <w:t>,</w:t>
      </w:r>
      <w:r w:rsidR="00696D22" w:rsidRPr="00CD681D">
        <w:rPr>
          <w:bCs/>
          <w:lang w:eastAsia="en-AU"/>
        </w:rPr>
        <w:t xml:space="preserve"> storm</w:t>
      </w:r>
      <w:r w:rsidR="00E80CE9" w:rsidRPr="00CD681D">
        <w:rPr>
          <w:bCs/>
          <w:lang w:eastAsia="en-AU"/>
        </w:rPr>
        <w:t>,</w:t>
      </w:r>
      <w:r w:rsidR="00696D22" w:rsidRPr="00CD681D">
        <w:rPr>
          <w:bCs/>
          <w:lang w:eastAsia="en-AU"/>
        </w:rPr>
        <w:t xml:space="preserve"> </w:t>
      </w:r>
      <w:r w:rsidR="00E80CE9" w:rsidRPr="00CD681D">
        <w:rPr>
          <w:bCs/>
          <w:lang w:eastAsia="en-AU"/>
        </w:rPr>
        <w:t xml:space="preserve">flood </w:t>
      </w:r>
      <w:r w:rsidR="00696D22" w:rsidRPr="00CD681D">
        <w:rPr>
          <w:bCs/>
          <w:lang w:eastAsia="en-AU"/>
        </w:rPr>
        <w:t>or cyclone</w:t>
      </w:r>
      <w:r w:rsidR="008C3629" w:rsidRPr="00CD681D">
        <w:rPr>
          <w:bCs/>
        </w:rPr>
        <w:t xml:space="preserve"> in the </w:t>
      </w:r>
      <w:r w:rsidR="008C3629" w:rsidRPr="00CD681D">
        <w:rPr>
          <w:b/>
          <w:bCs/>
        </w:rPr>
        <w:t>last</w:t>
      </w:r>
      <w:r w:rsidR="008327DC" w:rsidRPr="00CD681D">
        <w:rPr>
          <w:b/>
          <w:bCs/>
        </w:rPr>
        <w:t xml:space="preserve"> </w:t>
      </w:r>
      <w:r w:rsidR="009470FE" w:rsidRPr="00CD681D">
        <w:rPr>
          <w:b/>
          <w:bCs/>
        </w:rPr>
        <w:t>10 years</w:t>
      </w:r>
      <w:r w:rsidR="00160D7D" w:rsidRPr="00CD681D">
        <w:rPr>
          <w:b/>
          <w:bCs/>
        </w:rPr>
        <w:t xml:space="preserve">? </w:t>
      </w:r>
      <w:r w:rsidR="00F97EC4" w:rsidRPr="00CD681D">
        <w:rPr>
          <w:rFonts w:cs="Arial"/>
          <w:szCs w:val="18"/>
          <w:lang w:eastAsia="en-AU"/>
        </w:rPr>
        <w:t xml:space="preserve"> </w:t>
      </w:r>
      <w:r w:rsidRPr="00CD681D">
        <w:rPr>
          <w:b/>
        </w:rPr>
        <w:t>DO NOT READ</w:t>
      </w:r>
    </w:p>
    <w:p w:rsidR="007B66F6" w:rsidRPr="00CD681D" w:rsidRDefault="007B66F6" w:rsidP="007B66F6">
      <w:pPr>
        <w:tabs>
          <w:tab w:val="left" w:pos="709"/>
          <w:tab w:val="left" w:pos="851"/>
        </w:tabs>
        <w:rPr>
          <w:b/>
        </w:rPr>
      </w:pPr>
    </w:p>
    <w:p w:rsidR="007B66F6" w:rsidRPr="00CD681D" w:rsidRDefault="007B66F6" w:rsidP="007B66F6">
      <w:pPr>
        <w:tabs>
          <w:tab w:val="left" w:pos="709"/>
          <w:tab w:val="left" w:pos="851"/>
        </w:tabs>
        <w:rPr>
          <w:b/>
        </w:rPr>
      </w:pPr>
      <w:r w:rsidRPr="00CD681D">
        <w:rPr>
          <w:b/>
        </w:rPr>
        <w:tab/>
        <w:t xml:space="preserve">PROG NOTE: </w:t>
      </w:r>
    </w:p>
    <w:p w:rsidR="007B66F6" w:rsidRPr="00CD681D" w:rsidRDefault="007B66F6" w:rsidP="007B66F6">
      <w:pPr>
        <w:tabs>
          <w:tab w:val="left" w:pos="709"/>
          <w:tab w:val="left" w:pos="851"/>
        </w:tabs>
        <w:rPr>
          <w:b/>
        </w:rPr>
      </w:pPr>
      <w:r w:rsidRPr="00CD681D">
        <w:rPr>
          <w:b/>
        </w:rPr>
        <w:tab/>
        <w:t>-</w:t>
      </w:r>
      <w:r w:rsidRPr="00CD681D">
        <w:rPr>
          <w:b/>
        </w:rPr>
        <w:tab/>
        <w:t xml:space="preserve">SINGLE RESPONSE </w:t>
      </w:r>
    </w:p>
    <w:p w:rsidR="007B66F6" w:rsidRPr="00CD681D" w:rsidRDefault="007B66F6" w:rsidP="007B66F6">
      <w:pPr>
        <w:tabs>
          <w:tab w:val="left" w:pos="709"/>
          <w:tab w:val="left" w:pos="851"/>
        </w:tabs>
        <w:rPr>
          <w:b/>
        </w:rPr>
      </w:pPr>
    </w:p>
    <w:tbl>
      <w:tblPr>
        <w:tblStyle w:val="TableGrid"/>
        <w:tblW w:w="0" w:type="auto"/>
        <w:tblLook w:val="01E0" w:firstRow="1" w:lastRow="1" w:firstColumn="1" w:lastColumn="1" w:noHBand="0" w:noVBand="0"/>
      </w:tblPr>
      <w:tblGrid>
        <w:gridCol w:w="417"/>
        <w:gridCol w:w="712"/>
      </w:tblGrid>
      <w:tr w:rsidR="007B66F6" w:rsidRPr="00CD681D" w:rsidTr="00696D22">
        <w:tc>
          <w:tcPr>
            <w:tcW w:w="417" w:type="dxa"/>
          </w:tcPr>
          <w:p w:rsidR="007B66F6" w:rsidRPr="00CD681D" w:rsidRDefault="007B66F6" w:rsidP="00927027">
            <w:pPr>
              <w:jc w:val="center"/>
            </w:pPr>
            <w:r w:rsidRPr="00CD681D">
              <w:t>1</w:t>
            </w:r>
          </w:p>
        </w:tc>
        <w:tc>
          <w:tcPr>
            <w:tcW w:w="712" w:type="dxa"/>
          </w:tcPr>
          <w:p w:rsidR="007B66F6" w:rsidRPr="00CD681D" w:rsidRDefault="007B66F6" w:rsidP="007B66F6">
            <w:r w:rsidRPr="00CD681D">
              <w:t xml:space="preserve">Yes </w:t>
            </w:r>
          </w:p>
        </w:tc>
      </w:tr>
      <w:tr w:rsidR="007B66F6" w:rsidRPr="00CD681D" w:rsidTr="00696D22">
        <w:tc>
          <w:tcPr>
            <w:tcW w:w="417" w:type="dxa"/>
          </w:tcPr>
          <w:p w:rsidR="007B66F6" w:rsidRPr="00CD681D" w:rsidRDefault="007B66F6" w:rsidP="00927027">
            <w:pPr>
              <w:jc w:val="center"/>
            </w:pPr>
            <w:r w:rsidRPr="00CD681D">
              <w:t>2</w:t>
            </w:r>
          </w:p>
        </w:tc>
        <w:tc>
          <w:tcPr>
            <w:tcW w:w="712" w:type="dxa"/>
          </w:tcPr>
          <w:p w:rsidR="007B66F6" w:rsidRPr="00CD681D" w:rsidRDefault="007B66F6" w:rsidP="00927027">
            <w:pPr>
              <w:rPr>
                <w:b/>
              </w:rPr>
            </w:pPr>
            <w:r w:rsidRPr="00CD681D">
              <w:t>No</w:t>
            </w:r>
          </w:p>
        </w:tc>
      </w:tr>
    </w:tbl>
    <w:p w:rsidR="00D562CB" w:rsidRPr="00CD681D" w:rsidRDefault="00D562CB" w:rsidP="00D562CB">
      <w:pPr>
        <w:ind w:left="705" w:hanging="705"/>
        <w:rPr>
          <w:rFonts w:cs="Arial"/>
          <w:szCs w:val="18"/>
          <w:lang w:eastAsia="en-AU"/>
        </w:rPr>
      </w:pPr>
    </w:p>
    <w:p w:rsidR="00927027" w:rsidRPr="00CD681D" w:rsidRDefault="00927027" w:rsidP="00D562CB">
      <w:pPr>
        <w:ind w:left="705" w:hanging="705"/>
        <w:rPr>
          <w:rFonts w:cs="Arial"/>
          <w:szCs w:val="18"/>
          <w:lang w:eastAsia="en-AU"/>
        </w:rPr>
      </w:pPr>
    </w:p>
    <w:p w:rsidR="008327DC" w:rsidRPr="00CD681D" w:rsidRDefault="008327DC" w:rsidP="00D562CB">
      <w:pPr>
        <w:ind w:left="705" w:hanging="705"/>
        <w:rPr>
          <w:rFonts w:cs="Arial"/>
          <w:szCs w:val="18"/>
          <w:lang w:eastAsia="en-AU"/>
        </w:rPr>
      </w:pPr>
      <w:r w:rsidRPr="00CD681D">
        <w:rPr>
          <w:b/>
          <w:bCs/>
        </w:rPr>
        <w:t xml:space="preserve">PROG NOTE: ASK IF EXPERIENCED EMMERGENCY IE CODE 1 IN E7. OTHERS GO TO </w:t>
      </w:r>
      <w:r w:rsidR="005869B0" w:rsidRPr="00CD681D">
        <w:rPr>
          <w:b/>
          <w:bCs/>
        </w:rPr>
        <w:t>CLOSE</w:t>
      </w:r>
      <w:r w:rsidRPr="00CD681D">
        <w:rPr>
          <w:rFonts w:cs="Arial"/>
          <w:szCs w:val="18"/>
          <w:lang w:eastAsia="en-AU"/>
        </w:rPr>
        <w:t xml:space="preserve"> </w:t>
      </w:r>
    </w:p>
    <w:p w:rsidR="0089335A" w:rsidRPr="00CD681D" w:rsidRDefault="0089335A" w:rsidP="00D562CB">
      <w:pPr>
        <w:ind w:left="705" w:hanging="705"/>
        <w:rPr>
          <w:rFonts w:cs="Arial"/>
          <w:szCs w:val="18"/>
          <w:lang w:eastAsia="en-AU"/>
        </w:rPr>
      </w:pPr>
    </w:p>
    <w:p w:rsidR="00D562CB" w:rsidRPr="00CD681D" w:rsidRDefault="00D562CB" w:rsidP="00D562CB">
      <w:pPr>
        <w:ind w:left="705" w:hanging="705"/>
        <w:rPr>
          <w:rFonts w:ascii="Calibri" w:hAnsi="Calibri"/>
          <w:bCs/>
          <w:sz w:val="22"/>
          <w:lang w:eastAsia="en-AU"/>
        </w:rPr>
      </w:pPr>
      <w:r w:rsidRPr="00CD681D">
        <w:rPr>
          <w:rFonts w:cs="Arial"/>
          <w:szCs w:val="18"/>
          <w:lang w:eastAsia="en-AU"/>
        </w:rPr>
        <w:t>E</w:t>
      </w:r>
      <w:r w:rsidR="008327DC" w:rsidRPr="00CD681D">
        <w:rPr>
          <w:rFonts w:cs="Arial"/>
          <w:szCs w:val="18"/>
          <w:lang w:eastAsia="en-AU"/>
        </w:rPr>
        <w:t>8</w:t>
      </w:r>
      <w:r w:rsidRPr="00CD681D">
        <w:rPr>
          <w:rFonts w:cs="Arial"/>
          <w:szCs w:val="18"/>
          <w:lang w:eastAsia="en-AU"/>
        </w:rPr>
        <w:tab/>
        <w:t xml:space="preserve">When you were in this </w:t>
      </w:r>
      <w:r w:rsidRPr="00CD681D">
        <w:rPr>
          <w:bCs/>
          <w:lang w:eastAsia="en-AU"/>
        </w:rPr>
        <w:t xml:space="preserve">emergency situation, </w:t>
      </w:r>
      <w:r w:rsidR="00927027" w:rsidRPr="00CD681D">
        <w:rPr>
          <w:bCs/>
          <w:lang w:eastAsia="en-AU"/>
        </w:rPr>
        <w:t xml:space="preserve">how </w:t>
      </w:r>
      <w:r w:rsidRPr="00CD681D">
        <w:rPr>
          <w:bCs/>
          <w:lang w:eastAsia="en-AU"/>
        </w:rPr>
        <w:t xml:space="preserve">did you </w:t>
      </w:r>
      <w:r w:rsidRPr="00CD681D">
        <w:rPr>
          <w:b/>
          <w:bCs/>
          <w:lang w:eastAsia="en-AU"/>
        </w:rPr>
        <w:t>get up-to-date information</w:t>
      </w:r>
      <w:r w:rsidRPr="00CD681D">
        <w:rPr>
          <w:bCs/>
          <w:lang w:eastAsia="en-AU"/>
        </w:rPr>
        <w:t xml:space="preserve"> about what to do?</w:t>
      </w:r>
      <w:r w:rsidRPr="00CD681D">
        <w:rPr>
          <w:rFonts w:ascii="Calibri" w:hAnsi="Calibri"/>
          <w:bCs/>
          <w:sz w:val="22"/>
          <w:lang w:eastAsia="en-AU"/>
        </w:rPr>
        <w:t xml:space="preserve"> </w:t>
      </w:r>
      <w:r w:rsidRPr="00CD681D">
        <w:rPr>
          <w:rFonts w:cs="Arial"/>
          <w:b/>
          <w:szCs w:val="18"/>
          <w:lang w:eastAsia="en-AU"/>
        </w:rPr>
        <w:t>READ OUT</w:t>
      </w:r>
      <w:r w:rsidRPr="00CD681D">
        <w:rPr>
          <w:rFonts w:cs="Arial"/>
          <w:szCs w:val="18"/>
          <w:lang w:eastAsia="en-AU"/>
        </w:rPr>
        <w:t xml:space="preserve"> </w:t>
      </w:r>
    </w:p>
    <w:p w:rsidR="00D562CB" w:rsidRPr="00CD681D" w:rsidRDefault="00D562CB" w:rsidP="00D562CB">
      <w:pPr>
        <w:tabs>
          <w:tab w:val="left" w:pos="851"/>
        </w:tabs>
        <w:autoSpaceDE w:val="0"/>
        <w:autoSpaceDN w:val="0"/>
        <w:adjustRightInd w:val="0"/>
        <w:ind w:left="709" w:hanging="709"/>
        <w:rPr>
          <w:rFonts w:cs="Arial"/>
          <w:szCs w:val="18"/>
          <w:lang w:eastAsia="en-AU"/>
        </w:rPr>
      </w:pPr>
      <w:r w:rsidRPr="00CD681D">
        <w:rPr>
          <w:rFonts w:cs="Arial"/>
          <w:szCs w:val="18"/>
          <w:lang w:eastAsia="en-AU"/>
        </w:rPr>
        <w:tab/>
      </w:r>
    </w:p>
    <w:p w:rsidR="00D562CB" w:rsidRPr="00CD681D" w:rsidRDefault="00D562CB" w:rsidP="00D562CB">
      <w:pPr>
        <w:tabs>
          <w:tab w:val="left" w:pos="709"/>
        </w:tabs>
        <w:autoSpaceDE w:val="0"/>
        <w:autoSpaceDN w:val="0"/>
        <w:adjustRightInd w:val="0"/>
        <w:rPr>
          <w:rFonts w:cs="Arial"/>
          <w:b/>
          <w:bCs/>
          <w:szCs w:val="18"/>
          <w:lang w:eastAsia="en-AU"/>
        </w:rPr>
      </w:pPr>
      <w:r w:rsidRPr="00CD681D">
        <w:rPr>
          <w:rFonts w:cs="Arial"/>
          <w:szCs w:val="18"/>
          <w:lang w:eastAsia="en-AU"/>
        </w:rPr>
        <w:tab/>
      </w:r>
      <w:r w:rsidRPr="00CD681D">
        <w:rPr>
          <w:rFonts w:cs="Arial"/>
          <w:b/>
          <w:bCs/>
          <w:szCs w:val="18"/>
          <w:lang w:eastAsia="en-AU"/>
        </w:rPr>
        <w:t>PROG NOTE:</w:t>
      </w:r>
    </w:p>
    <w:p w:rsidR="00D562CB" w:rsidRPr="00CD681D" w:rsidRDefault="00D562CB" w:rsidP="00D562CB">
      <w:pPr>
        <w:tabs>
          <w:tab w:val="left" w:pos="851"/>
          <w:tab w:val="left" w:pos="1065"/>
        </w:tabs>
        <w:autoSpaceDE w:val="0"/>
        <w:autoSpaceDN w:val="0"/>
        <w:adjustRightInd w:val="0"/>
        <w:ind w:left="851" w:hanging="146"/>
        <w:rPr>
          <w:rFonts w:cs="Arial"/>
          <w:b/>
          <w:bCs/>
          <w:szCs w:val="18"/>
          <w:lang w:eastAsia="en-AU"/>
        </w:rPr>
      </w:pPr>
      <w:r w:rsidRPr="00CD681D">
        <w:rPr>
          <w:rFonts w:cs="Arial"/>
          <w:szCs w:val="18"/>
          <w:lang w:eastAsia="en-AU"/>
        </w:rPr>
        <w:t>-</w:t>
      </w:r>
      <w:r w:rsidRPr="00CD681D">
        <w:rPr>
          <w:rFonts w:cs="Arial"/>
          <w:szCs w:val="18"/>
          <w:lang w:eastAsia="en-AU"/>
        </w:rPr>
        <w:tab/>
      </w:r>
      <w:r w:rsidRPr="00CD681D">
        <w:rPr>
          <w:rFonts w:cs="Arial"/>
          <w:b/>
          <w:bCs/>
          <w:szCs w:val="18"/>
          <w:lang w:eastAsia="en-AU"/>
        </w:rPr>
        <w:t>MULTI RESPONSE</w:t>
      </w:r>
    </w:p>
    <w:p w:rsidR="0094280B" w:rsidRPr="00CD681D" w:rsidRDefault="0094280B" w:rsidP="00D562CB">
      <w:pPr>
        <w:tabs>
          <w:tab w:val="left" w:pos="851"/>
          <w:tab w:val="left" w:pos="1065"/>
        </w:tabs>
        <w:autoSpaceDE w:val="0"/>
        <w:autoSpaceDN w:val="0"/>
        <w:adjustRightInd w:val="0"/>
        <w:ind w:left="851" w:hanging="146"/>
        <w:rPr>
          <w:rFonts w:cs="Arial"/>
          <w:b/>
          <w:bCs/>
          <w:szCs w:val="18"/>
          <w:lang w:eastAsia="en-AU"/>
        </w:rPr>
      </w:pPr>
      <w:r w:rsidRPr="00CD681D">
        <w:rPr>
          <w:rFonts w:cs="Arial"/>
          <w:b/>
          <w:bCs/>
          <w:szCs w:val="18"/>
          <w:lang w:eastAsia="en-AU"/>
        </w:rPr>
        <w:t>- DO NOT SHOW CODE 2</w:t>
      </w:r>
    </w:p>
    <w:p w:rsidR="00927027" w:rsidRPr="00CD681D" w:rsidRDefault="00927027" w:rsidP="00927027">
      <w:pPr>
        <w:tabs>
          <w:tab w:val="left" w:pos="851"/>
          <w:tab w:val="left" w:pos="1065"/>
        </w:tabs>
        <w:autoSpaceDE w:val="0"/>
        <w:autoSpaceDN w:val="0"/>
        <w:adjustRightInd w:val="0"/>
        <w:ind w:left="851" w:hanging="146"/>
        <w:rPr>
          <w:rFonts w:cs="Arial"/>
          <w:b/>
          <w:bCs/>
          <w:szCs w:val="18"/>
          <w:lang w:eastAsia="en-AU"/>
        </w:rPr>
      </w:pPr>
      <w:r w:rsidRPr="00CD681D">
        <w:rPr>
          <w:rFonts w:cs="Arial"/>
          <w:b/>
          <w:bCs/>
          <w:szCs w:val="18"/>
          <w:lang w:eastAsia="en-AU"/>
        </w:rPr>
        <w:t>-  MAINTAIN ORDER 1-10 AS PER E3, THEN 11-99</w:t>
      </w:r>
    </w:p>
    <w:p w:rsidR="00D562CB" w:rsidRPr="00CD681D" w:rsidRDefault="00D562CB" w:rsidP="00D562CB">
      <w:pPr>
        <w:numPr>
          <w:ilvl w:val="0"/>
          <w:numId w:val="4"/>
        </w:numPr>
        <w:tabs>
          <w:tab w:val="clear" w:pos="1065"/>
          <w:tab w:val="left" w:pos="851"/>
        </w:tabs>
        <w:ind w:left="851" w:hanging="146"/>
        <w:rPr>
          <w:b/>
        </w:rPr>
      </w:pPr>
      <w:r w:rsidRPr="00CD681D">
        <w:rPr>
          <w:b/>
        </w:rPr>
        <w:t>IF 1-</w:t>
      </w:r>
      <w:r w:rsidR="00927027" w:rsidRPr="00CD681D">
        <w:rPr>
          <w:b/>
        </w:rPr>
        <w:t>96</w:t>
      </w:r>
      <w:r w:rsidRPr="00CD681D">
        <w:rPr>
          <w:b/>
        </w:rPr>
        <w:t xml:space="preserve"> SELECTED THEN CANNOT SELECT 99</w:t>
      </w:r>
    </w:p>
    <w:p w:rsidR="00D562CB" w:rsidRPr="00CD681D" w:rsidRDefault="00D562CB" w:rsidP="00D562CB">
      <w:pPr>
        <w:tabs>
          <w:tab w:val="left" w:pos="851"/>
        </w:tabs>
        <w:autoSpaceDE w:val="0"/>
        <w:autoSpaceDN w:val="0"/>
        <w:adjustRightInd w:val="0"/>
        <w:ind w:left="851"/>
        <w:rPr>
          <w:rFonts w:cs="Arial"/>
          <w:b/>
          <w:bCs/>
          <w:szCs w:val="18"/>
          <w:lang w:eastAsia="en-AU"/>
        </w:rPr>
      </w:pPr>
    </w:p>
    <w:tbl>
      <w:tblPr>
        <w:tblW w:w="8472" w:type="dxa"/>
        <w:tblInd w:w="-113"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534"/>
        <w:gridCol w:w="7938"/>
      </w:tblGrid>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1</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Commercial TV</w:t>
            </w:r>
          </w:p>
        </w:tc>
      </w:tr>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2</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p>
        </w:tc>
      </w:tr>
      <w:tr w:rsidR="00D562CB" w:rsidRPr="00CD681D" w:rsidTr="005014CB">
        <w:trPr>
          <w:trHeight w:val="187"/>
        </w:trPr>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3</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Commercial radio</w:t>
            </w:r>
          </w:p>
        </w:tc>
      </w:tr>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4</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Community radio</w:t>
            </w:r>
          </w:p>
        </w:tc>
      </w:tr>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5</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Local ABC radio</w:t>
            </w:r>
          </w:p>
        </w:tc>
      </w:tr>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6</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Any commercial TV station website</w:t>
            </w:r>
          </w:p>
        </w:tc>
      </w:tr>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7</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Local newspaper website</w:t>
            </w:r>
          </w:p>
        </w:tc>
      </w:tr>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8</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ABC website</w:t>
            </w:r>
          </w:p>
        </w:tc>
      </w:tr>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9</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Local council website</w:t>
            </w:r>
          </w:p>
        </w:tc>
      </w:tr>
      <w:tr w:rsidR="00D562CB" w:rsidRPr="00CD681D" w:rsidTr="005014CB">
        <w:tc>
          <w:tcPr>
            <w:tcW w:w="534" w:type="dxa"/>
            <w:tcBorders>
              <w:top w:val="single" w:sz="4" w:space="0" w:color="000000"/>
              <w:bottom w:val="single" w:sz="4" w:space="0" w:color="000000"/>
              <w:right w:val="single" w:sz="4" w:space="0" w:color="000000"/>
            </w:tcBorders>
          </w:tcPr>
          <w:p w:rsidR="00D562CB" w:rsidRPr="00CD681D" w:rsidRDefault="00D562CB" w:rsidP="00D562CB">
            <w:pPr>
              <w:autoSpaceDE w:val="0"/>
              <w:autoSpaceDN w:val="0"/>
              <w:adjustRightInd w:val="0"/>
              <w:jc w:val="center"/>
              <w:rPr>
                <w:rFonts w:cs="Arial"/>
                <w:szCs w:val="18"/>
                <w:lang w:eastAsia="en-AU"/>
              </w:rPr>
            </w:pPr>
            <w:r w:rsidRPr="00CD681D">
              <w:rPr>
                <w:rFonts w:cs="Arial"/>
                <w:szCs w:val="18"/>
                <w:lang w:eastAsia="en-AU"/>
              </w:rPr>
              <w:t>10</w:t>
            </w:r>
          </w:p>
        </w:tc>
        <w:tc>
          <w:tcPr>
            <w:tcW w:w="7938" w:type="dxa"/>
            <w:tcBorders>
              <w:top w:val="single" w:sz="4" w:space="0" w:color="000000"/>
              <w:bottom w:val="single" w:sz="4" w:space="0" w:color="000000"/>
              <w:right w:val="single" w:sz="4" w:space="0" w:color="000000"/>
            </w:tcBorders>
          </w:tcPr>
          <w:p w:rsidR="00D562CB" w:rsidRPr="00CD681D" w:rsidRDefault="00D562CB" w:rsidP="00927027">
            <w:pPr>
              <w:autoSpaceDE w:val="0"/>
              <w:autoSpaceDN w:val="0"/>
              <w:adjustRightInd w:val="0"/>
              <w:rPr>
                <w:rFonts w:cs="Arial"/>
                <w:szCs w:val="18"/>
                <w:lang w:eastAsia="en-AU"/>
              </w:rPr>
            </w:pPr>
            <w:r w:rsidRPr="00CD681D">
              <w:rPr>
                <w:rFonts w:cs="Arial"/>
                <w:szCs w:val="18"/>
                <w:lang w:eastAsia="en-AU"/>
              </w:rPr>
              <w:t xml:space="preserve">Social media </w:t>
            </w:r>
          </w:p>
        </w:tc>
      </w:tr>
      <w:tr w:rsidR="00927027" w:rsidRPr="00CD681D" w:rsidTr="005014CB">
        <w:tc>
          <w:tcPr>
            <w:tcW w:w="534"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jc w:val="center"/>
              <w:rPr>
                <w:rFonts w:cs="Arial"/>
                <w:szCs w:val="18"/>
                <w:lang w:eastAsia="en-AU"/>
              </w:rPr>
            </w:pPr>
            <w:r w:rsidRPr="00CD681D">
              <w:rPr>
                <w:rFonts w:cs="Arial"/>
                <w:szCs w:val="18"/>
                <w:lang w:eastAsia="en-AU"/>
              </w:rPr>
              <w:t>11</w:t>
            </w:r>
          </w:p>
        </w:tc>
        <w:tc>
          <w:tcPr>
            <w:tcW w:w="7938"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rPr>
                <w:rFonts w:cs="Arial"/>
                <w:szCs w:val="18"/>
                <w:lang w:eastAsia="en-AU"/>
              </w:rPr>
            </w:pPr>
            <w:r w:rsidRPr="00CD681D">
              <w:rPr>
                <w:rFonts w:cs="Arial"/>
                <w:szCs w:val="18"/>
                <w:lang w:eastAsia="en-AU"/>
              </w:rPr>
              <w:t>Bureau of Meteorology</w:t>
            </w:r>
          </w:p>
        </w:tc>
      </w:tr>
      <w:tr w:rsidR="00927027" w:rsidRPr="00CD681D" w:rsidTr="005014CB">
        <w:tc>
          <w:tcPr>
            <w:tcW w:w="534"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jc w:val="center"/>
              <w:rPr>
                <w:rFonts w:cs="Arial"/>
                <w:szCs w:val="18"/>
                <w:lang w:eastAsia="en-AU"/>
              </w:rPr>
            </w:pPr>
            <w:r w:rsidRPr="00CD681D">
              <w:rPr>
                <w:rFonts w:cs="Arial"/>
                <w:szCs w:val="18"/>
                <w:lang w:eastAsia="en-AU"/>
              </w:rPr>
              <w:t>12</w:t>
            </w:r>
          </w:p>
        </w:tc>
        <w:tc>
          <w:tcPr>
            <w:tcW w:w="7938"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rPr>
                <w:rFonts w:cs="Arial"/>
                <w:szCs w:val="18"/>
                <w:lang w:eastAsia="en-AU"/>
              </w:rPr>
            </w:pPr>
            <w:r w:rsidRPr="00CD681D">
              <w:rPr>
                <w:rFonts w:cs="Arial"/>
                <w:szCs w:val="18"/>
                <w:lang w:eastAsia="en-AU"/>
              </w:rPr>
              <w:t>Have contacted Fire and Emergency Services</w:t>
            </w:r>
          </w:p>
        </w:tc>
      </w:tr>
      <w:tr w:rsidR="00927027" w:rsidRPr="00CD681D" w:rsidTr="005014CB">
        <w:tc>
          <w:tcPr>
            <w:tcW w:w="534"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jc w:val="center"/>
              <w:rPr>
                <w:rFonts w:cs="Arial"/>
                <w:szCs w:val="18"/>
                <w:lang w:eastAsia="en-AU"/>
              </w:rPr>
            </w:pPr>
            <w:r w:rsidRPr="00CD681D">
              <w:rPr>
                <w:rFonts w:cs="Arial"/>
                <w:szCs w:val="18"/>
                <w:lang w:eastAsia="en-AU"/>
              </w:rPr>
              <w:t>13</w:t>
            </w:r>
          </w:p>
        </w:tc>
        <w:tc>
          <w:tcPr>
            <w:tcW w:w="7938"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rPr>
                <w:rFonts w:cs="Arial"/>
                <w:szCs w:val="18"/>
                <w:lang w:eastAsia="en-AU"/>
              </w:rPr>
            </w:pPr>
            <w:r w:rsidRPr="00CD681D">
              <w:rPr>
                <w:rFonts w:cs="Arial"/>
                <w:szCs w:val="18"/>
                <w:lang w:eastAsia="en-AU"/>
              </w:rPr>
              <w:t>Received phone calls or SMS from Fire and Emergency Services</w:t>
            </w:r>
          </w:p>
        </w:tc>
      </w:tr>
      <w:tr w:rsidR="00927027" w:rsidRPr="00CD681D" w:rsidTr="005014CB">
        <w:tc>
          <w:tcPr>
            <w:tcW w:w="534" w:type="dxa"/>
            <w:tcBorders>
              <w:top w:val="single" w:sz="4" w:space="0" w:color="000000"/>
              <w:bottom w:val="single" w:sz="4" w:space="0" w:color="000000"/>
              <w:right w:val="single" w:sz="4" w:space="0" w:color="000000"/>
            </w:tcBorders>
          </w:tcPr>
          <w:p w:rsidR="00927027" w:rsidRPr="00CD681D" w:rsidRDefault="00927027" w:rsidP="00927027">
            <w:pPr>
              <w:autoSpaceDE w:val="0"/>
              <w:autoSpaceDN w:val="0"/>
              <w:adjustRightInd w:val="0"/>
              <w:jc w:val="center"/>
              <w:rPr>
                <w:rFonts w:cs="Arial"/>
                <w:szCs w:val="18"/>
                <w:lang w:eastAsia="en-AU"/>
              </w:rPr>
            </w:pPr>
            <w:r w:rsidRPr="00CD681D">
              <w:rPr>
                <w:rFonts w:cs="Arial"/>
                <w:szCs w:val="18"/>
                <w:lang w:eastAsia="en-AU"/>
              </w:rPr>
              <w:t>14</w:t>
            </w:r>
          </w:p>
        </w:tc>
        <w:tc>
          <w:tcPr>
            <w:tcW w:w="7938" w:type="dxa"/>
            <w:tcBorders>
              <w:top w:val="single" w:sz="4" w:space="0" w:color="000000"/>
              <w:bottom w:val="single" w:sz="4" w:space="0" w:color="000000"/>
              <w:right w:val="single" w:sz="4" w:space="0" w:color="000000"/>
            </w:tcBorders>
          </w:tcPr>
          <w:p w:rsidR="00927027" w:rsidRPr="00CD681D" w:rsidRDefault="00927027" w:rsidP="005014CB">
            <w:pPr>
              <w:autoSpaceDE w:val="0"/>
              <w:autoSpaceDN w:val="0"/>
              <w:adjustRightInd w:val="0"/>
              <w:rPr>
                <w:rFonts w:cs="Arial"/>
                <w:szCs w:val="18"/>
                <w:lang w:eastAsia="en-AU"/>
              </w:rPr>
            </w:pPr>
            <w:r w:rsidRPr="00CD681D">
              <w:rPr>
                <w:rFonts w:cs="Arial"/>
                <w:szCs w:val="18"/>
                <w:lang w:eastAsia="en-AU"/>
              </w:rPr>
              <w:t>Some</w:t>
            </w:r>
            <w:r w:rsidR="005014CB" w:rsidRPr="00CD681D">
              <w:rPr>
                <w:rFonts w:cs="Arial"/>
                <w:szCs w:val="18"/>
                <w:lang w:eastAsia="en-AU"/>
              </w:rPr>
              <w:t xml:space="preserve"> officials (Council, Fire and Emergency Services)</w:t>
            </w:r>
            <w:r w:rsidRPr="00CD681D">
              <w:rPr>
                <w:rFonts w:cs="Arial"/>
                <w:szCs w:val="18"/>
                <w:lang w:eastAsia="en-AU"/>
              </w:rPr>
              <w:t xml:space="preserve"> came to knock at our door</w:t>
            </w:r>
          </w:p>
        </w:tc>
      </w:tr>
      <w:tr w:rsidR="005014CB" w:rsidRPr="00CD681D" w:rsidTr="005014CB">
        <w:tc>
          <w:tcPr>
            <w:tcW w:w="534" w:type="dxa"/>
            <w:tcBorders>
              <w:top w:val="single" w:sz="4" w:space="0" w:color="000000"/>
              <w:bottom w:val="single" w:sz="4" w:space="0" w:color="000000"/>
              <w:right w:val="single" w:sz="4" w:space="0" w:color="000000"/>
            </w:tcBorders>
          </w:tcPr>
          <w:p w:rsidR="005014CB" w:rsidRPr="00CD681D" w:rsidRDefault="005014CB" w:rsidP="005014CB">
            <w:pPr>
              <w:autoSpaceDE w:val="0"/>
              <w:autoSpaceDN w:val="0"/>
              <w:adjustRightInd w:val="0"/>
              <w:jc w:val="center"/>
              <w:rPr>
                <w:rFonts w:cs="Arial"/>
                <w:szCs w:val="18"/>
                <w:lang w:eastAsia="en-AU"/>
              </w:rPr>
            </w:pPr>
            <w:r w:rsidRPr="00CD681D">
              <w:rPr>
                <w:rFonts w:cs="Arial"/>
                <w:szCs w:val="18"/>
                <w:lang w:eastAsia="en-AU"/>
              </w:rPr>
              <w:t>15</w:t>
            </w:r>
          </w:p>
        </w:tc>
        <w:tc>
          <w:tcPr>
            <w:tcW w:w="7938" w:type="dxa"/>
            <w:tcBorders>
              <w:top w:val="single" w:sz="4" w:space="0" w:color="000000"/>
              <w:bottom w:val="single" w:sz="4" w:space="0" w:color="000000"/>
              <w:right w:val="single" w:sz="4" w:space="0" w:color="000000"/>
            </w:tcBorders>
          </w:tcPr>
          <w:p w:rsidR="005014CB" w:rsidRPr="00CD681D" w:rsidRDefault="005014CB" w:rsidP="005014CB">
            <w:pPr>
              <w:autoSpaceDE w:val="0"/>
              <w:autoSpaceDN w:val="0"/>
              <w:adjustRightInd w:val="0"/>
              <w:rPr>
                <w:rFonts w:cs="Arial"/>
                <w:szCs w:val="18"/>
                <w:lang w:eastAsia="en-AU"/>
              </w:rPr>
            </w:pPr>
            <w:r w:rsidRPr="00CD681D">
              <w:rPr>
                <w:rFonts w:cs="Arial"/>
                <w:szCs w:val="18"/>
                <w:lang w:eastAsia="en-AU"/>
              </w:rPr>
              <w:t>Received phone calls or SMS from friends, neighbours, …</w:t>
            </w:r>
          </w:p>
        </w:tc>
      </w:tr>
      <w:tr w:rsidR="005014CB" w:rsidRPr="00CD681D" w:rsidTr="005014CB">
        <w:tc>
          <w:tcPr>
            <w:tcW w:w="534" w:type="dxa"/>
            <w:tcBorders>
              <w:top w:val="single" w:sz="4" w:space="0" w:color="000000"/>
              <w:bottom w:val="single" w:sz="4" w:space="0" w:color="000000"/>
              <w:right w:val="single" w:sz="4" w:space="0" w:color="000000"/>
            </w:tcBorders>
          </w:tcPr>
          <w:p w:rsidR="005014CB" w:rsidRPr="00CD681D" w:rsidRDefault="005014CB" w:rsidP="005014CB">
            <w:pPr>
              <w:autoSpaceDE w:val="0"/>
              <w:autoSpaceDN w:val="0"/>
              <w:adjustRightInd w:val="0"/>
              <w:jc w:val="center"/>
              <w:rPr>
                <w:rFonts w:cs="Arial"/>
                <w:szCs w:val="18"/>
                <w:lang w:eastAsia="en-AU"/>
              </w:rPr>
            </w:pPr>
            <w:r w:rsidRPr="00CD681D">
              <w:rPr>
                <w:rFonts w:cs="Arial"/>
                <w:szCs w:val="18"/>
                <w:lang w:eastAsia="en-AU"/>
              </w:rPr>
              <w:t>16</w:t>
            </w:r>
          </w:p>
        </w:tc>
        <w:tc>
          <w:tcPr>
            <w:tcW w:w="7938" w:type="dxa"/>
            <w:tcBorders>
              <w:top w:val="single" w:sz="4" w:space="0" w:color="000000"/>
              <w:bottom w:val="single" w:sz="4" w:space="0" w:color="000000"/>
              <w:right w:val="single" w:sz="4" w:space="0" w:color="000000"/>
            </w:tcBorders>
          </w:tcPr>
          <w:p w:rsidR="005014CB" w:rsidRPr="00CD681D" w:rsidRDefault="005014CB" w:rsidP="005014CB">
            <w:pPr>
              <w:autoSpaceDE w:val="0"/>
              <w:autoSpaceDN w:val="0"/>
              <w:adjustRightInd w:val="0"/>
              <w:rPr>
                <w:rFonts w:cs="Arial"/>
                <w:szCs w:val="18"/>
                <w:lang w:eastAsia="en-AU"/>
              </w:rPr>
            </w:pPr>
            <w:r w:rsidRPr="00CD681D">
              <w:rPr>
                <w:rFonts w:cs="Arial"/>
                <w:szCs w:val="18"/>
                <w:lang w:eastAsia="en-AU"/>
              </w:rPr>
              <w:t>Friends, neighbours came to knock at our door</w:t>
            </w:r>
          </w:p>
        </w:tc>
      </w:tr>
      <w:tr w:rsidR="005014CB" w:rsidRPr="00CD681D" w:rsidTr="005014CB">
        <w:tc>
          <w:tcPr>
            <w:tcW w:w="534" w:type="dxa"/>
            <w:tcBorders>
              <w:top w:val="single" w:sz="4" w:space="0" w:color="000000"/>
              <w:bottom w:val="single" w:sz="4" w:space="0" w:color="000000"/>
              <w:right w:val="single" w:sz="4" w:space="0" w:color="000000"/>
            </w:tcBorders>
          </w:tcPr>
          <w:p w:rsidR="005014CB" w:rsidRPr="00CD681D" w:rsidRDefault="005014CB" w:rsidP="005014CB">
            <w:pPr>
              <w:jc w:val="center"/>
            </w:pPr>
            <w:r w:rsidRPr="00CD681D">
              <w:t>96</w:t>
            </w:r>
          </w:p>
        </w:tc>
        <w:tc>
          <w:tcPr>
            <w:tcW w:w="7938" w:type="dxa"/>
            <w:tcBorders>
              <w:top w:val="single" w:sz="4" w:space="0" w:color="000000"/>
              <w:bottom w:val="single" w:sz="4" w:space="0" w:color="000000"/>
              <w:right w:val="single" w:sz="4" w:space="0" w:color="000000"/>
            </w:tcBorders>
          </w:tcPr>
          <w:p w:rsidR="005014CB" w:rsidRPr="00CD681D" w:rsidRDefault="005014CB" w:rsidP="005014CB">
            <w:pPr>
              <w:rPr>
                <w:b/>
              </w:rPr>
            </w:pPr>
            <w:r w:rsidRPr="00CD681D">
              <w:t xml:space="preserve">Other </w:t>
            </w:r>
            <w:r w:rsidRPr="00CD681D">
              <w:rPr>
                <w:b/>
              </w:rPr>
              <w:t>(SPECIFY)</w:t>
            </w:r>
          </w:p>
        </w:tc>
      </w:tr>
      <w:tr w:rsidR="005014CB" w:rsidRPr="00CD681D" w:rsidTr="005014CB">
        <w:tc>
          <w:tcPr>
            <w:tcW w:w="534" w:type="dxa"/>
            <w:tcBorders>
              <w:top w:val="single" w:sz="4" w:space="0" w:color="000000"/>
              <w:bottom w:val="single" w:sz="4" w:space="0" w:color="000000"/>
              <w:right w:val="single" w:sz="4" w:space="0" w:color="000000"/>
            </w:tcBorders>
          </w:tcPr>
          <w:p w:rsidR="005014CB" w:rsidRPr="00CD681D" w:rsidRDefault="005014CB" w:rsidP="005014CB">
            <w:pPr>
              <w:autoSpaceDE w:val="0"/>
              <w:autoSpaceDN w:val="0"/>
              <w:adjustRightInd w:val="0"/>
              <w:jc w:val="center"/>
              <w:rPr>
                <w:rFonts w:cs="Arial"/>
                <w:szCs w:val="18"/>
                <w:lang w:eastAsia="en-AU"/>
              </w:rPr>
            </w:pPr>
            <w:r w:rsidRPr="00CD681D">
              <w:rPr>
                <w:rFonts w:cs="Arial"/>
                <w:szCs w:val="18"/>
                <w:lang w:eastAsia="en-AU"/>
              </w:rPr>
              <w:t>99</w:t>
            </w:r>
          </w:p>
        </w:tc>
        <w:tc>
          <w:tcPr>
            <w:tcW w:w="7938" w:type="dxa"/>
            <w:tcBorders>
              <w:top w:val="single" w:sz="4" w:space="0" w:color="000000"/>
              <w:bottom w:val="single" w:sz="4" w:space="0" w:color="000000"/>
              <w:right w:val="single" w:sz="4" w:space="0" w:color="000000"/>
            </w:tcBorders>
          </w:tcPr>
          <w:p w:rsidR="005014CB" w:rsidRPr="00CD681D" w:rsidRDefault="005014CB" w:rsidP="005014CB">
            <w:pPr>
              <w:autoSpaceDE w:val="0"/>
              <w:autoSpaceDN w:val="0"/>
              <w:adjustRightInd w:val="0"/>
              <w:rPr>
                <w:rFonts w:cs="Arial"/>
                <w:szCs w:val="18"/>
                <w:lang w:eastAsia="en-AU"/>
              </w:rPr>
            </w:pPr>
            <w:r w:rsidRPr="00CD681D">
              <w:rPr>
                <w:rFonts w:cs="Arial"/>
                <w:szCs w:val="18"/>
                <w:lang w:eastAsia="en-AU"/>
              </w:rPr>
              <w:t>Don’t know</w:t>
            </w:r>
          </w:p>
        </w:tc>
      </w:tr>
    </w:tbl>
    <w:p w:rsidR="00D562CB" w:rsidRPr="00CD681D" w:rsidRDefault="00D562CB" w:rsidP="00D562CB">
      <w:pPr>
        <w:jc w:val="left"/>
        <w:rPr>
          <w:rFonts w:cs="Arial"/>
          <w:b/>
          <w:bCs/>
          <w:szCs w:val="18"/>
          <w:lang w:eastAsia="en-AU"/>
        </w:rPr>
      </w:pPr>
    </w:p>
    <w:p w:rsidR="00316D5C" w:rsidRPr="00CD681D" w:rsidRDefault="00316D5C" w:rsidP="00316D5C">
      <w:pPr>
        <w:jc w:val="left"/>
      </w:pPr>
    </w:p>
    <w:p w:rsidR="00412BB9" w:rsidRPr="00CD681D" w:rsidRDefault="00412BB9">
      <w:pPr>
        <w:jc w:val="left"/>
      </w:pPr>
      <w:r w:rsidRPr="00CD681D">
        <w:br w:type="page"/>
      </w:r>
    </w:p>
    <w:p w:rsidR="00412BB9" w:rsidRPr="00CD681D" w:rsidRDefault="00412BB9" w:rsidP="00412BB9">
      <w:pPr>
        <w:tabs>
          <w:tab w:val="left" w:pos="1843"/>
        </w:tabs>
        <w:ind w:left="1843" w:hanging="1843"/>
      </w:pPr>
      <w:r w:rsidRPr="00CD681D">
        <w:rPr>
          <w:b/>
          <w:bCs/>
          <w:i/>
          <w:sz w:val="26"/>
          <w:u w:val="single"/>
        </w:rPr>
        <w:lastRenderedPageBreak/>
        <w:t xml:space="preserve">SECTION Z </w:t>
      </w:r>
      <w:r w:rsidRPr="00CD681D">
        <w:rPr>
          <w:b/>
          <w:bCs/>
        </w:rPr>
        <w:t>-</w:t>
      </w:r>
      <w:r w:rsidRPr="00CD681D">
        <w:rPr>
          <w:b/>
          <w:bCs/>
        </w:rPr>
        <w:tab/>
        <w:t>PROG NOTE: ASK ALL RESPONDENTS</w:t>
      </w:r>
    </w:p>
    <w:p w:rsidR="00412BB9" w:rsidRPr="00CD681D" w:rsidRDefault="00412BB9" w:rsidP="00412BB9">
      <w:pPr>
        <w:jc w:val="left"/>
      </w:pPr>
    </w:p>
    <w:p w:rsidR="00412BB9" w:rsidRPr="00CD681D" w:rsidRDefault="00412BB9" w:rsidP="00412BB9">
      <w:pPr>
        <w:tabs>
          <w:tab w:val="left" w:pos="709"/>
        </w:tabs>
        <w:ind w:left="709" w:hanging="709"/>
        <w:rPr>
          <w:b/>
          <w:bCs/>
        </w:rPr>
      </w:pPr>
      <w:r w:rsidRPr="00CD681D">
        <w:rPr>
          <w:bCs/>
        </w:rPr>
        <w:t>Z1</w:t>
      </w:r>
      <w:r w:rsidRPr="00CD681D">
        <w:rPr>
          <w:bCs/>
        </w:rPr>
        <w:tab/>
      </w:r>
      <w:r w:rsidRPr="00CD681D">
        <w:t xml:space="preserve">And now just a few more questions about yourself. Which one of the following best describes your current living arrangement? </w:t>
      </w:r>
      <w:r w:rsidRPr="00CD681D">
        <w:rPr>
          <w:b/>
          <w:bCs/>
        </w:rPr>
        <w:t>READ OUT</w:t>
      </w:r>
    </w:p>
    <w:p w:rsidR="00412BB9" w:rsidRPr="00CD681D" w:rsidRDefault="00412BB9" w:rsidP="00412BB9">
      <w:pPr>
        <w:rPr>
          <w:bCs/>
        </w:rPr>
      </w:pPr>
    </w:p>
    <w:p w:rsidR="00412BB9" w:rsidRPr="00CD681D" w:rsidRDefault="00412BB9" w:rsidP="00412BB9">
      <w:pPr>
        <w:tabs>
          <w:tab w:val="left" w:pos="709"/>
        </w:tabs>
        <w:rPr>
          <w:b/>
        </w:rPr>
      </w:pPr>
      <w:r w:rsidRPr="00CD681D">
        <w:tab/>
      </w:r>
      <w:r w:rsidRPr="00CD681D">
        <w:rPr>
          <w:b/>
        </w:rPr>
        <w:t>PROG NOTE:</w:t>
      </w:r>
    </w:p>
    <w:p w:rsidR="00412BB9" w:rsidRPr="00CD681D" w:rsidRDefault="00412BB9" w:rsidP="00412BB9">
      <w:pPr>
        <w:numPr>
          <w:ilvl w:val="0"/>
          <w:numId w:val="4"/>
        </w:numPr>
        <w:tabs>
          <w:tab w:val="clear" w:pos="1065"/>
          <w:tab w:val="left" w:pos="851"/>
        </w:tabs>
        <w:ind w:left="851" w:hanging="146"/>
        <w:rPr>
          <w:b/>
        </w:rPr>
      </w:pPr>
      <w:r w:rsidRPr="00CD681D">
        <w:rPr>
          <w:b/>
        </w:rPr>
        <w:t>SINGLE RESPONSE</w:t>
      </w:r>
    </w:p>
    <w:p w:rsidR="00412BB9" w:rsidRPr="00CD681D" w:rsidRDefault="00412BB9" w:rsidP="00412BB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3085"/>
      </w:tblGrid>
      <w:tr w:rsidR="00412BB9" w:rsidRPr="00CD681D" w:rsidTr="00F22FF1">
        <w:tc>
          <w:tcPr>
            <w:tcW w:w="567" w:type="dxa"/>
          </w:tcPr>
          <w:p w:rsidR="00412BB9" w:rsidRPr="00CD681D" w:rsidRDefault="00412BB9" w:rsidP="00F22FF1">
            <w:pPr>
              <w:jc w:val="center"/>
            </w:pPr>
            <w:r w:rsidRPr="00CD681D">
              <w:t>1</w:t>
            </w:r>
          </w:p>
        </w:tc>
        <w:tc>
          <w:tcPr>
            <w:tcW w:w="3085" w:type="dxa"/>
          </w:tcPr>
          <w:p w:rsidR="00412BB9" w:rsidRPr="00CD681D" w:rsidRDefault="00412BB9" w:rsidP="00F22FF1">
            <w:pPr>
              <w:tabs>
                <w:tab w:val="left" w:pos="540"/>
                <w:tab w:val="left" w:pos="1080"/>
              </w:tabs>
              <w:ind w:left="540" w:hanging="540"/>
              <w:rPr>
                <w:rFonts w:cs="Arial"/>
              </w:rPr>
            </w:pPr>
            <w:r w:rsidRPr="00CD681D">
              <w:t xml:space="preserve">Live alone  </w:t>
            </w:r>
          </w:p>
        </w:tc>
      </w:tr>
      <w:tr w:rsidR="00412BB9" w:rsidRPr="00CD681D" w:rsidTr="00F22FF1">
        <w:tc>
          <w:tcPr>
            <w:tcW w:w="567" w:type="dxa"/>
          </w:tcPr>
          <w:p w:rsidR="00412BB9" w:rsidRPr="00CD681D" w:rsidRDefault="00412BB9" w:rsidP="00F22FF1">
            <w:pPr>
              <w:jc w:val="center"/>
            </w:pPr>
            <w:r w:rsidRPr="00CD681D">
              <w:t>2</w:t>
            </w:r>
          </w:p>
        </w:tc>
        <w:tc>
          <w:tcPr>
            <w:tcW w:w="3085" w:type="dxa"/>
          </w:tcPr>
          <w:p w:rsidR="00412BB9" w:rsidRPr="00CD681D" w:rsidRDefault="00412BB9" w:rsidP="00F22FF1">
            <w:pPr>
              <w:tabs>
                <w:tab w:val="left" w:pos="540"/>
                <w:tab w:val="left" w:pos="1080"/>
              </w:tabs>
              <w:ind w:left="540" w:hanging="540"/>
              <w:rPr>
                <w:rFonts w:cs="Arial"/>
              </w:rPr>
            </w:pPr>
            <w:r w:rsidRPr="00CD681D">
              <w:t xml:space="preserve">Partner and no children  </w:t>
            </w:r>
          </w:p>
        </w:tc>
      </w:tr>
      <w:tr w:rsidR="00412BB9" w:rsidRPr="00CD681D" w:rsidTr="00F22FF1">
        <w:tc>
          <w:tcPr>
            <w:tcW w:w="567" w:type="dxa"/>
          </w:tcPr>
          <w:p w:rsidR="00412BB9" w:rsidRPr="00CD681D" w:rsidRDefault="00412BB9" w:rsidP="00F22FF1">
            <w:pPr>
              <w:jc w:val="center"/>
            </w:pPr>
            <w:r w:rsidRPr="00CD681D">
              <w:t>3</w:t>
            </w:r>
          </w:p>
        </w:tc>
        <w:tc>
          <w:tcPr>
            <w:tcW w:w="3085" w:type="dxa"/>
          </w:tcPr>
          <w:p w:rsidR="00412BB9" w:rsidRPr="00CD681D" w:rsidRDefault="00412BB9" w:rsidP="00F22FF1">
            <w:pPr>
              <w:tabs>
                <w:tab w:val="left" w:pos="540"/>
                <w:tab w:val="left" w:pos="1080"/>
              </w:tabs>
              <w:ind w:left="540" w:hanging="540"/>
              <w:rPr>
                <w:rFonts w:cs="Arial"/>
              </w:rPr>
            </w:pPr>
            <w:r w:rsidRPr="00CD681D">
              <w:t xml:space="preserve">Partner and children  </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4</w:t>
            </w:r>
          </w:p>
        </w:tc>
        <w:tc>
          <w:tcPr>
            <w:tcW w:w="3085" w:type="dxa"/>
            <w:tcBorders>
              <w:top w:val="single" w:sz="4" w:space="0" w:color="auto"/>
              <w:left w:val="single" w:sz="4" w:space="0" w:color="auto"/>
              <w:bottom w:val="single" w:sz="4" w:space="0" w:color="auto"/>
              <w:right w:val="single" w:sz="4" w:space="0" w:color="auto"/>
            </w:tcBorders>
          </w:tcPr>
          <w:p w:rsidR="00412BB9" w:rsidRPr="00CD681D" w:rsidRDefault="00412BB9" w:rsidP="00F22FF1">
            <w:r w:rsidRPr="00CD681D">
              <w:t xml:space="preserve">Single parent  </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5</w:t>
            </w:r>
          </w:p>
        </w:tc>
        <w:tc>
          <w:tcPr>
            <w:tcW w:w="3085"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rPr>
                <w:rFonts w:cs="Arial"/>
              </w:rPr>
            </w:pPr>
            <w:r w:rsidRPr="00CD681D">
              <w:t xml:space="preserve">Living with parents  </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6</w:t>
            </w:r>
          </w:p>
        </w:tc>
        <w:tc>
          <w:tcPr>
            <w:tcW w:w="3085"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pPr>
            <w:r w:rsidRPr="00CD681D">
              <w:t xml:space="preserve">Boarder  </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7</w:t>
            </w:r>
          </w:p>
        </w:tc>
        <w:tc>
          <w:tcPr>
            <w:tcW w:w="3085"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pPr>
            <w:r w:rsidRPr="00CD681D">
              <w:t>Shared household or group house</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96</w:t>
            </w:r>
          </w:p>
        </w:tc>
        <w:tc>
          <w:tcPr>
            <w:tcW w:w="3085"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pPr>
            <w:r w:rsidRPr="00CD681D">
              <w:rPr>
                <w:b/>
              </w:rPr>
              <w:t xml:space="preserve">DO NOT READ </w:t>
            </w:r>
            <w:r w:rsidRPr="00CD681D">
              <w:t>Other</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99</w:t>
            </w:r>
          </w:p>
        </w:tc>
        <w:tc>
          <w:tcPr>
            <w:tcW w:w="3085" w:type="dxa"/>
            <w:tcBorders>
              <w:top w:val="single" w:sz="4" w:space="0" w:color="auto"/>
              <w:left w:val="single" w:sz="4" w:space="0" w:color="auto"/>
              <w:bottom w:val="single" w:sz="4" w:space="0" w:color="auto"/>
              <w:right w:val="single" w:sz="4" w:space="0" w:color="auto"/>
            </w:tcBorders>
          </w:tcPr>
          <w:p w:rsidR="00412BB9" w:rsidRPr="00CD681D" w:rsidRDefault="00412BB9" w:rsidP="00F22FF1">
            <w:r w:rsidRPr="00CD681D">
              <w:rPr>
                <w:b/>
              </w:rPr>
              <w:t xml:space="preserve">DO NOT READ </w:t>
            </w:r>
            <w:r w:rsidRPr="00CD681D">
              <w:t>None \ don’t know</w:t>
            </w:r>
          </w:p>
        </w:tc>
      </w:tr>
    </w:tbl>
    <w:p w:rsidR="00412BB9" w:rsidRPr="00CD681D" w:rsidRDefault="00412BB9" w:rsidP="00412BB9">
      <w:pPr>
        <w:jc w:val="left"/>
      </w:pPr>
    </w:p>
    <w:p w:rsidR="00412BB9" w:rsidRPr="00CD681D" w:rsidRDefault="00412BB9" w:rsidP="00412BB9">
      <w:pPr>
        <w:jc w:val="left"/>
        <w:rPr>
          <w:rFonts w:cs="Arial"/>
          <w:szCs w:val="18"/>
          <w:lang w:eastAsia="en-AU"/>
        </w:rPr>
      </w:pPr>
    </w:p>
    <w:p w:rsidR="00412BB9" w:rsidRPr="00CD681D" w:rsidRDefault="00412BB9" w:rsidP="00412BB9">
      <w:pPr>
        <w:tabs>
          <w:tab w:val="left" w:pos="709"/>
        </w:tabs>
        <w:rPr>
          <w:b/>
          <w:bCs/>
        </w:rPr>
      </w:pPr>
      <w:r w:rsidRPr="00CD681D">
        <w:rPr>
          <w:bCs/>
        </w:rPr>
        <w:t>Z</w:t>
      </w:r>
      <w:r w:rsidR="008C7CE1" w:rsidRPr="00CD681D">
        <w:rPr>
          <w:bCs/>
        </w:rPr>
        <w:t>2</w:t>
      </w:r>
      <w:r w:rsidRPr="00CD681D">
        <w:rPr>
          <w:bCs/>
        </w:rPr>
        <w:tab/>
      </w:r>
      <w:r w:rsidRPr="00CD681D">
        <w:t xml:space="preserve">Into which of the following ranges would your annual household income before tax fall? </w:t>
      </w:r>
      <w:r w:rsidRPr="00CD681D">
        <w:rPr>
          <w:b/>
          <w:bCs/>
        </w:rPr>
        <w:t>READ OUT</w:t>
      </w:r>
    </w:p>
    <w:p w:rsidR="00412BB9" w:rsidRPr="00CD681D" w:rsidRDefault="00412BB9" w:rsidP="00412BB9">
      <w:pPr>
        <w:rPr>
          <w:bCs/>
        </w:rPr>
      </w:pPr>
    </w:p>
    <w:p w:rsidR="00412BB9" w:rsidRPr="00CD681D" w:rsidRDefault="00412BB9" w:rsidP="00412BB9">
      <w:pPr>
        <w:tabs>
          <w:tab w:val="left" w:pos="709"/>
        </w:tabs>
        <w:rPr>
          <w:b/>
        </w:rPr>
      </w:pPr>
      <w:r w:rsidRPr="00CD681D">
        <w:tab/>
      </w:r>
      <w:r w:rsidRPr="00CD681D">
        <w:rPr>
          <w:b/>
        </w:rPr>
        <w:t>PROG NOTE:</w:t>
      </w:r>
    </w:p>
    <w:p w:rsidR="00412BB9" w:rsidRPr="00CD681D" w:rsidRDefault="00412BB9" w:rsidP="00412BB9">
      <w:pPr>
        <w:numPr>
          <w:ilvl w:val="0"/>
          <w:numId w:val="4"/>
        </w:numPr>
        <w:tabs>
          <w:tab w:val="clear" w:pos="1065"/>
          <w:tab w:val="left" w:pos="851"/>
        </w:tabs>
        <w:ind w:left="851" w:hanging="146"/>
        <w:rPr>
          <w:b/>
        </w:rPr>
      </w:pPr>
      <w:r w:rsidRPr="00CD681D">
        <w:rPr>
          <w:b/>
        </w:rPr>
        <w:t>SINGLE RESPONSE</w:t>
      </w:r>
    </w:p>
    <w:p w:rsidR="00412BB9" w:rsidRPr="00CD681D" w:rsidRDefault="00412BB9" w:rsidP="00412BB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2943"/>
      </w:tblGrid>
      <w:tr w:rsidR="00412BB9" w:rsidRPr="00CD681D" w:rsidTr="00F22FF1">
        <w:tc>
          <w:tcPr>
            <w:tcW w:w="567" w:type="dxa"/>
          </w:tcPr>
          <w:p w:rsidR="00412BB9" w:rsidRPr="00CD681D" w:rsidRDefault="00412BB9" w:rsidP="00F22FF1">
            <w:pPr>
              <w:jc w:val="center"/>
            </w:pPr>
            <w:r w:rsidRPr="00CD681D">
              <w:t>1</w:t>
            </w:r>
          </w:p>
        </w:tc>
        <w:tc>
          <w:tcPr>
            <w:tcW w:w="2943" w:type="dxa"/>
          </w:tcPr>
          <w:p w:rsidR="00412BB9" w:rsidRPr="00CD681D" w:rsidRDefault="00412BB9" w:rsidP="00F22FF1">
            <w:pPr>
              <w:tabs>
                <w:tab w:val="left" w:pos="540"/>
                <w:tab w:val="left" w:pos="1080"/>
              </w:tabs>
              <w:ind w:left="540" w:hanging="540"/>
              <w:rPr>
                <w:rFonts w:cs="Arial"/>
              </w:rPr>
            </w:pPr>
            <w:r w:rsidRPr="00CD681D">
              <w:t>Under 15 thousand dollars</w:t>
            </w:r>
          </w:p>
        </w:tc>
      </w:tr>
      <w:tr w:rsidR="00412BB9" w:rsidRPr="00CD681D" w:rsidTr="00F22FF1">
        <w:tc>
          <w:tcPr>
            <w:tcW w:w="567" w:type="dxa"/>
          </w:tcPr>
          <w:p w:rsidR="00412BB9" w:rsidRPr="00CD681D" w:rsidRDefault="00412BB9" w:rsidP="00F22FF1">
            <w:pPr>
              <w:jc w:val="center"/>
            </w:pPr>
            <w:r w:rsidRPr="00CD681D">
              <w:t>2</w:t>
            </w:r>
          </w:p>
        </w:tc>
        <w:tc>
          <w:tcPr>
            <w:tcW w:w="2943" w:type="dxa"/>
          </w:tcPr>
          <w:p w:rsidR="00412BB9" w:rsidRPr="00CD681D" w:rsidRDefault="00412BB9" w:rsidP="00F22FF1">
            <w:pPr>
              <w:tabs>
                <w:tab w:val="left" w:pos="540"/>
                <w:tab w:val="left" w:pos="1080"/>
              </w:tabs>
              <w:ind w:left="540" w:hanging="540"/>
              <w:rPr>
                <w:rFonts w:cs="Arial"/>
              </w:rPr>
            </w:pPr>
            <w:r w:rsidRPr="00CD681D">
              <w:t>15 to 19</w:t>
            </w:r>
          </w:p>
        </w:tc>
      </w:tr>
      <w:tr w:rsidR="00412BB9" w:rsidRPr="00CD681D" w:rsidTr="00F22FF1">
        <w:tc>
          <w:tcPr>
            <w:tcW w:w="567" w:type="dxa"/>
          </w:tcPr>
          <w:p w:rsidR="00412BB9" w:rsidRPr="00CD681D" w:rsidRDefault="00412BB9" w:rsidP="00F22FF1">
            <w:pPr>
              <w:jc w:val="center"/>
            </w:pPr>
            <w:r w:rsidRPr="00CD681D">
              <w:t>3</w:t>
            </w:r>
          </w:p>
        </w:tc>
        <w:tc>
          <w:tcPr>
            <w:tcW w:w="2943" w:type="dxa"/>
          </w:tcPr>
          <w:p w:rsidR="00412BB9" w:rsidRPr="00CD681D" w:rsidRDefault="00412BB9" w:rsidP="00F22FF1">
            <w:pPr>
              <w:tabs>
                <w:tab w:val="left" w:pos="540"/>
                <w:tab w:val="left" w:pos="1080"/>
              </w:tabs>
              <w:ind w:left="540" w:hanging="540"/>
              <w:rPr>
                <w:rFonts w:cs="Arial"/>
              </w:rPr>
            </w:pPr>
            <w:r w:rsidRPr="00CD681D">
              <w:t>20 to 24</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4</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r w:rsidRPr="00CD681D">
              <w:t>25 to 29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5</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rPr>
                <w:rFonts w:cs="Arial"/>
              </w:rPr>
            </w:pPr>
            <w:r w:rsidRPr="00CD681D">
              <w:t>30 to 39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6</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pPr>
            <w:r w:rsidRPr="00CD681D">
              <w:t>40 to 49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7</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rPr>
                <w:rFonts w:cs="Arial"/>
              </w:rPr>
            </w:pPr>
            <w:r w:rsidRPr="00CD681D">
              <w:t>50 to 59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8</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rPr>
                <w:rFonts w:cs="Arial"/>
              </w:rPr>
            </w:pPr>
            <w:r w:rsidRPr="00CD681D">
              <w:t>60 to 69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9</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rPr>
                <w:rFonts w:cs="Arial"/>
              </w:rPr>
            </w:pPr>
            <w:r w:rsidRPr="00CD681D">
              <w:t>70 to 79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10</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r w:rsidRPr="00CD681D">
              <w:t>80 to 89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11</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r w:rsidRPr="00CD681D">
              <w:t>90 to 99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12</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rPr>
                <w:rFonts w:cs="Arial"/>
              </w:rPr>
            </w:pPr>
            <w:r w:rsidRPr="00CD681D">
              <w:t>100 to 129</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13</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tabs>
                <w:tab w:val="left" w:pos="540"/>
                <w:tab w:val="left" w:pos="1080"/>
              </w:tabs>
              <w:ind w:left="540" w:hanging="540"/>
            </w:pPr>
            <w:r w:rsidRPr="00CD681D">
              <w:t>Or, 130 thousand dollars or more</w:t>
            </w:r>
          </w:p>
        </w:tc>
      </w:tr>
      <w:tr w:rsidR="00412BB9" w:rsidRPr="00CD681D"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98</w:t>
            </w:r>
          </w:p>
        </w:tc>
        <w:tc>
          <w:tcPr>
            <w:tcW w:w="2943" w:type="dxa"/>
            <w:tcBorders>
              <w:top w:val="single" w:sz="4" w:space="0" w:color="auto"/>
              <w:left w:val="single" w:sz="4" w:space="0" w:color="auto"/>
              <w:bottom w:val="single" w:sz="4" w:space="0" w:color="auto"/>
              <w:right w:val="single" w:sz="4" w:space="0" w:color="auto"/>
            </w:tcBorders>
          </w:tcPr>
          <w:p w:rsidR="00412BB9" w:rsidRPr="00CD681D" w:rsidRDefault="00412BB9" w:rsidP="00F22FF1">
            <w:r w:rsidRPr="00CD681D">
              <w:rPr>
                <w:b/>
              </w:rPr>
              <w:t xml:space="preserve">DO NOT READ </w:t>
            </w:r>
            <w:r w:rsidRPr="00CD681D">
              <w:t>Don’t know</w:t>
            </w:r>
          </w:p>
        </w:tc>
      </w:tr>
      <w:tr w:rsidR="00412BB9" w:rsidRPr="00160FAA" w:rsidTr="00F22FF1">
        <w:tc>
          <w:tcPr>
            <w:tcW w:w="567" w:type="dxa"/>
            <w:tcBorders>
              <w:top w:val="single" w:sz="4" w:space="0" w:color="auto"/>
              <w:left w:val="single" w:sz="4" w:space="0" w:color="auto"/>
              <w:bottom w:val="single" w:sz="4" w:space="0" w:color="auto"/>
              <w:right w:val="single" w:sz="4" w:space="0" w:color="auto"/>
            </w:tcBorders>
          </w:tcPr>
          <w:p w:rsidR="00412BB9" w:rsidRPr="00CD681D" w:rsidRDefault="00412BB9" w:rsidP="00F22FF1">
            <w:pPr>
              <w:jc w:val="center"/>
            </w:pPr>
            <w:r w:rsidRPr="00CD681D">
              <w:t>99</w:t>
            </w:r>
          </w:p>
        </w:tc>
        <w:tc>
          <w:tcPr>
            <w:tcW w:w="2943" w:type="dxa"/>
            <w:tcBorders>
              <w:top w:val="single" w:sz="4" w:space="0" w:color="auto"/>
              <w:left w:val="single" w:sz="4" w:space="0" w:color="auto"/>
              <w:bottom w:val="single" w:sz="4" w:space="0" w:color="auto"/>
              <w:right w:val="single" w:sz="4" w:space="0" w:color="auto"/>
            </w:tcBorders>
          </w:tcPr>
          <w:p w:rsidR="00412BB9" w:rsidRPr="00160FAA" w:rsidRDefault="00412BB9" w:rsidP="00F22FF1">
            <w:r w:rsidRPr="00CD681D">
              <w:rPr>
                <w:b/>
              </w:rPr>
              <w:t xml:space="preserve">DO NOT READ </w:t>
            </w:r>
            <w:r w:rsidRPr="00CD681D">
              <w:t>Refused</w:t>
            </w:r>
          </w:p>
        </w:tc>
      </w:tr>
    </w:tbl>
    <w:p w:rsidR="00412BB9" w:rsidRPr="00160FAA" w:rsidRDefault="00412BB9" w:rsidP="00412BB9">
      <w:pPr>
        <w:jc w:val="left"/>
      </w:pPr>
    </w:p>
    <w:p w:rsidR="00412BB9" w:rsidRPr="00160FAA" w:rsidRDefault="00412BB9" w:rsidP="00412BB9">
      <w:pPr>
        <w:jc w:val="left"/>
      </w:pPr>
    </w:p>
    <w:sectPr w:rsidR="00412BB9" w:rsidRPr="00160FAA" w:rsidSect="00A84472">
      <w:headerReference w:type="even" r:id="rId12"/>
      <w:headerReference w:type="default" r:id="rId13"/>
      <w:pgSz w:w="11906" w:h="16838" w:code="9"/>
      <w:pgMar w:top="851" w:right="567" w:bottom="851" w:left="851" w:header="567" w:footer="567"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209B" w:rsidRDefault="0049209B">
      <w:r>
        <w:separator/>
      </w:r>
    </w:p>
  </w:endnote>
  <w:endnote w:type="continuationSeparator" w:id="0">
    <w:p w:rsidR="0049209B" w:rsidRDefault="004920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Univers">
    <w:altName w:val="Arial"/>
    <w:panose1 w:val="00000000000000000000"/>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armony Display">
    <w:altName w:val="Eras Light ITC"/>
    <w:charset w:val="00"/>
    <w:family w:val="swiss"/>
    <w:pitch w:val="variable"/>
    <w:sig w:usb0="80000027"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209B" w:rsidRDefault="0049209B">
      <w:r>
        <w:separator/>
      </w:r>
    </w:p>
  </w:footnote>
  <w:footnote w:type="continuationSeparator" w:id="0">
    <w:p w:rsidR="0049209B" w:rsidRDefault="004920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5387" w:rsidRDefault="003C5387" w:rsidP="00A8447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C5387" w:rsidRDefault="003C538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5387" w:rsidRDefault="003C5387" w:rsidP="00C46E9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C0FD8">
      <w:rPr>
        <w:rStyle w:val="PageNumber"/>
        <w:noProof/>
      </w:rPr>
      <w:t>9</w:t>
    </w:r>
    <w:r>
      <w:rPr>
        <w:rStyle w:val="PageNumber"/>
      </w:rPr>
      <w:fldChar w:fldCharType="end"/>
    </w:r>
  </w:p>
  <w:p w:rsidR="003C5387" w:rsidRDefault="003C5387" w:rsidP="00A84472">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24F9C"/>
    <w:multiLevelType w:val="hybridMultilevel"/>
    <w:tmpl w:val="696A8CA4"/>
    <w:lvl w:ilvl="0" w:tplc="DE248F60">
      <w:numFmt w:val="bullet"/>
      <w:lvlText w:val="-"/>
      <w:lvlJc w:val="left"/>
      <w:pPr>
        <w:tabs>
          <w:tab w:val="num" w:pos="1065"/>
        </w:tabs>
        <w:ind w:left="1065" w:hanging="360"/>
      </w:pPr>
      <w:rPr>
        <w:rFonts w:ascii="Arial" w:eastAsia="Times New Roman" w:hAnsi="Arial" w:hint="default"/>
      </w:rPr>
    </w:lvl>
    <w:lvl w:ilvl="1" w:tplc="0C090003">
      <w:start w:val="1"/>
      <w:numFmt w:val="bullet"/>
      <w:lvlText w:val="o"/>
      <w:lvlJc w:val="left"/>
      <w:pPr>
        <w:tabs>
          <w:tab w:val="num" w:pos="1785"/>
        </w:tabs>
        <w:ind w:left="1785" w:hanging="360"/>
      </w:pPr>
      <w:rPr>
        <w:rFonts w:ascii="Courier New" w:hAnsi="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1">
    <w:nsid w:val="099A7D7D"/>
    <w:multiLevelType w:val="hybridMultilevel"/>
    <w:tmpl w:val="0882D2FE"/>
    <w:lvl w:ilvl="0" w:tplc="7A94F55E">
      <w:start w:val="3"/>
      <w:numFmt w:val="bullet"/>
      <w:lvlText w:val="-"/>
      <w:lvlJc w:val="left"/>
      <w:pPr>
        <w:tabs>
          <w:tab w:val="num" w:pos="1065"/>
        </w:tabs>
        <w:ind w:left="1065" w:hanging="360"/>
      </w:pPr>
      <w:rPr>
        <w:rFonts w:ascii="Arial" w:eastAsia="Times New Roman" w:hAnsi="Arial" w:cs="Arial" w:hint="default"/>
        <w:color w:val="000000"/>
      </w:rPr>
    </w:lvl>
    <w:lvl w:ilvl="1" w:tplc="0C090003" w:tentative="1">
      <w:start w:val="1"/>
      <w:numFmt w:val="bullet"/>
      <w:lvlText w:val="o"/>
      <w:lvlJc w:val="left"/>
      <w:pPr>
        <w:tabs>
          <w:tab w:val="num" w:pos="1785"/>
        </w:tabs>
        <w:ind w:left="1785" w:hanging="360"/>
      </w:pPr>
      <w:rPr>
        <w:rFonts w:ascii="Courier New" w:hAnsi="Courier New" w:cs="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cs="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cs="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2">
    <w:nsid w:val="0C1A76D2"/>
    <w:multiLevelType w:val="hybridMultilevel"/>
    <w:tmpl w:val="4E1CD840"/>
    <w:lvl w:ilvl="0" w:tplc="A2D682A4">
      <w:start w:val="1"/>
      <w:numFmt w:val="bullet"/>
      <w:lvlText w:val=""/>
      <w:lvlJc w:val="left"/>
      <w:pPr>
        <w:tabs>
          <w:tab w:val="num" w:pos="360"/>
        </w:tabs>
        <w:ind w:left="360" w:hanging="36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16ED43DF"/>
    <w:multiLevelType w:val="hybridMultilevel"/>
    <w:tmpl w:val="EC90EB08"/>
    <w:lvl w:ilvl="0" w:tplc="7A94F55E">
      <w:start w:val="3"/>
      <w:numFmt w:val="bullet"/>
      <w:lvlText w:val="-"/>
      <w:lvlJc w:val="left"/>
      <w:pPr>
        <w:tabs>
          <w:tab w:val="num" w:pos="1766"/>
        </w:tabs>
        <w:ind w:left="1766" w:hanging="360"/>
      </w:pPr>
      <w:rPr>
        <w:rFonts w:ascii="Arial" w:eastAsia="Times New Roman" w:hAnsi="Arial" w:cs="Arial" w:hint="default"/>
        <w:color w:val="000000"/>
      </w:rPr>
    </w:lvl>
    <w:lvl w:ilvl="1" w:tplc="0C090003" w:tentative="1">
      <w:start w:val="1"/>
      <w:numFmt w:val="bullet"/>
      <w:lvlText w:val="o"/>
      <w:lvlJc w:val="left"/>
      <w:pPr>
        <w:ind w:left="2141" w:hanging="360"/>
      </w:pPr>
      <w:rPr>
        <w:rFonts w:ascii="Courier New" w:hAnsi="Courier New" w:cs="Courier New" w:hint="default"/>
      </w:rPr>
    </w:lvl>
    <w:lvl w:ilvl="2" w:tplc="0C090005" w:tentative="1">
      <w:start w:val="1"/>
      <w:numFmt w:val="bullet"/>
      <w:lvlText w:val=""/>
      <w:lvlJc w:val="left"/>
      <w:pPr>
        <w:ind w:left="2861" w:hanging="360"/>
      </w:pPr>
      <w:rPr>
        <w:rFonts w:ascii="Wingdings" w:hAnsi="Wingdings" w:hint="default"/>
      </w:rPr>
    </w:lvl>
    <w:lvl w:ilvl="3" w:tplc="0C090001" w:tentative="1">
      <w:start w:val="1"/>
      <w:numFmt w:val="bullet"/>
      <w:lvlText w:val=""/>
      <w:lvlJc w:val="left"/>
      <w:pPr>
        <w:ind w:left="3581" w:hanging="360"/>
      </w:pPr>
      <w:rPr>
        <w:rFonts w:ascii="Symbol" w:hAnsi="Symbol" w:hint="default"/>
      </w:rPr>
    </w:lvl>
    <w:lvl w:ilvl="4" w:tplc="0C090003" w:tentative="1">
      <w:start w:val="1"/>
      <w:numFmt w:val="bullet"/>
      <w:lvlText w:val="o"/>
      <w:lvlJc w:val="left"/>
      <w:pPr>
        <w:ind w:left="4301" w:hanging="360"/>
      </w:pPr>
      <w:rPr>
        <w:rFonts w:ascii="Courier New" w:hAnsi="Courier New" w:cs="Courier New" w:hint="default"/>
      </w:rPr>
    </w:lvl>
    <w:lvl w:ilvl="5" w:tplc="0C090005" w:tentative="1">
      <w:start w:val="1"/>
      <w:numFmt w:val="bullet"/>
      <w:lvlText w:val=""/>
      <w:lvlJc w:val="left"/>
      <w:pPr>
        <w:ind w:left="5021" w:hanging="360"/>
      </w:pPr>
      <w:rPr>
        <w:rFonts w:ascii="Wingdings" w:hAnsi="Wingdings" w:hint="default"/>
      </w:rPr>
    </w:lvl>
    <w:lvl w:ilvl="6" w:tplc="0C090001" w:tentative="1">
      <w:start w:val="1"/>
      <w:numFmt w:val="bullet"/>
      <w:lvlText w:val=""/>
      <w:lvlJc w:val="left"/>
      <w:pPr>
        <w:ind w:left="5741" w:hanging="360"/>
      </w:pPr>
      <w:rPr>
        <w:rFonts w:ascii="Symbol" w:hAnsi="Symbol" w:hint="default"/>
      </w:rPr>
    </w:lvl>
    <w:lvl w:ilvl="7" w:tplc="0C090003" w:tentative="1">
      <w:start w:val="1"/>
      <w:numFmt w:val="bullet"/>
      <w:lvlText w:val="o"/>
      <w:lvlJc w:val="left"/>
      <w:pPr>
        <w:ind w:left="6461" w:hanging="360"/>
      </w:pPr>
      <w:rPr>
        <w:rFonts w:ascii="Courier New" w:hAnsi="Courier New" w:cs="Courier New" w:hint="default"/>
      </w:rPr>
    </w:lvl>
    <w:lvl w:ilvl="8" w:tplc="0C090005" w:tentative="1">
      <w:start w:val="1"/>
      <w:numFmt w:val="bullet"/>
      <w:lvlText w:val=""/>
      <w:lvlJc w:val="left"/>
      <w:pPr>
        <w:ind w:left="7181" w:hanging="360"/>
      </w:pPr>
      <w:rPr>
        <w:rFonts w:ascii="Wingdings" w:hAnsi="Wingdings" w:hint="default"/>
      </w:rPr>
    </w:lvl>
  </w:abstractNum>
  <w:abstractNum w:abstractNumId="4">
    <w:nsid w:val="2D013A9D"/>
    <w:multiLevelType w:val="multilevel"/>
    <w:tmpl w:val="BB125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F7851F3"/>
    <w:multiLevelType w:val="hybridMultilevel"/>
    <w:tmpl w:val="A2566A4C"/>
    <w:lvl w:ilvl="0" w:tplc="0A441136">
      <w:start w:val="9"/>
      <w:numFmt w:val="decimal"/>
      <w:lvlText w:val="%1"/>
      <w:lvlJc w:val="left"/>
      <w:pPr>
        <w:tabs>
          <w:tab w:val="num" w:pos="1020"/>
        </w:tabs>
        <w:ind w:left="1020" w:hanging="510"/>
      </w:pPr>
    </w:lvl>
    <w:lvl w:ilvl="1" w:tplc="0C090019">
      <w:start w:val="1"/>
      <w:numFmt w:val="lowerLetter"/>
      <w:lvlText w:val="%2."/>
      <w:lvlJc w:val="left"/>
      <w:pPr>
        <w:tabs>
          <w:tab w:val="num" w:pos="1590"/>
        </w:tabs>
        <w:ind w:left="1590" w:hanging="360"/>
      </w:pPr>
    </w:lvl>
    <w:lvl w:ilvl="2" w:tplc="0C09001B">
      <w:start w:val="1"/>
      <w:numFmt w:val="lowerRoman"/>
      <w:lvlText w:val="%3."/>
      <w:lvlJc w:val="right"/>
      <w:pPr>
        <w:tabs>
          <w:tab w:val="num" w:pos="2310"/>
        </w:tabs>
        <w:ind w:left="2310" w:hanging="180"/>
      </w:pPr>
    </w:lvl>
    <w:lvl w:ilvl="3" w:tplc="0C09000F">
      <w:start w:val="1"/>
      <w:numFmt w:val="decimal"/>
      <w:lvlText w:val="%4."/>
      <w:lvlJc w:val="left"/>
      <w:pPr>
        <w:tabs>
          <w:tab w:val="num" w:pos="3030"/>
        </w:tabs>
        <w:ind w:left="3030" w:hanging="360"/>
      </w:pPr>
    </w:lvl>
    <w:lvl w:ilvl="4" w:tplc="0C090019">
      <w:start w:val="1"/>
      <w:numFmt w:val="lowerLetter"/>
      <w:lvlText w:val="%5."/>
      <w:lvlJc w:val="left"/>
      <w:pPr>
        <w:tabs>
          <w:tab w:val="num" w:pos="3750"/>
        </w:tabs>
        <w:ind w:left="3750" w:hanging="360"/>
      </w:pPr>
    </w:lvl>
    <w:lvl w:ilvl="5" w:tplc="0C09001B">
      <w:start w:val="1"/>
      <w:numFmt w:val="lowerRoman"/>
      <w:lvlText w:val="%6."/>
      <w:lvlJc w:val="right"/>
      <w:pPr>
        <w:tabs>
          <w:tab w:val="num" w:pos="4470"/>
        </w:tabs>
        <w:ind w:left="4470" w:hanging="180"/>
      </w:pPr>
    </w:lvl>
    <w:lvl w:ilvl="6" w:tplc="0C09000F">
      <w:start w:val="1"/>
      <w:numFmt w:val="decimal"/>
      <w:lvlText w:val="%7."/>
      <w:lvlJc w:val="left"/>
      <w:pPr>
        <w:tabs>
          <w:tab w:val="num" w:pos="5190"/>
        </w:tabs>
        <w:ind w:left="5190" w:hanging="360"/>
      </w:pPr>
    </w:lvl>
    <w:lvl w:ilvl="7" w:tplc="0C090019">
      <w:start w:val="1"/>
      <w:numFmt w:val="lowerLetter"/>
      <w:lvlText w:val="%8."/>
      <w:lvlJc w:val="left"/>
      <w:pPr>
        <w:tabs>
          <w:tab w:val="num" w:pos="5910"/>
        </w:tabs>
        <w:ind w:left="5910" w:hanging="360"/>
      </w:pPr>
    </w:lvl>
    <w:lvl w:ilvl="8" w:tplc="0C09001B">
      <w:start w:val="1"/>
      <w:numFmt w:val="lowerRoman"/>
      <w:lvlText w:val="%9."/>
      <w:lvlJc w:val="right"/>
      <w:pPr>
        <w:tabs>
          <w:tab w:val="num" w:pos="6630"/>
        </w:tabs>
        <w:ind w:left="6630" w:hanging="180"/>
      </w:pPr>
    </w:lvl>
  </w:abstractNum>
  <w:abstractNum w:abstractNumId="6">
    <w:nsid w:val="30A97171"/>
    <w:multiLevelType w:val="hybridMultilevel"/>
    <w:tmpl w:val="FAEA8B10"/>
    <w:lvl w:ilvl="0" w:tplc="B4BC2404">
      <w:numFmt w:val="bullet"/>
      <w:lvlText w:val="-"/>
      <w:lvlJc w:val="left"/>
      <w:pPr>
        <w:tabs>
          <w:tab w:val="num" w:pos="1065"/>
        </w:tabs>
        <w:ind w:left="1065" w:hanging="360"/>
      </w:pPr>
      <w:rPr>
        <w:rFonts w:ascii="Arial" w:eastAsia="Times New Roman" w:hAnsi="Arial" w:hint="default"/>
      </w:rPr>
    </w:lvl>
    <w:lvl w:ilvl="1" w:tplc="0C090003" w:tentative="1">
      <w:start w:val="1"/>
      <w:numFmt w:val="bullet"/>
      <w:lvlText w:val="o"/>
      <w:lvlJc w:val="left"/>
      <w:pPr>
        <w:tabs>
          <w:tab w:val="num" w:pos="1785"/>
        </w:tabs>
        <w:ind w:left="1785" w:hanging="360"/>
      </w:pPr>
      <w:rPr>
        <w:rFonts w:ascii="Courier New" w:hAnsi="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7">
    <w:nsid w:val="466E26A8"/>
    <w:multiLevelType w:val="multilevel"/>
    <w:tmpl w:val="5956C2A6"/>
    <w:lvl w:ilvl="0">
      <w:start w:val="1"/>
      <w:numFmt w:val="decimal"/>
      <w:lvlText w:val="%1."/>
      <w:lvlJc w:val="left"/>
      <w:pPr>
        <w:tabs>
          <w:tab w:val="num" w:pos="2487"/>
        </w:tabs>
        <w:ind w:left="2487" w:hanging="360"/>
      </w:pPr>
    </w:lvl>
    <w:lvl w:ilvl="1" w:tentative="1">
      <w:start w:val="1"/>
      <w:numFmt w:val="decimal"/>
      <w:lvlText w:val="%2."/>
      <w:lvlJc w:val="left"/>
      <w:pPr>
        <w:tabs>
          <w:tab w:val="num" w:pos="3207"/>
        </w:tabs>
        <w:ind w:left="3207" w:hanging="360"/>
      </w:pPr>
    </w:lvl>
    <w:lvl w:ilvl="2" w:tentative="1">
      <w:start w:val="1"/>
      <w:numFmt w:val="decimal"/>
      <w:lvlText w:val="%3."/>
      <w:lvlJc w:val="left"/>
      <w:pPr>
        <w:tabs>
          <w:tab w:val="num" w:pos="3927"/>
        </w:tabs>
        <w:ind w:left="3927" w:hanging="360"/>
      </w:pPr>
    </w:lvl>
    <w:lvl w:ilvl="3" w:tentative="1">
      <w:start w:val="1"/>
      <w:numFmt w:val="decimal"/>
      <w:lvlText w:val="%4."/>
      <w:lvlJc w:val="left"/>
      <w:pPr>
        <w:tabs>
          <w:tab w:val="num" w:pos="4647"/>
        </w:tabs>
        <w:ind w:left="4647" w:hanging="360"/>
      </w:pPr>
    </w:lvl>
    <w:lvl w:ilvl="4" w:tentative="1">
      <w:start w:val="1"/>
      <w:numFmt w:val="decimal"/>
      <w:lvlText w:val="%5."/>
      <w:lvlJc w:val="left"/>
      <w:pPr>
        <w:tabs>
          <w:tab w:val="num" w:pos="5367"/>
        </w:tabs>
        <w:ind w:left="5367" w:hanging="360"/>
      </w:pPr>
    </w:lvl>
    <w:lvl w:ilvl="5" w:tentative="1">
      <w:start w:val="1"/>
      <w:numFmt w:val="decimal"/>
      <w:lvlText w:val="%6."/>
      <w:lvlJc w:val="left"/>
      <w:pPr>
        <w:tabs>
          <w:tab w:val="num" w:pos="6087"/>
        </w:tabs>
        <w:ind w:left="6087" w:hanging="360"/>
      </w:pPr>
    </w:lvl>
    <w:lvl w:ilvl="6" w:tentative="1">
      <w:start w:val="1"/>
      <w:numFmt w:val="decimal"/>
      <w:lvlText w:val="%7."/>
      <w:lvlJc w:val="left"/>
      <w:pPr>
        <w:tabs>
          <w:tab w:val="num" w:pos="6807"/>
        </w:tabs>
        <w:ind w:left="6807" w:hanging="360"/>
      </w:pPr>
    </w:lvl>
    <w:lvl w:ilvl="7" w:tentative="1">
      <w:start w:val="1"/>
      <w:numFmt w:val="decimal"/>
      <w:lvlText w:val="%8."/>
      <w:lvlJc w:val="left"/>
      <w:pPr>
        <w:tabs>
          <w:tab w:val="num" w:pos="7527"/>
        </w:tabs>
        <w:ind w:left="7527" w:hanging="360"/>
      </w:pPr>
    </w:lvl>
    <w:lvl w:ilvl="8" w:tentative="1">
      <w:start w:val="1"/>
      <w:numFmt w:val="decimal"/>
      <w:lvlText w:val="%9."/>
      <w:lvlJc w:val="left"/>
      <w:pPr>
        <w:tabs>
          <w:tab w:val="num" w:pos="8247"/>
        </w:tabs>
        <w:ind w:left="8247" w:hanging="360"/>
      </w:pPr>
    </w:lvl>
  </w:abstractNum>
  <w:abstractNum w:abstractNumId="8">
    <w:nsid w:val="4BAC46B8"/>
    <w:multiLevelType w:val="hybridMultilevel"/>
    <w:tmpl w:val="1FEE6CAC"/>
    <w:lvl w:ilvl="0" w:tplc="EBCC7886">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5EF701CA"/>
    <w:multiLevelType w:val="hybridMultilevel"/>
    <w:tmpl w:val="FFF86656"/>
    <w:lvl w:ilvl="0" w:tplc="4260D654">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62E65AB8"/>
    <w:multiLevelType w:val="hybridMultilevel"/>
    <w:tmpl w:val="8626C058"/>
    <w:lvl w:ilvl="0" w:tplc="5DBC4DA8">
      <w:numFmt w:val="bullet"/>
      <w:lvlText w:val="-"/>
      <w:lvlJc w:val="left"/>
      <w:pPr>
        <w:tabs>
          <w:tab w:val="num" w:pos="1065"/>
        </w:tabs>
        <w:ind w:left="1065" w:hanging="360"/>
      </w:pPr>
      <w:rPr>
        <w:rFonts w:ascii="Arial" w:eastAsia="Times New Roman" w:hAnsi="Arial" w:cs="Arial" w:hint="default"/>
      </w:rPr>
    </w:lvl>
    <w:lvl w:ilvl="1" w:tplc="0C090003" w:tentative="1">
      <w:start w:val="1"/>
      <w:numFmt w:val="bullet"/>
      <w:lvlText w:val="o"/>
      <w:lvlJc w:val="left"/>
      <w:pPr>
        <w:tabs>
          <w:tab w:val="num" w:pos="1785"/>
        </w:tabs>
        <w:ind w:left="1785" w:hanging="360"/>
      </w:pPr>
      <w:rPr>
        <w:rFonts w:ascii="Courier New" w:hAnsi="Courier New" w:cs="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cs="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cs="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11">
    <w:nsid w:val="6BD349BD"/>
    <w:multiLevelType w:val="hybridMultilevel"/>
    <w:tmpl w:val="2DA81688"/>
    <w:lvl w:ilvl="0" w:tplc="E54C5AC8">
      <w:numFmt w:val="bullet"/>
      <w:lvlText w:val="-"/>
      <w:lvlJc w:val="left"/>
      <w:pPr>
        <w:tabs>
          <w:tab w:val="num" w:pos="1065"/>
        </w:tabs>
        <w:ind w:left="1065" w:hanging="360"/>
      </w:pPr>
      <w:rPr>
        <w:rFonts w:ascii="Arial" w:eastAsia="Times New Roman" w:hAnsi="Arial" w:cs="Arial" w:hint="default"/>
      </w:rPr>
    </w:lvl>
    <w:lvl w:ilvl="1" w:tplc="0C090003" w:tentative="1">
      <w:start w:val="1"/>
      <w:numFmt w:val="bullet"/>
      <w:lvlText w:val="o"/>
      <w:lvlJc w:val="left"/>
      <w:pPr>
        <w:tabs>
          <w:tab w:val="num" w:pos="1785"/>
        </w:tabs>
        <w:ind w:left="1785" w:hanging="360"/>
      </w:pPr>
      <w:rPr>
        <w:rFonts w:ascii="Courier New" w:hAnsi="Courier New" w:cs="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cs="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cs="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num w:numId="1">
    <w:abstractNumId w:val="10"/>
  </w:num>
  <w:num w:numId="2">
    <w:abstractNumId w:val="11"/>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8"/>
  </w:num>
  <w:num w:numId="8">
    <w:abstractNumId w:val="9"/>
  </w:num>
  <w:num w:numId="9">
    <w:abstractNumId w:val="1"/>
  </w:num>
  <w:num w:numId="10">
    <w:abstractNumId w:val="5"/>
  </w:num>
  <w:num w:numId="11">
    <w:abstractNumId w:val="3"/>
  </w:num>
  <w:num w:numId="12">
    <w:abstractNumId w:val="6"/>
  </w:num>
  <w:num w:numId="13">
    <w:abstractNumId w:val="4"/>
  </w:num>
  <w:num w:numId="14">
    <w:abstractNumId w:val="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5"/>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709"/>
    <w:rsid w:val="0000114C"/>
    <w:rsid w:val="00003DC7"/>
    <w:rsid w:val="000054DE"/>
    <w:rsid w:val="0001218B"/>
    <w:rsid w:val="00017345"/>
    <w:rsid w:val="00021C35"/>
    <w:rsid w:val="00021E18"/>
    <w:rsid w:val="00023DAC"/>
    <w:rsid w:val="0002413C"/>
    <w:rsid w:val="00024281"/>
    <w:rsid w:val="00025B42"/>
    <w:rsid w:val="00027621"/>
    <w:rsid w:val="000278D5"/>
    <w:rsid w:val="00031EB4"/>
    <w:rsid w:val="000334F2"/>
    <w:rsid w:val="00036F5B"/>
    <w:rsid w:val="00037ED8"/>
    <w:rsid w:val="00037FB9"/>
    <w:rsid w:val="00045920"/>
    <w:rsid w:val="000459D5"/>
    <w:rsid w:val="0004715D"/>
    <w:rsid w:val="00050232"/>
    <w:rsid w:val="0005192B"/>
    <w:rsid w:val="000532C7"/>
    <w:rsid w:val="000537E0"/>
    <w:rsid w:val="00055BCF"/>
    <w:rsid w:val="000623D0"/>
    <w:rsid w:val="00062423"/>
    <w:rsid w:val="00067A84"/>
    <w:rsid w:val="00067F92"/>
    <w:rsid w:val="00071700"/>
    <w:rsid w:val="000847C6"/>
    <w:rsid w:val="00084838"/>
    <w:rsid w:val="000908D9"/>
    <w:rsid w:val="00094604"/>
    <w:rsid w:val="000977BA"/>
    <w:rsid w:val="000A0E93"/>
    <w:rsid w:val="000A202F"/>
    <w:rsid w:val="000A3A65"/>
    <w:rsid w:val="000A3B50"/>
    <w:rsid w:val="000A5787"/>
    <w:rsid w:val="000A6828"/>
    <w:rsid w:val="000A7AE0"/>
    <w:rsid w:val="000A7F0E"/>
    <w:rsid w:val="000B69AB"/>
    <w:rsid w:val="000C0682"/>
    <w:rsid w:val="000C2A10"/>
    <w:rsid w:val="000C6EC5"/>
    <w:rsid w:val="000D0E9B"/>
    <w:rsid w:val="000D17FE"/>
    <w:rsid w:val="000D3F0C"/>
    <w:rsid w:val="000D577F"/>
    <w:rsid w:val="000D77D1"/>
    <w:rsid w:val="000D7AB6"/>
    <w:rsid w:val="000E1658"/>
    <w:rsid w:val="000E2622"/>
    <w:rsid w:val="000E29B6"/>
    <w:rsid w:val="000E468B"/>
    <w:rsid w:val="000E500A"/>
    <w:rsid w:val="000E74C6"/>
    <w:rsid w:val="000F4043"/>
    <w:rsid w:val="000F6534"/>
    <w:rsid w:val="001012E9"/>
    <w:rsid w:val="00101623"/>
    <w:rsid w:val="001057C1"/>
    <w:rsid w:val="00105C88"/>
    <w:rsid w:val="00105F21"/>
    <w:rsid w:val="001072C2"/>
    <w:rsid w:val="00107F6B"/>
    <w:rsid w:val="001116AF"/>
    <w:rsid w:val="00111DA8"/>
    <w:rsid w:val="0011620F"/>
    <w:rsid w:val="001209B8"/>
    <w:rsid w:val="00121321"/>
    <w:rsid w:val="00124353"/>
    <w:rsid w:val="001255B1"/>
    <w:rsid w:val="00130C3B"/>
    <w:rsid w:val="00135904"/>
    <w:rsid w:val="00136A5B"/>
    <w:rsid w:val="00140CBE"/>
    <w:rsid w:val="00141F28"/>
    <w:rsid w:val="0014207B"/>
    <w:rsid w:val="001453FF"/>
    <w:rsid w:val="00147A09"/>
    <w:rsid w:val="001516A4"/>
    <w:rsid w:val="00155404"/>
    <w:rsid w:val="00160D7D"/>
    <w:rsid w:val="00160DB2"/>
    <w:rsid w:val="00160FAA"/>
    <w:rsid w:val="00164B8A"/>
    <w:rsid w:val="00164F6E"/>
    <w:rsid w:val="00170C86"/>
    <w:rsid w:val="0017312C"/>
    <w:rsid w:val="001747C5"/>
    <w:rsid w:val="00175358"/>
    <w:rsid w:val="001762B6"/>
    <w:rsid w:val="00181B65"/>
    <w:rsid w:val="00182B5E"/>
    <w:rsid w:val="00182DD4"/>
    <w:rsid w:val="00187DA9"/>
    <w:rsid w:val="00192A2B"/>
    <w:rsid w:val="001948DB"/>
    <w:rsid w:val="00196D21"/>
    <w:rsid w:val="001A0ADC"/>
    <w:rsid w:val="001A0DF1"/>
    <w:rsid w:val="001A2A25"/>
    <w:rsid w:val="001A4745"/>
    <w:rsid w:val="001A5947"/>
    <w:rsid w:val="001B0297"/>
    <w:rsid w:val="001B2257"/>
    <w:rsid w:val="001B3EA7"/>
    <w:rsid w:val="001B4560"/>
    <w:rsid w:val="001B60F6"/>
    <w:rsid w:val="001C0D8B"/>
    <w:rsid w:val="001C3D17"/>
    <w:rsid w:val="001C48A1"/>
    <w:rsid w:val="001C77D2"/>
    <w:rsid w:val="001C790D"/>
    <w:rsid w:val="001C7CBD"/>
    <w:rsid w:val="001D11FC"/>
    <w:rsid w:val="001D28FC"/>
    <w:rsid w:val="001D463A"/>
    <w:rsid w:val="001D511E"/>
    <w:rsid w:val="001E1264"/>
    <w:rsid w:val="001E22B3"/>
    <w:rsid w:val="001E4F38"/>
    <w:rsid w:val="001E5922"/>
    <w:rsid w:val="001E666E"/>
    <w:rsid w:val="001E66E2"/>
    <w:rsid w:val="001E730D"/>
    <w:rsid w:val="001E7456"/>
    <w:rsid w:val="001F2570"/>
    <w:rsid w:val="001F3814"/>
    <w:rsid w:val="0020197D"/>
    <w:rsid w:val="00213C8E"/>
    <w:rsid w:val="002140ED"/>
    <w:rsid w:val="00220179"/>
    <w:rsid w:val="00222563"/>
    <w:rsid w:val="00223AD2"/>
    <w:rsid w:val="00223AE3"/>
    <w:rsid w:val="00225F5B"/>
    <w:rsid w:val="00227227"/>
    <w:rsid w:val="0022728F"/>
    <w:rsid w:val="00227435"/>
    <w:rsid w:val="002301AF"/>
    <w:rsid w:val="002313FB"/>
    <w:rsid w:val="00231C2E"/>
    <w:rsid w:val="002334A6"/>
    <w:rsid w:val="00234B4A"/>
    <w:rsid w:val="00236499"/>
    <w:rsid w:val="00241479"/>
    <w:rsid w:val="002418D8"/>
    <w:rsid w:val="002443CF"/>
    <w:rsid w:val="002452DC"/>
    <w:rsid w:val="002455C6"/>
    <w:rsid w:val="0024702A"/>
    <w:rsid w:val="00247836"/>
    <w:rsid w:val="00252ED9"/>
    <w:rsid w:val="00253977"/>
    <w:rsid w:val="00263953"/>
    <w:rsid w:val="00264342"/>
    <w:rsid w:val="00265FF2"/>
    <w:rsid w:val="00272B52"/>
    <w:rsid w:val="00274A6F"/>
    <w:rsid w:val="002757BF"/>
    <w:rsid w:val="0027643F"/>
    <w:rsid w:val="0027793B"/>
    <w:rsid w:val="00277D25"/>
    <w:rsid w:val="00282124"/>
    <w:rsid w:val="00282147"/>
    <w:rsid w:val="00284E27"/>
    <w:rsid w:val="00286424"/>
    <w:rsid w:val="002905E6"/>
    <w:rsid w:val="00294AED"/>
    <w:rsid w:val="00294C6D"/>
    <w:rsid w:val="00295C32"/>
    <w:rsid w:val="00295F6C"/>
    <w:rsid w:val="002A148A"/>
    <w:rsid w:val="002A24FD"/>
    <w:rsid w:val="002A316D"/>
    <w:rsid w:val="002A4A1D"/>
    <w:rsid w:val="002B09BB"/>
    <w:rsid w:val="002B4A70"/>
    <w:rsid w:val="002B5C1D"/>
    <w:rsid w:val="002B655C"/>
    <w:rsid w:val="002C58C7"/>
    <w:rsid w:val="002C652A"/>
    <w:rsid w:val="002C68C0"/>
    <w:rsid w:val="002C74C2"/>
    <w:rsid w:val="002D0A2F"/>
    <w:rsid w:val="002D560A"/>
    <w:rsid w:val="002D6569"/>
    <w:rsid w:val="002E0CF0"/>
    <w:rsid w:val="002E46B9"/>
    <w:rsid w:val="002E50A5"/>
    <w:rsid w:val="002E5D31"/>
    <w:rsid w:val="002E6F78"/>
    <w:rsid w:val="002E77D8"/>
    <w:rsid w:val="002F4BFF"/>
    <w:rsid w:val="002F5119"/>
    <w:rsid w:val="002F512F"/>
    <w:rsid w:val="002F6D33"/>
    <w:rsid w:val="002F7C98"/>
    <w:rsid w:val="00302D01"/>
    <w:rsid w:val="00303731"/>
    <w:rsid w:val="003057B5"/>
    <w:rsid w:val="003136B6"/>
    <w:rsid w:val="003167C9"/>
    <w:rsid w:val="00316D5C"/>
    <w:rsid w:val="00317FD0"/>
    <w:rsid w:val="003201EC"/>
    <w:rsid w:val="00320940"/>
    <w:rsid w:val="0032382C"/>
    <w:rsid w:val="00323B18"/>
    <w:rsid w:val="00325E58"/>
    <w:rsid w:val="0032658D"/>
    <w:rsid w:val="00327633"/>
    <w:rsid w:val="003305F6"/>
    <w:rsid w:val="00330961"/>
    <w:rsid w:val="00333FD8"/>
    <w:rsid w:val="00335088"/>
    <w:rsid w:val="00336511"/>
    <w:rsid w:val="00336A73"/>
    <w:rsid w:val="00343DC7"/>
    <w:rsid w:val="0034444C"/>
    <w:rsid w:val="00345AFB"/>
    <w:rsid w:val="00345C6E"/>
    <w:rsid w:val="003463D1"/>
    <w:rsid w:val="00346F49"/>
    <w:rsid w:val="003538B2"/>
    <w:rsid w:val="00353EC5"/>
    <w:rsid w:val="0036084D"/>
    <w:rsid w:val="00360C97"/>
    <w:rsid w:val="003610DB"/>
    <w:rsid w:val="0036243A"/>
    <w:rsid w:val="003628C0"/>
    <w:rsid w:val="00364131"/>
    <w:rsid w:val="0036428D"/>
    <w:rsid w:val="00364708"/>
    <w:rsid w:val="003656E9"/>
    <w:rsid w:val="00366266"/>
    <w:rsid w:val="00370052"/>
    <w:rsid w:val="003701D1"/>
    <w:rsid w:val="00370BBA"/>
    <w:rsid w:val="003710B3"/>
    <w:rsid w:val="00371340"/>
    <w:rsid w:val="003728B5"/>
    <w:rsid w:val="003731DC"/>
    <w:rsid w:val="00374777"/>
    <w:rsid w:val="0037693E"/>
    <w:rsid w:val="0038235C"/>
    <w:rsid w:val="0038282A"/>
    <w:rsid w:val="003829AA"/>
    <w:rsid w:val="00383635"/>
    <w:rsid w:val="003857CF"/>
    <w:rsid w:val="00386EE1"/>
    <w:rsid w:val="003872F2"/>
    <w:rsid w:val="00391B97"/>
    <w:rsid w:val="00392892"/>
    <w:rsid w:val="003933BE"/>
    <w:rsid w:val="00395597"/>
    <w:rsid w:val="00397F15"/>
    <w:rsid w:val="003A31CA"/>
    <w:rsid w:val="003A48EF"/>
    <w:rsid w:val="003A5B0D"/>
    <w:rsid w:val="003B0893"/>
    <w:rsid w:val="003B2743"/>
    <w:rsid w:val="003B3433"/>
    <w:rsid w:val="003B7597"/>
    <w:rsid w:val="003B76AE"/>
    <w:rsid w:val="003C4739"/>
    <w:rsid w:val="003C529F"/>
    <w:rsid w:val="003C5387"/>
    <w:rsid w:val="003C68E7"/>
    <w:rsid w:val="003C6A9A"/>
    <w:rsid w:val="003D03CB"/>
    <w:rsid w:val="003D2945"/>
    <w:rsid w:val="003D43B8"/>
    <w:rsid w:val="003D4DFD"/>
    <w:rsid w:val="003D6A59"/>
    <w:rsid w:val="003D7356"/>
    <w:rsid w:val="003E0A8D"/>
    <w:rsid w:val="003E5621"/>
    <w:rsid w:val="003E6480"/>
    <w:rsid w:val="003E738D"/>
    <w:rsid w:val="003F0934"/>
    <w:rsid w:val="003F2388"/>
    <w:rsid w:val="003F4978"/>
    <w:rsid w:val="003F5F31"/>
    <w:rsid w:val="00404755"/>
    <w:rsid w:val="00404EEF"/>
    <w:rsid w:val="00404FB2"/>
    <w:rsid w:val="00410EB0"/>
    <w:rsid w:val="00412BB9"/>
    <w:rsid w:val="00412CC7"/>
    <w:rsid w:val="004145C8"/>
    <w:rsid w:val="004160B6"/>
    <w:rsid w:val="00421BE6"/>
    <w:rsid w:val="004272B0"/>
    <w:rsid w:val="00430601"/>
    <w:rsid w:val="004312EA"/>
    <w:rsid w:val="00431699"/>
    <w:rsid w:val="00431BBA"/>
    <w:rsid w:val="0043303C"/>
    <w:rsid w:val="004332B9"/>
    <w:rsid w:val="004333DD"/>
    <w:rsid w:val="0043499D"/>
    <w:rsid w:val="004358E3"/>
    <w:rsid w:val="00435A18"/>
    <w:rsid w:val="004371C5"/>
    <w:rsid w:val="00437C96"/>
    <w:rsid w:val="0044058E"/>
    <w:rsid w:val="00440DFF"/>
    <w:rsid w:val="004428F1"/>
    <w:rsid w:val="00443291"/>
    <w:rsid w:val="0044367A"/>
    <w:rsid w:val="00444647"/>
    <w:rsid w:val="004508DA"/>
    <w:rsid w:val="00452DA4"/>
    <w:rsid w:val="00452E1C"/>
    <w:rsid w:val="00462A6C"/>
    <w:rsid w:val="004647FB"/>
    <w:rsid w:val="00473662"/>
    <w:rsid w:val="004737B7"/>
    <w:rsid w:val="00474474"/>
    <w:rsid w:val="00476CB3"/>
    <w:rsid w:val="00480BE3"/>
    <w:rsid w:val="00485A06"/>
    <w:rsid w:val="00485F22"/>
    <w:rsid w:val="00486B57"/>
    <w:rsid w:val="00490C90"/>
    <w:rsid w:val="0049209B"/>
    <w:rsid w:val="00492F54"/>
    <w:rsid w:val="004954CB"/>
    <w:rsid w:val="004A01E2"/>
    <w:rsid w:val="004A1956"/>
    <w:rsid w:val="004A1B37"/>
    <w:rsid w:val="004A23A4"/>
    <w:rsid w:val="004B068F"/>
    <w:rsid w:val="004B1468"/>
    <w:rsid w:val="004B203A"/>
    <w:rsid w:val="004B5C00"/>
    <w:rsid w:val="004B615F"/>
    <w:rsid w:val="004C43BE"/>
    <w:rsid w:val="004C4407"/>
    <w:rsid w:val="004D137D"/>
    <w:rsid w:val="004D3771"/>
    <w:rsid w:val="004D4A56"/>
    <w:rsid w:val="004E14F3"/>
    <w:rsid w:val="004E7778"/>
    <w:rsid w:val="004F05A1"/>
    <w:rsid w:val="004F3707"/>
    <w:rsid w:val="004F628B"/>
    <w:rsid w:val="005014CB"/>
    <w:rsid w:val="0050372E"/>
    <w:rsid w:val="0050386C"/>
    <w:rsid w:val="00505FEF"/>
    <w:rsid w:val="005066E7"/>
    <w:rsid w:val="00506969"/>
    <w:rsid w:val="0050698C"/>
    <w:rsid w:val="005077A6"/>
    <w:rsid w:val="005104CA"/>
    <w:rsid w:val="00510621"/>
    <w:rsid w:val="0051123F"/>
    <w:rsid w:val="005112CD"/>
    <w:rsid w:val="00511AAE"/>
    <w:rsid w:val="00512E53"/>
    <w:rsid w:val="005148EA"/>
    <w:rsid w:val="00514B4F"/>
    <w:rsid w:val="0051695A"/>
    <w:rsid w:val="00516B06"/>
    <w:rsid w:val="00521B3A"/>
    <w:rsid w:val="00524DF2"/>
    <w:rsid w:val="0052504F"/>
    <w:rsid w:val="00526DF3"/>
    <w:rsid w:val="00527A72"/>
    <w:rsid w:val="00532318"/>
    <w:rsid w:val="005325CC"/>
    <w:rsid w:val="005402A5"/>
    <w:rsid w:val="005426B3"/>
    <w:rsid w:val="00543BA3"/>
    <w:rsid w:val="00543C22"/>
    <w:rsid w:val="00543F69"/>
    <w:rsid w:val="00544BA6"/>
    <w:rsid w:val="00545873"/>
    <w:rsid w:val="00547F67"/>
    <w:rsid w:val="0055080B"/>
    <w:rsid w:val="005516A6"/>
    <w:rsid w:val="00557936"/>
    <w:rsid w:val="00561EC1"/>
    <w:rsid w:val="005655F2"/>
    <w:rsid w:val="00566240"/>
    <w:rsid w:val="00567B24"/>
    <w:rsid w:val="005726B4"/>
    <w:rsid w:val="005745C0"/>
    <w:rsid w:val="00574C07"/>
    <w:rsid w:val="00580176"/>
    <w:rsid w:val="0058626A"/>
    <w:rsid w:val="005869B0"/>
    <w:rsid w:val="00597C5C"/>
    <w:rsid w:val="005A0670"/>
    <w:rsid w:val="005A0EBC"/>
    <w:rsid w:val="005A1252"/>
    <w:rsid w:val="005A14E9"/>
    <w:rsid w:val="005A2AA1"/>
    <w:rsid w:val="005A2EE6"/>
    <w:rsid w:val="005A54D3"/>
    <w:rsid w:val="005A7169"/>
    <w:rsid w:val="005B7DBA"/>
    <w:rsid w:val="005C056E"/>
    <w:rsid w:val="005C1842"/>
    <w:rsid w:val="005C29D0"/>
    <w:rsid w:val="005C29EB"/>
    <w:rsid w:val="005C32EA"/>
    <w:rsid w:val="005C5B3D"/>
    <w:rsid w:val="005C5FEC"/>
    <w:rsid w:val="005C6867"/>
    <w:rsid w:val="005D0EDE"/>
    <w:rsid w:val="005D5439"/>
    <w:rsid w:val="005D723E"/>
    <w:rsid w:val="005D7331"/>
    <w:rsid w:val="005E1CA7"/>
    <w:rsid w:val="005E4A77"/>
    <w:rsid w:val="005E4AC5"/>
    <w:rsid w:val="005F00B6"/>
    <w:rsid w:val="005F1D2C"/>
    <w:rsid w:val="005F44F2"/>
    <w:rsid w:val="005F4BF6"/>
    <w:rsid w:val="005F6ECE"/>
    <w:rsid w:val="00600CBE"/>
    <w:rsid w:val="00600EE6"/>
    <w:rsid w:val="006023ED"/>
    <w:rsid w:val="006037D3"/>
    <w:rsid w:val="00605967"/>
    <w:rsid w:val="006064AD"/>
    <w:rsid w:val="0061062A"/>
    <w:rsid w:val="00613800"/>
    <w:rsid w:val="006152E5"/>
    <w:rsid w:val="006226FC"/>
    <w:rsid w:val="00622ABB"/>
    <w:rsid w:val="006232C5"/>
    <w:rsid w:val="00624638"/>
    <w:rsid w:val="00624B7C"/>
    <w:rsid w:val="00625019"/>
    <w:rsid w:val="00631D07"/>
    <w:rsid w:val="00634E19"/>
    <w:rsid w:val="00634F27"/>
    <w:rsid w:val="00636C66"/>
    <w:rsid w:val="006403B9"/>
    <w:rsid w:val="00640A15"/>
    <w:rsid w:val="00640F4B"/>
    <w:rsid w:val="0064106D"/>
    <w:rsid w:val="0064358A"/>
    <w:rsid w:val="00643E70"/>
    <w:rsid w:val="0064538A"/>
    <w:rsid w:val="00650322"/>
    <w:rsid w:val="00653360"/>
    <w:rsid w:val="00657296"/>
    <w:rsid w:val="0066132E"/>
    <w:rsid w:val="00664541"/>
    <w:rsid w:val="0066600A"/>
    <w:rsid w:val="006666DC"/>
    <w:rsid w:val="00671FC2"/>
    <w:rsid w:val="00680520"/>
    <w:rsid w:val="00681132"/>
    <w:rsid w:val="00686ABF"/>
    <w:rsid w:val="00690B76"/>
    <w:rsid w:val="00691021"/>
    <w:rsid w:val="00694AD4"/>
    <w:rsid w:val="0069525B"/>
    <w:rsid w:val="00696D22"/>
    <w:rsid w:val="00697D66"/>
    <w:rsid w:val="006A1130"/>
    <w:rsid w:val="006A1B22"/>
    <w:rsid w:val="006A1DA2"/>
    <w:rsid w:val="006A30A0"/>
    <w:rsid w:val="006A3483"/>
    <w:rsid w:val="006A573C"/>
    <w:rsid w:val="006A6F5A"/>
    <w:rsid w:val="006B0DFC"/>
    <w:rsid w:val="006B1F2B"/>
    <w:rsid w:val="006B2992"/>
    <w:rsid w:val="006B31E7"/>
    <w:rsid w:val="006B383D"/>
    <w:rsid w:val="006B548B"/>
    <w:rsid w:val="006B64E2"/>
    <w:rsid w:val="006B65CF"/>
    <w:rsid w:val="006B6D06"/>
    <w:rsid w:val="006C0400"/>
    <w:rsid w:val="006C21C1"/>
    <w:rsid w:val="006C2DE4"/>
    <w:rsid w:val="006C52B9"/>
    <w:rsid w:val="006C628F"/>
    <w:rsid w:val="006D1595"/>
    <w:rsid w:val="006D15C4"/>
    <w:rsid w:val="006D2F52"/>
    <w:rsid w:val="006D4CD2"/>
    <w:rsid w:val="006D51A7"/>
    <w:rsid w:val="006D76CF"/>
    <w:rsid w:val="006D795D"/>
    <w:rsid w:val="006D7ECA"/>
    <w:rsid w:val="006E023A"/>
    <w:rsid w:val="006E272D"/>
    <w:rsid w:val="006E289B"/>
    <w:rsid w:val="006E3142"/>
    <w:rsid w:val="006E41E1"/>
    <w:rsid w:val="006E6E74"/>
    <w:rsid w:val="006E77F4"/>
    <w:rsid w:val="006F09D2"/>
    <w:rsid w:val="006F142F"/>
    <w:rsid w:val="006F1877"/>
    <w:rsid w:val="006F29F2"/>
    <w:rsid w:val="006F49D2"/>
    <w:rsid w:val="006F60E1"/>
    <w:rsid w:val="007016E4"/>
    <w:rsid w:val="00706137"/>
    <w:rsid w:val="007077D9"/>
    <w:rsid w:val="00711326"/>
    <w:rsid w:val="00713211"/>
    <w:rsid w:val="0071360C"/>
    <w:rsid w:val="00714753"/>
    <w:rsid w:val="0071507E"/>
    <w:rsid w:val="00720E7E"/>
    <w:rsid w:val="0072723F"/>
    <w:rsid w:val="00730E0F"/>
    <w:rsid w:val="0073206E"/>
    <w:rsid w:val="00735E08"/>
    <w:rsid w:val="00743877"/>
    <w:rsid w:val="00744B90"/>
    <w:rsid w:val="00745060"/>
    <w:rsid w:val="00751BFB"/>
    <w:rsid w:val="00751DFF"/>
    <w:rsid w:val="00754044"/>
    <w:rsid w:val="00754DFE"/>
    <w:rsid w:val="007617C7"/>
    <w:rsid w:val="00762191"/>
    <w:rsid w:val="00763B4C"/>
    <w:rsid w:val="00766B14"/>
    <w:rsid w:val="00767065"/>
    <w:rsid w:val="007755F1"/>
    <w:rsid w:val="00775F01"/>
    <w:rsid w:val="007849D1"/>
    <w:rsid w:val="00784C72"/>
    <w:rsid w:val="00785C21"/>
    <w:rsid w:val="0079010D"/>
    <w:rsid w:val="00791186"/>
    <w:rsid w:val="007959DB"/>
    <w:rsid w:val="00795A91"/>
    <w:rsid w:val="007A2132"/>
    <w:rsid w:val="007A3406"/>
    <w:rsid w:val="007A4AD4"/>
    <w:rsid w:val="007A4C95"/>
    <w:rsid w:val="007A69CD"/>
    <w:rsid w:val="007A7623"/>
    <w:rsid w:val="007B2B81"/>
    <w:rsid w:val="007B3AD2"/>
    <w:rsid w:val="007B44C1"/>
    <w:rsid w:val="007B5C43"/>
    <w:rsid w:val="007B627A"/>
    <w:rsid w:val="007B66F6"/>
    <w:rsid w:val="007C0767"/>
    <w:rsid w:val="007C4CF2"/>
    <w:rsid w:val="007C77C3"/>
    <w:rsid w:val="007D620E"/>
    <w:rsid w:val="007D6948"/>
    <w:rsid w:val="007E2060"/>
    <w:rsid w:val="007E328F"/>
    <w:rsid w:val="007E5329"/>
    <w:rsid w:val="007E6E60"/>
    <w:rsid w:val="007F1DE2"/>
    <w:rsid w:val="007F1F59"/>
    <w:rsid w:val="007F2FE8"/>
    <w:rsid w:val="007F3EAE"/>
    <w:rsid w:val="007F4AA6"/>
    <w:rsid w:val="00800C2C"/>
    <w:rsid w:val="008015D2"/>
    <w:rsid w:val="0080169E"/>
    <w:rsid w:val="00805DD3"/>
    <w:rsid w:val="00813778"/>
    <w:rsid w:val="00815D3B"/>
    <w:rsid w:val="00820B05"/>
    <w:rsid w:val="00822D2A"/>
    <w:rsid w:val="00823A62"/>
    <w:rsid w:val="008264D1"/>
    <w:rsid w:val="00827967"/>
    <w:rsid w:val="008327DC"/>
    <w:rsid w:val="008328EC"/>
    <w:rsid w:val="0083304E"/>
    <w:rsid w:val="008333A9"/>
    <w:rsid w:val="00833DE4"/>
    <w:rsid w:val="008379BB"/>
    <w:rsid w:val="008410C5"/>
    <w:rsid w:val="008438A8"/>
    <w:rsid w:val="00843E1E"/>
    <w:rsid w:val="00844EAE"/>
    <w:rsid w:val="0084690D"/>
    <w:rsid w:val="00850805"/>
    <w:rsid w:val="00852658"/>
    <w:rsid w:val="00853030"/>
    <w:rsid w:val="008569BD"/>
    <w:rsid w:val="00856CF4"/>
    <w:rsid w:val="00864FE0"/>
    <w:rsid w:val="00865967"/>
    <w:rsid w:val="0087327E"/>
    <w:rsid w:val="00876F11"/>
    <w:rsid w:val="008804A1"/>
    <w:rsid w:val="00881311"/>
    <w:rsid w:val="00883245"/>
    <w:rsid w:val="0088577B"/>
    <w:rsid w:val="0088590C"/>
    <w:rsid w:val="008907B7"/>
    <w:rsid w:val="0089335A"/>
    <w:rsid w:val="0089739E"/>
    <w:rsid w:val="008A19E1"/>
    <w:rsid w:val="008A1FD8"/>
    <w:rsid w:val="008A4D49"/>
    <w:rsid w:val="008A560B"/>
    <w:rsid w:val="008B08CE"/>
    <w:rsid w:val="008B0EBB"/>
    <w:rsid w:val="008B1785"/>
    <w:rsid w:val="008B1C92"/>
    <w:rsid w:val="008B2619"/>
    <w:rsid w:val="008B39DB"/>
    <w:rsid w:val="008B3FA2"/>
    <w:rsid w:val="008C0FD8"/>
    <w:rsid w:val="008C1F1D"/>
    <w:rsid w:val="008C33D5"/>
    <w:rsid w:val="008C3629"/>
    <w:rsid w:val="008C47B1"/>
    <w:rsid w:val="008C52E2"/>
    <w:rsid w:val="008C579B"/>
    <w:rsid w:val="008C57D6"/>
    <w:rsid w:val="008C7CE1"/>
    <w:rsid w:val="008D23B2"/>
    <w:rsid w:val="008D2A33"/>
    <w:rsid w:val="008D4727"/>
    <w:rsid w:val="008D5E71"/>
    <w:rsid w:val="008E1171"/>
    <w:rsid w:val="008E59A0"/>
    <w:rsid w:val="008E6CEF"/>
    <w:rsid w:val="008E7738"/>
    <w:rsid w:val="008E7E9B"/>
    <w:rsid w:val="008F0C07"/>
    <w:rsid w:val="008F2C22"/>
    <w:rsid w:val="009001D6"/>
    <w:rsid w:val="00900292"/>
    <w:rsid w:val="00900D98"/>
    <w:rsid w:val="00901B4F"/>
    <w:rsid w:val="0090428C"/>
    <w:rsid w:val="00904A71"/>
    <w:rsid w:val="0090643E"/>
    <w:rsid w:val="009067D2"/>
    <w:rsid w:val="0090716D"/>
    <w:rsid w:val="00907B07"/>
    <w:rsid w:val="0091288E"/>
    <w:rsid w:val="009158CA"/>
    <w:rsid w:val="00915DDA"/>
    <w:rsid w:val="00916C4F"/>
    <w:rsid w:val="00917BF3"/>
    <w:rsid w:val="00924A36"/>
    <w:rsid w:val="00927027"/>
    <w:rsid w:val="00930137"/>
    <w:rsid w:val="00930BE3"/>
    <w:rsid w:val="009318FE"/>
    <w:rsid w:val="00931A77"/>
    <w:rsid w:val="00940EC3"/>
    <w:rsid w:val="0094280B"/>
    <w:rsid w:val="009430B4"/>
    <w:rsid w:val="00946E7F"/>
    <w:rsid w:val="009470FE"/>
    <w:rsid w:val="009562CB"/>
    <w:rsid w:val="009568F1"/>
    <w:rsid w:val="00956F6C"/>
    <w:rsid w:val="009576FF"/>
    <w:rsid w:val="00957D72"/>
    <w:rsid w:val="00961C5C"/>
    <w:rsid w:val="00963B78"/>
    <w:rsid w:val="00972434"/>
    <w:rsid w:val="0097384B"/>
    <w:rsid w:val="00973DDE"/>
    <w:rsid w:val="00974F2E"/>
    <w:rsid w:val="009805A6"/>
    <w:rsid w:val="00981537"/>
    <w:rsid w:val="00982DC7"/>
    <w:rsid w:val="00983076"/>
    <w:rsid w:val="009861CA"/>
    <w:rsid w:val="009868C5"/>
    <w:rsid w:val="00993B16"/>
    <w:rsid w:val="009A039C"/>
    <w:rsid w:val="009A0E05"/>
    <w:rsid w:val="009A2FA8"/>
    <w:rsid w:val="009A61A9"/>
    <w:rsid w:val="009A7777"/>
    <w:rsid w:val="009A7FA7"/>
    <w:rsid w:val="009B1C3B"/>
    <w:rsid w:val="009B47C2"/>
    <w:rsid w:val="009B654C"/>
    <w:rsid w:val="009C1C50"/>
    <w:rsid w:val="009C44C9"/>
    <w:rsid w:val="009C632C"/>
    <w:rsid w:val="009C717F"/>
    <w:rsid w:val="009C749A"/>
    <w:rsid w:val="009C74B9"/>
    <w:rsid w:val="009C7563"/>
    <w:rsid w:val="009C7ADF"/>
    <w:rsid w:val="009D17F7"/>
    <w:rsid w:val="009D3C96"/>
    <w:rsid w:val="009D3CD7"/>
    <w:rsid w:val="009D4047"/>
    <w:rsid w:val="009D4052"/>
    <w:rsid w:val="009D43C9"/>
    <w:rsid w:val="009D45F4"/>
    <w:rsid w:val="009D49BF"/>
    <w:rsid w:val="009F169A"/>
    <w:rsid w:val="009F3FEC"/>
    <w:rsid w:val="00A0076D"/>
    <w:rsid w:val="00A020E2"/>
    <w:rsid w:val="00A021F2"/>
    <w:rsid w:val="00A02F75"/>
    <w:rsid w:val="00A03F14"/>
    <w:rsid w:val="00A053BF"/>
    <w:rsid w:val="00A106E2"/>
    <w:rsid w:val="00A11D7D"/>
    <w:rsid w:val="00A139F8"/>
    <w:rsid w:val="00A14908"/>
    <w:rsid w:val="00A16DE5"/>
    <w:rsid w:val="00A1716C"/>
    <w:rsid w:val="00A21DCE"/>
    <w:rsid w:val="00A2231C"/>
    <w:rsid w:val="00A27DA5"/>
    <w:rsid w:val="00A3683B"/>
    <w:rsid w:val="00A42406"/>
    <w:rsid w:val="00A424E7"/>
    <w:rsid w:val="00A433CE"/>
    <w:rsid w:val="00A436A3"/>
    <w:rsid w:val="00A43B3B"/>
    <w:rsid w:val="00A513DC"/>
    <w:rsid w:val="00A526E6"/>
    <w:rsid w:val="00A549B0"/>
    <w:rsid w:val="00A56E33"/>
    <w:rsid w:val="00A57895"/>
    <w:rsid w:val="00A60B2E"/>
    <w:rsid w:val="00A62585"/>
    <w:rsid w:val="00A704A4"/>
    <w:rsid w:val="00A70DCE"/>
    <w:rsid w:val="00A72709"/>
    <w:rsid w:val="00A75493"/>
    <w:rsid w:val="00A77ABE"/>
    <w:rsid w:val="00A81A76"/>
    <w:rsid w:val="00A81F47"/>
    <w:rsid w:val="00A82FB6"/>
    <w:rsid w:val="00A84472"/>
    <w:rsid w:val="00A84E34"/>
    <w:rsid w:val="00A859F8"/>
    <w:rsid w:val="00A9121E"/>
    <w:rsid w:val="00A91EA4"/>
    <w:rsid w:val="00A97F1E"/>
    <w:rsid w:val="00AA0785"/>
    <w:rsid w:val="00AA088E"/>
    <w:rsid w:val="00AA269B"/>
    <w:rsid w:val="00AA386A"/>
    <w:rsid w:val="00AA3981"/>
    <w:rsid w:val="00AA7F5A"/>
    <w:rsid w:val="00AB10C7"/>
    <w:rsid w:val="00AB42EF"/>
    <w:rsid w:val="00AB51F6"/>
    <w:rsid w:val="00AB68E5"/>
    <w:rsid w:val="00AB735F"/>
    <w:rsid w:val="00AC1A7A"/>
    <w:rsid w:val="00AC2952"/>
    <w:rsid w:val="00AC4A5B"/>
    <w:rsid w:val="00AC5137"/>
    <w:rsid w:val="00AC7C9A"/>
    <w:rsid w:val="00AD51D9"/>
    <w:rsid w:val="00AD6685"/>
    <w:rsid w:val="00AD71F3"/>
    <w:rsid w:val="00AE149E"/>
    <w:rsid w:val="00AE1716"/>
    <w:rsid w:val="00AE5459"/>
    <w:rsid w:val="00AE5FC0"/>
    <w:rsid w:val="00AF0CDF"/>
    <w:rsid w:val="00AF0FBD"/>
    <w:rsid w:val="00AF3212"/>
    <w:rsid w:val="00AF3E35"/>
    <w:rsid w:val="00AF6C8A"/>
    <w:rsid w:val="00B02029"/>
    <w:rsid w:val="00B0258C"/>
    <w:rsid w:val="00B03C9E"/>
    <w:rsid w:val="00B14AC2"/>
    <w:rsid w:val="00B1586B"/>
    <w:rsid w:val="00B16A00"/>
    <w:rsid w:val="00B213BD"/>
    <w:rsid w:val="00B2184C"/>
    <w:rsid w:val="00B22F39"/>
    <w:rsid w:val="00B22F8F"/>
    <w:rsid w:val="00B23AB9"/>
    <w:rsid w:val="00B24619"/>
    <w:rsid w:val="00B26B51"/>
    <w:rsid w:val="00B26FF7"/>
    <w:rsid w:val="00B27FE1"/>
    <w:rsid w:val="00B32794"/>
    <w:rsid w:val="00B350BC"/>
    <w:rsid w:val="00B3793E"/>
    <w:rsid w:val="00B41412"/>
    <w:rsid w:val="00B41EEB"/>
    <w:rsid w:val="00B4233C"/>
    <w:rsid w:val="00B432CB"/>
    <w:rsid w:val="00B44578"/>
    <w:rsid w:val="00B51DCA"/>
    <w:rsid w:val="00B523C6"/>
    <w:rsid w:val="00B56B40"/>
    <w:rsid w:val="00B60AF5"/>
    <w:rsid w:val="00B62A22"/>
    <w:rsid w:val="00B63263"/>
    <w:rsid w:val="00B654B8"/>
    <w:rsid w:val="00B66D92"/>
    <w:rsid w:val="00B722DC"/>
    <w:rsid w:val="00B744B3"/>
    <w:rsid w:val="00B744CB"/>
    <w:rsid w:val="00B74A8C"/>
    <w:rsid w:val="00B80C87"/>
    <w:rsid w:val="00B846F7"/>
    <w:rsid w:val="00B8552E"/>
    <w:rsid w:val="00B911FE"/>
    <w:rsid w:val="00B91E39"/>
    <w:rsid w:val="00B939BF"/>
    <w:rsid w:val="00B945CC"/>
    <w:rsid w:val="00B97769"/>
    <w:rsid w:val="00BA0C88"/>
    <w:rsid w:val="00BA1B19"/>
    <w:rsid w:val="00BA201A"/>
    <w:rsid w:val="00BA2088"/>
    <w:rsid w:val="00BA35CD"/>
    <w:rsid w:val="00BA361C"/>
    <w:rsid w:val="00BA4384"/>
    <w:rsid w:val="00BA5A99"/>
    <w:rsid w:val="00BA6DA2"/>
    <w:rsid w:val="00BB0C89"/>
    <w:rsid w:val="00BB2E83"/>
    <w:rsid w:val="00BB3AE2"/>
    <w:rsid w:val="00BB4D75"/>
    <w:rsid w:val="00BB5216"/>
    <w:rsid w:val="00BB5682"/>
    <w:rsid w:val="00BB64E0"/>
    <w:rsid w:val="00BC01C9"/>
    <w:rsid w:val="00BC0E64"/>
    <w:rsid w:val="00BC18FD"/>
    <w:rsid w:val="00BC1934"/>
    <w:rsid w:val="00BC3D74"/>
    <w:rsid w:val="00BD0FE4"/>
    <w:rsid w:val="00BD208E"/>
    <w:rsid w:val="00BD3D6C"/>
    <w:rsid w:val="00BE02DF"/>
    <w:rsid w:val="00BE2102"/>
    <w:rsid w:val="00BE3780"/>
    <w:rsid w:val="00BE6BFC"/>
    <w:rsid w:val="00BF35AA"/>
    <w:rsid w:val="00BF5324"/>
    <w:rsid w:val="00BF538A"/>
    <w:rsid w:val="00BF5D72"/>
    <w:rsid w:val="00C0291E"/>
    <w:rsid w:val="00C02E38"/>
    <w:rsid w:val="00C031F8"/>
    <w:rsid w:val="00C055F3"/>
    <w:rsid w:val="00C07AE0"/>
    <w:rsid w:val="00C101F2"/>
    <w:rsid w:val="00C11619"/>
    <w:rsid w:val="00C12826"/>
    <w:rsid w:val="00C206E8"/>
    <w:rsid w:val="00C21A59"/>
    <w:rsid w:val="00C2307C"/>
    <w:rsid w:val="00C23549"/>
    <w:rsid w:val="00C23791"/>
    <w:rsid w:val="00C256C3"/>
    <w:rsid w:val="00C314C3"/>
    <w:rsid w:val="00C32B06"/>
    <w:rsid w:val="00C340CA"/>
    <w:rsid w:val="00C3492E"/>
    <w:rsid w:val="00C349AE"/>
    <w:rsid w:val="00C36A7B"/>
    <w:rsid w:val="00C40860"/>
    <w:rsid w:val="00C429DF"/>
    <w:rsid w:val="00C4374B"/>
    <w:rsid w:val="00C46E9C"/>
    <w:rsid w:val="00C4769C"/>
    <w:rsid w:val="00C55198"/>
    <w:rsid w:val="00C605D7"/>
    <w:rsid w:val="00C63772"/>
    <w:rsid w:val="00C64C70"/>
    <w:rsid w:val="00C6597E"/>
    <w:rsid w:val="00C705C4"/>
    <w:rsid w:val="00C7159B"/>
    <w:rsid w:val="00C73395"/>
    <w:rsid w:val="00C75F74"/>
    <w:rsid w:val="00C803A8"/>
    <w:rsid w:val="00C8371F"/>
    <w:rsid w:val="00C858B4"/>
    <w:rsid w:val="00C90DB1"/>
    <w:rsid w:val="00C911F9"/>
    <w:rsid w:val="00C916B8"/>
    <w:rsid w:val="00C9182B"/>
    <w:rsid w:val="00C918A3"/>
    <w:rsid w:val="00C92329"/>
    <w:rsid w:val="00C95F46"/>
    <w:rsid w:val="00C978C8"/>
    <w:rsid w:val="00CA3C0A"/>
    <w:rsid w:val="00CA69E2"/>
    <w:rsid w:val="00CB7ABE"/>
    <w:rsid w:val="00CD6526"/>
    <w:rsid w:val="00CD681D"/>
    <w:rsid w:val="00CE0D55"/>
    <w:rsid w:val="00CE22EF"/>
    <w:rsid w:val="00CE25BD"/>
    <w:rsid w:val="00CE331C"/>
    <w:rsid w:val="00CE4BAA"/>
    <w:rsid w:val="00CF21A7"/>
    <w:rsid w:val="00CF4A71"/>
    <w:rsid w:val="00CF70BB"/>
    <w:rsid w:val="00D00822"/>
    <w:rsid w:val="00D01B60"/>
    <w:rsid w:val="00D03660"/>
    <w:rsid w:val="00D0529C"/>
    <w:rsid w:val="00D05313"/>
    <w:rsid w:val="00D070BA"/>
    <w:rsid w:val="00D0722E"/>
    <w:rsid w:val="00D112FD"/>
    <w:rsid w:val="00D11A7F"/>
    <w:rsid w:val="00D13845"/>
    <w:rsid w:val="00D1416B"/>
    <w:rsid w:val="00D16A1F"/>
    <w:rsid w:val="00D17C62"/>
    <w:rsid w:val="00D20B58"/>
    <w:rsid w:val="00D23868"/>
    <w:rsid w:val="00D23E40"/>
    <w:rsid w:val="00D2501C"/>
    <w:rsid w:val="00D257C4"/>
    <w:rsid w:val="00D265F1"/>
    <w:rsid w:val="00D3206C"/>
    <w:rsid w:val="00D324AA"/>
    <w:rsid w:val="00D32F35"/>
    <w:rsid w:val="00D33E07"/>
    <w:rsid w:val="00D34C0D"/>
    <w:rsid w:val="00D3567B"/>
    <w:rsid w:val="00D3692A"/>
    <w:rsid w:val="00D40818"/>
    <w:rsid w:val="00D43DF8"/>
    <w:rsid w:val="00D43F08"/>
    <w:rsid w:val="00D44A4A"/>
    <w:rsid w:val="00D456C8"/>
    <w:rsid w:val="00D50A43"/>
    <w:rsid w:val="00D52FFA"/>
    <w:rsid w:val="00D562CB"/>
    <w:rsid w:val="00D57807"/>
    <w:rsid w:val="00D63539"/>
    <w:rsid w:val="00D63912"/>
    <w:rsid w:val="00D63FD9"/>
    <w:rsid w:val="00D6531A"/>
    <w:rsid w:val="00D66CC3"/>
    <w:rsid w:val="00D73BF9"/>
    <w:rsid w:val="00D77A73"/>
    <w:rsid w:val="00D77C16"/>
    <w:rsid w:val="00D8369C"/>
    <w:rsid w:val="00D837A0"/>
    <w:rsid w:val="00D85031"/>
    <w:rsid w:val="00D87081"/>
    <w:rsid w:val="00D87269"/>
    <w:rsid w:val="00D87FC8"/>
    <w:rsid w:val="00D9010C"/>
    <w:rsid w:val="00D921C6"/>
    <w:rsid w:val="00D97FD3"/>
    <w:rsid w:val="00DA067A"/>
    <w:rsid w:val="00DA0AD7"/>
    <w:rsid w:val="00DA18DE"/>
    <w:rsid w:val="00DA4B23"/>
    <w:rsid w:val="00DA7DE5"/>
    <w:rsid w:val="00DB1158"/>
    <w:rsid w:val="00DB5B29"/>
    <w:rsid w:val="00DB7056"/>
    <w:rsid w:val="00DC082F"/>
    <w:rsid w:val="00DC3783"/>
    <w:rsid w:val="00DC4E47"/>
    <w:rsid w:val="00DD1298"/>
    <w:rsid w:val="00DD14A4"/>
    <w:rsid w:val="00DD1C7E"/>
    <w:rsid w:val="00DD1EB3"/>
    <w:rsid w:val="00DD26BC"/>
    <w:rsid w:val="00DE3D69"/>
    <w:rsid w:val="00DE6891"/>
    <w:rsid w:val="00DF1B59"/>
    <w:rsid w:val="00DF6BF5"/>
    <w:rsid w:val="00E11830"/>
    <w:rsid w:val="00E11B36"/>
    <w:rsid w:val="00E14299"/>
    <w:rsid w:val="00E21E5E"/>
    <w:rsid w:val="00E23A4D"/>
    <w:rsid w:val="00E255D6"/>
    <w:rsid w:val="00E2770D"/>
    <w:rsid w:val="00E27FD1"/>
    <w:rsid w:val="00E31BD4"/>
    <w:rsid w:val="00E33710"/>
    <w:rsid w:val="00E34922"/>
    <w:rsid w:val="00E3549F"/>
    <w:rsid w:val="00E40E95"/>
    <w:rsid w:val="00E41582"/>
    <w:rsid w:val="00E41A44"/>
    <w:rsid w:val="00E42B64"/>
    <w:rsid w:val="00E42CB9"/>
    <w:rsid w:val="00E4465D"/>
    <w:rsid w:val="00E528F9"/>
    <w:rsid w:val="00E632B5"/>
    <w:rsid w:val="00E637E5"/>
    <w:rsid w:val="00E6524F"/>
    <w:rsid w:val="00E729CA"/>
    <w:rsid w:val="00E73B8C"/>
    <w:rsid w:val="00E7402A"/>
    <w:rsid w:val="00E8041C"/>
    <w:rsid w:val="00E80CE9"/>
    <w:rsid w:val="00E819B2"/>
    <w:rsid w:val="00E82E76"/>
    <w:rsid w:val="00E83DBF"/>
    <w:rsid w:val="00E84D91"/>
    <w:rsid w:val="00E87177"/>
    <w:rsid w:val="00E927D7"/>
    <w:rsid w:val="00E93756"/>
    <w:rsid w:val="00E959C3"/>
    <w:rsid w:val="00EA030E"/>
    <w:rsid w:val="00EA3A70"/>
    <w:rsid w:val="00EA4422"/>
    <w:rsid w:val="00EA6E45"/>
    <w:rsid w:val="00EA7DA5"/>
    <w:rsid w:val="00EB0DFB"/>
    <w:rsid w:val="00EB10FF"/>
    <w:rsid w:val="00EB421D"/>
    <w:rsid w:val="00EB4367"/>
    <w:rsid w:val="00EC0298"/>
    <w:rsid w:val="00EC1E76"/>
    <w:rsid w:val="00EC2DA6"/>
    <w:rsid w:val="00EC76A8"/>
    <w:rsid w:val="00ED39B0"/>
    <w:rsid w:val="00ED4A5D"/>
    <w:rsid w:val="00ED64D0"/>
    <w:rsid w:val="00ED664D"/>
    <w:rsid w:val="00EE1668"/>
    <w:rsid w:val="00EE2345"/>
    <w:rsid w:val="00EE4A1F"/>
    <w:rsid w:val="00EE5751"/>
    <w:rsid w:val="00EE73E1"/>
    <w:rsid w:val="00EF09D1"/>
    <w:rsid w:val="00EF0ECB"/>
    <w:rsid w:val="00EF1078"/>
    <w:rsid w:val="00EF3229"/>
    <w:rsid w:val="00EF4AA4"/>
    <w:rsid w:val="00EF50B2"/>
    <w:rsid w:val="00F06C59"/>
    <w:rsid w:val="00F1091C"/>
    <w:rsid w:val="00F10BEB"/>
    <w:rsid w:val="00F1154D"/>
    <w:rsid w:val="00F138F6"/>
    <w:rsid w:val="00F170A3"/>
    <w:rsid w:val="00F21161"/>
    <w:rsid w:val="00F22FF1"/>
    <w:rsid w:val="00F2313C"/>
    <w:rsid w:val="00F23595"/>
    <w:rsid w:val="00F236E3"/>
    <w:rsid w:val="00F24835"/>
    <w:rsid w:val="00F27207"/>
    <w:rsid w:val="00F34FAD"/>
    <w:rsid w:val="00F36A3F"/>
    <w:rsid w:val="00F36C5E"/>
    <w:rsid w:val="00F373EA"/>
    <w:rsid w:val="00F3771F"/>
    <w:rsid w:val="00F37F0B"/>
    <w:rsid w:val="00F428DE"/>
    <w:rsid w:val="00F4298F"/>
    <w:rsid w:val="00F42F13"/>
    <w:rsid w:val="00F43E73"/>
    <w:rsid w:val="00F44823"/>
    <w:rsid w:val="00F46B37"/>
    <w:rsid w:val="00F47E06"/>
    <w:rsid w:val="00F5039C"/>
    <w:rsid w:val="00F51B2A"/>
    <w:rsid w:val="00F55579"/>
    <w:rsid w:val="00F64375"/>
    <w:rsid w:val="00F65962"/>
    <w:rsid w:val="00F665F1"/>
    <w:rsid w:val="00F71D37"/>
    <w:rsid w:val="00F765CB"/>
    <w:rsid w:val="00F81C06"/>
    <w:rsid w:val="00F86D50"/>
    <w:rsid w:val="00F86ED1"/>
    <w:rsid w:val="00F90023"/>
    <w:rsid w:val="00F9059A"/>
    <w:rsid w:val="00F90C57"/>
    <w:rsid w:val="00F97EC4"/>
    <w:rsid w:val="00FA4DA9"/>
    <w:rsid w:val="00FB1B68"/>
    <w:rsid w:val="00FB2625"/>
    <w:rsid w:val="00FC1679"/>
    <w:rsid w:val="00FC17C5"/>
    <w:rsid w:val="00FC605C"/>
    <w:rsid w:val="00FD4230"/>
    <w:rsid w:val="00FD489E"/>
    <w:rsid w:val="00FD7418"/>
    <w:rsid w:val="00FE0436"/>
    <w:rsid w:val="00FF037F"/>
    <w:rsid w:val="00FF7A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A834F49-13B5-483A-A73C-17A47D5EB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2F13"/>
    <w:pPr>
      <w:jc w:val="both"/>
    </w:pPr>
    <w:rPr>
      <w:rFonts w:ascii="Arial" w:hAnsi="Arial"/>
      <w:sz w:val="18"/>
      <w:lang w:eastAsia="en-US"/>
    </w:rPr>
  </w:style>
  <w:style w:type="paragraph" w:styleId="Heading2">
    <w:name w:val="heading 2"/>
    <w:basedOn w:val="Normal"/>
    <w:next w:val="Normal"/>
    <w:qFormat/>
    <w:rsid w:val="00F42F13"/>
    <w:pPr>
      <w:keepNext/>
      <w:widowControl w:val="0"/>
      <w:tabs>
        <w:tab w:val="center" w:leader="dot" w:pos="1593"/>
        <w:tab w:val="left" w:pos="1735"/>
        <w:tab w:val="left" w:pos="2019"/>
      </w:tabs>
      <w:outlineLvl w:val="1"/>
    </w:pPr>
    <w:rPr>
      <w:b/>
      <w:bCs/>
      <w:snapToGrid w:val="0"/>
      <w:color w:val="FF0000"/>
    </w:rPr>
  </w:style>
  <w:style w:type="paragraph" w:styleId="Heading6">
    <w:name w:val="heading 6"/>
    <w:basedOn w:val="Normal"/>
    <w:qFormat/>
    <w:rsid w:val="00D16A1F"/>
    <w:pPr>
      <w:spacing w:line="288" w:lineRule="exact"/>
      <w:ind w:left="567" w:hanging="567"/>
      <w:jc w:val="left"/>
      <w:outlineLvl w:val="5"/>
    </w:pPr>
    <w:rPr>
      <w:rFonts w:ascii="Book Antiqua" w:hAnsi="Book Antiqua"/>
      <w:b/>
      <w:i/>
      <w:caps/>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42F13"/>
    <w:pPr>
      <w:tabs>
        <w:tab w:val="center" w:pos="4320"/>
        <w:tab w:val="right" w:pos="8640"/>
      </w:tabs>
    </w:pPr>
  </w:style>
  <w:style w:type="table" w:styleId="TableGrid">
    <w:name w:val="Table Grid"/>
    <w:basedOn w:val="TableNormal"/>
    <w:rsid w:val="006E6E74"/>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1D28FC"/>
    <w:rPr>
      <w:color w:val="0000FF"/>
      <w:u w:val="single"/>
    </w:rPr>
  </w:style>
  <w:style w:type="paragraph" w:styleId="BalloonText">
    <w:name w:val="Balloon Text"/>
    <w:basedOn w:val="Normal"/>
    <w:semiHidden/>
    <w:rsid w:val="008E1171"/>
    <w:rPr>
      <w:rFonts w:ascii="Tahoma" w:hAnsi="Tahoma" w:cs="Tahoma"/>
      <w:sz w:val="16"/>
      <w:szCs w:val="16"/>
    </w:rPr>
  </w:style>
  <w:style w:type="paragraph" w:styleId="Footer">
    <w:name w:val="footer"/>
    <w:basedOn w:val="Normal"/>
    <w:rsid w:val="00B62A22"/>
    <w:pPr>
      <w:tabs>
        <w:tab w:val="center" w:pos="4153"/>
        <w:tab w:val="right" w:pos="8306"/>
      </w:tabs>
    </w:pPr>
  </w:style>
  <w:style w:type="character" w:styleId="PageNumber">
    <w:name w:val="page number"/>
    <w:basedOn w:val="DefaultParagraphFont"/>
    <w:rsid w:val="00B62A22"/>
  </w:style>
  <w:style w:type="paragraph" w:customStyle="1" w:styleId="Questions">
    <w:name w:val="Questions"/>
    <w:basedOn w:val="NormalIndent"/>
    <w:rsid w:val="00D16A1F"/>
    <w:pPr>
      <w:spacing w:line="288" w:lineRule="exact"/>
      <w:ind w:left="709" w:hanging="709"/>
      <w:jc w:val="left"/>
    </w:pPr>
    <w:rPr>
      <w:rFonts w:ascii="Book Antiqua" w:hAnsi="Book Antiqua"/>
      <w:sz w:val="24"/>
    </w:rPr>
  </w:style>
  <w:style w:type="paragraph" w:customStyle="1" w:styleId="Line">
    <w:name w:val="Line"/>
    <w:basedOn w:val="Normal"/>
    <w:rsid w:val="00D16A1F"/>
    <w:pPr>
      <w:pBdr>
        <w:bottom w:val="single" w:sz="6" w:space="1" w:color="auto"/>
      </w:pBdr>
      <w:spacing w:line="288" w:lineRule="exact"/>
      <w:jc w:val="left"/>
    </w:pPr>
    <w:rPr>
      <w:rFonts w:ascii="Book Antiqua" w:hAnsi="Book Antiqua"/>
      <w:sz w:val="24"/>
    </w:rPr>
  </w:style>
  <w:style w:type="paragraph" w:customStyle="1" w:styleId="ResponseCharChar">
    <w:name w:val="Response Char Char"/>
    <w:basedOn w:val="Normal"/>
    <w:link w:val="ResponseCharCharChar"/>
    <w:rsid w:val="00D16A1F"/>
    <w:pPr>
      <w:tabs>
        <w:tab w:val="left" w:pos="709"/>
        <w:tab w:val="right" w:leader="dot" w:pos="6804"/>
        <w:tab w:val="left" w:pos="7372"/>
        <w:tab w:val="left" w:pos="7939"/>
      </w:tabs>
      <w:spacing w:line="312" w:lineRule="exact"/>
      <w:ind w:left="709" w:right="2262" w:hanging="709"/>
      <w:jc w:val="left"/>
    </w:pPr>
    <w:rPr>
      <w:rFonts w:ascii="Book Antiqua" w:hAnsi="Book Antiqua"/>
      <w:smallCaps/>
      <w:sz w:val="20"/>
    </w:rPr>
  </w:style>
  <w:style w:type="paragraph" w:styleId="BodyText">
    <w:name w:val="Body Text"/>
    <w:basedOn w:val="Normal"/>
    <w:rsid w:val="00D16A1F"/>
    <w:pPr>
      <w:tabs>
        <w:tab w:val="left" w:pos="-1440"/>
        <w:tab w:val="left" w:pos="-720"/>
        <w:tab w:val="left" w:pos="0"/>
        <w:tab w:val="left" w:pos="720"/>
        <w:tab w:val="left" w:pos="1440"/>
        <w:tab w:val="left" w:pos="1832"/>
        <w:tab w:val="left" w:pos="2160"/>
      </w:tabs>
      <w:suppressAutoHyphens/>
    </w:pPr>
    <w:rPr>
      <w:rFonts w:ascii="Univers" w:hAnsi="Univers"/>
      <w:spacing w:val="-2"/>
      <w:sz w:val="22"/>
    </w:rPr>
  </w:style>
  <w:style w:type="paragraph" w:styleId="BodyTextIndent">
    <w:name w:val="Body Text Indent"/>
    <w:basedOn w:val="Normal"/>
    <w:rsid w:val="00D16A1F"/>
    <w:pPr>
      <w:spacing w:line="288" w:lineRule="exact"/>
      <w:ind w:left="720" w:hanging="720"/>
      <w:jc w:val="left"/>
    </w:pPr>
    <w:rPr>
      <w:rFonts w:ascii="Book Antiqua" w:hAnsi="Book Antiqua"/>
      <w:sz w:val="24"/>
    </w:rPr>
  </w:style>
  <w:style w:type="paragraph" w:styleId="BodyTextIndent2">
    <w:name w:val="Body Text Indent 2"/>
    <w:basedOn w:val="Normal"/>
    <w:rsid w:val="00D16A1F"/>
    <w:pPr>
      <w:spacing w:line="288" w:lineRule="exact"/>
      <w:ind w:left="720"/>
      <w:jc w:val="left"/>
    </w:pPr>
    <w:rPr>
      <w:rFonts w:ascii="Book Antiqua" w:hAnsi="Book Antiqua"/>
      <w:sz w:val="24"/>
    </w:rPr>
  </w:style>
  <w:style w:type="character" w:customStyle="1" w:styleId="ResponseCharCharChar">
    <w:name w:val="Response Char Char Char"/>
    <w:basedOn w:val="DefaultParagraphFont"/>
    <w:link w:val="ResponseCharChar"/>
    <w:rsid w:val="00D16A1F"/>
    <w:rPr>
      <w:rFonts w:ascii="Book Antiqua" w:hAnsi="Book Antiqua"/>
      <w:smallCaps/>
      <w:lang w:val="en-AU" w:eastAsia="en-US" w:bidi="ar-SA"/>
    </w:rPr>
  </w:style>
  <w:style w:type="paragraph" w:customStyle="1" w:styleId="Response">
    <w:name w:val="Response"/>
    <w:basedOn w:val="Normal"/>
    <w:rsid w:val="00D16A1F"/>
    <w:pPr>
      <w:tabs>
        <w:tab w:val="left" w:pos="709"/>
        <w:tab w:val="right" w:leader="dot" w:pos="6804"/>
        <w:tab w:val="left" w:pos="7372"/>
        <w:tab w:val="left" w:pos="7939"/>
      </w:tabs>
      <w:spacing w:line="312" w:lineRule="exact"/>
      <w:ind w:left="709" w:right="2262" w:hanging="709"/>
      <w:jc w:val="left"/>
    </w:pPr>
    <w:rPr>
      <w:rFonts w:ascii="Arial Narrow" w:hAnsi="Arial Narrow"/>
      <w:smallCaps/>
      <w:sz w:val="20"/>
    </w:rPr>
  </w:style>
  <w:style w:type="character" w:styleId="CommentReference">
    <w:name w:val="annotation reference"/>
    <w:basedOn w:val="DefaultParagraphFont"/>
    <w:semiHidden/>
    <w:rsid w:val="00D16A1F"/>
    <w:rPr>
      <w:sz w:val="16"/>
      <w:szCs w:val="16"/>
    </w:rPr>
  </w:style>
  <w:style w:type="paragraph" w:styleId="CommentText">
    <w:name w:val="annotation text"/>
    <w:basedOn w:val="Normal"/>
    <w:link w:val="CommentTextChar"/>
    <w:rsid w:val="00D16A1F"/>
    <w:pPr>
      <w:spacing w:line="288" w:lineRule="exact"/>
      <w:jc w:val="left"/>
    </w:pPr>
    <w:rPr>
      <w:rFonts w:ascii="Book Antiqua" w:hAnsi="Book Antiqua"/>
      <w:sz w:val="20"/>
    </w:rPr>
  </w:style>
  <w:style w:type="paragraph" w:styleId="NormalIndent">
    <w:name w:val="Normal Indent"/>
    <w:basedOn w:val="Normal"/>
    <w:rsid w:val="00D16A1F"/>
    <w:pPr>
      <w:ind w:left="720"/>
    </w:pPr>
  </w:style>
  <w:style w:type="paragraph" w:customStyle="1" w:styleId="mcquestion1">
    <w:name w:val="mc question 1"/>
    <w:basedOn w:val="Normal"/>
    <w:rsid w:val="002301AF"/>
    <w:pPr>
      <w:tabs>
        <w:tab w:val="left" w:pos="-1440"/>
        <w:tab w:val="left" w:pos="-720"/>
        <w:tab w:val="left" w:pos="720"/>
        <w:tab w:val="left" w:pos="1440"/>
        <w:tab w:val="left" w:pos="1832"/>
        <w:tab w:val="left" w:pos="2160"/>
        <w:tab w:val="right" w:leader="dot" w:pos="9026"/>
      </w:tabs>
      <w:suppressAutoHyphens/>
      <w:spacing w:before="60" w:after="60"/>
      <w:ind w:left="720" w:hanging="720"/>
    </w:pPr>
    <w:rPr>
      <w:rFonts w:ascii="Harmony Display" w:eastAsia="MS Mincho" w:hAnsi="Harmony Display" w:cs="Arial"/>
      <w:noProof/>
      <w:spacing w:val="-2"/>
      <w:sz w:val="20"/>
    </w:rPr>
  </w:style>
  <w:style w:type="paragraph" w:styleId="ListParagraph">
    <w:name w:val="List Paragraph"/>
    <w:basedOn w:val="Normal"/>
    <w:uiPriority w:val="99"/>
    <w:qFormat/>
    <w:rsid w:val="003610DB"/>
    <w:pPr>
      <w:ind w:left="720"/>
      <w:contextualSpacing/>
    </w:pPr>
  </w:style>
  <w:style w:type="character" w:customStyle="1" w:styleId="apple-converted-space">
    <w:name w:val="apple-converted-space"/>
    <w:basedOn w:val="DefaultParagraphFont"/>
    <w:rsid w:val="00640A15"/>
  </w:style>
  <w:style w:type="character" w:customStyle="1" w:styleId="CommentTextChar">
    <w:name w:val="Comment Text Char"/>
    <w:basedOn w:val="DefaultParagraphFont"/>
    <w:link w:val="CommentText"/>
    <w:uiPriority w:val="99"/>
    <w:rsid w:val="00C803A8"/>
    <w:rPr>
      <w:rFonts w:ascii="Book Antiqua" w:hAnsi="Book Antiqua"/>
      <w:lang w:eastAsia="en-US"/>
    </w:rPr>
  </w:style>
  <w:style w:type="paragraph" w:styleId="NormalWeb">
    <w:name w:val="Normal (Web)"/>
    <w:basedOn w:val="Normal"/>
    <w:uiPriority w:val="99"/>
    <w:unhideWhenUsed/>
    <w:rsid w:val="005F4BF6"/>
    <w:pPr>
      <w:spacing w:before="240" w:after="240"/>
      <w:jc w:val="left"/>
    </w:pPr>
    <w:rPr>
      <w:rFonts w:ascii="Times New Roman" w:hAnsi="Times New Roman"/>
      <w:sz w:val="24"/>
      <w:szCs w:val="24"/>
      <w:lang w:eastAsia="en-AU"/>
    </w:rPr>
  </w:style>
  <w:style w:type="character" w:styleId="Strong">
    <w:name w:val="Strong"/>
    <w:basedOn w:val="DefaultParagraphFont"/>
    <w:uiPriority w:val="22"/>
    <w:qFormat/>
    <w:rsid w:val="009A039C"/>
    <w:rPr>
      <w:b/>
      <w:bCs/>
    </w:rPr>
  </w:style>
  <w:style w:type="paragraph" w:customStyle="1" w:styleId="codes">
    <w:name w:val="codes"/>
    <w:basedOn w:val="Normal"/>
    <w:uiPriority w:val="99"/>
    <w:semiHidden/>
    <w:rsid w:val="00AD71F3"/>
    <w:pPr>
      <w:spacing w:before="100" w:beforeAutospacing="1" w:after="100" w:afterAutospacing="1"/>
      <w:jc w:val="left"/>
    </w:pPr>
    <w:rPr>
      <w:rFonts w:ascii="Times New Roman" w:eastAsiaTheme="minorHAnsi"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0914632">
      <w:bodyDiv w:val="1"/>
      <w:marLeft w:val="0"/>
      <w:marRight w:val="0"/>
      <w:marTop w:val="0"/>
      <w:marBottom w:val="0"/>
      <w:divBdr>
        <w:top w:val="none" w:sz="0" w:space="0" w:color="auto"/>
        <w:left w:val="none" w:sz="0" w:space="0" w:color="auto"/>
        <w:bottom w:val="none" w:sz="0" w:space="0" w:color="auto"/>
        <w:right w:val="none" w:sz="0" w:space="0" w:color="auto"/>
      </w:divBdr>
    </w:div>
    <w:div w:id="313729781">
      <w:bodyDiv w:val="1"/>
      <w:marLeft w:val="0"/>
      <w:marRight w:val="0"/>
      <w:marTop w:val="0"/>
      <w:marBottom w:val="0"/>
      <w:divBdr>
        <w:top w:val="none" w:sz="0" w:space="0" w:color="auto"/>
        <w:left w:val="none" w:sz="0" w:space="0" w:color="auto"/>
        <w:bottom w:val="none" w:sz="0" w:space="0" w:color="auto"/>
        <w:right w:val="none" w:sz="0" w:space="0" w:color="auto"/>
      </w:divBdr>
    </w:div>
    <w:div w:id="334457766">
      <w:bodyDiv w:val="1"/>
      <w:marLeft w:val="0"/>
      <w:marRight w:val="0"/>
      <w:marTop w:val="0"/>
      <w:marBottom w:val="0"/>
      <w:divBdr>
        <w:top w:val="none" w:sz="0" w:space="0" w:color="auto"/>
        <w:left w:val="none" w:sz="0" w:space="0" w:color="auto"/>
        <w:bottom w:val="none" w:sz="0" w:space="0" w:color="auto"/>
        <w:right w:val="none" w:sz="0" w:space="0" w:color="auto"/>
      </w:divBdr>
    </w:div>
    <w:div w:id="470369101">
      <w:bodyDiv w:val="1"/>
      <w:marLeft w:val="0"/>
      <w:marRight w:val="0"/>
      <w:marTop w:val="0"/>
      <w:marBottom w:val="0"/>
      <w:divBdr>
        <w:top w:val="none" w:sz="0" w:space="0" w:color="auto"/>
        <w:left w:val="none" w:sz="0" w:space="0" w:color="auto"/>
        <w:bottom w:val="none" w:sz="0" w:space="0" w:color="auto"/>
        <w:right w:val="none" w:sz="0" w:space="0" w:color="auto"/>
      </w:divBdr>
    </w:div>
    <w:div w:id="503395896">
      <w:bodyDiv w:val="1"/>
      <w:marLeft w:val="0"/>
      <w:marRight w:val="0"/>
      <w:marTop w:val="0"/>
      <w:marBottom w:val="0"/>
      <w:divBdr>
        <w:top w:val="none" w:sz="0" w:space="0" w:color="auto"/>
        <w:left w:val="none" w:sz="0" w:space="0" w:color="auto"/>
        <w:bottom w:val="none" w:sz="0" w:space="0" w:color="auto"/>
        <w:right w:val="none" w:sz="0" w:space="0" w:color="auto"/>
      </w:divBdr>
    </w:div>
    <w:div w:id="683364531">
      <w:bodyDiv w:val="1"/>
      <w:marLeft w:val="0"/>
      <w:marRight w:val="0"/>
      <w:marTop w:val="0"/>
      <w:marBottom w:val="0"/>
      <w:divBdr>
        <w:top w:val="none" w:sz="0" w:space="0" w:color="auto"/>
        <w:left w:val="none" w:sz="0" w:space="0" w:color="auto"/>
        <w:bottom w:val="none" w:sz="0" w:space="0" w:color="auto"/>
        <w:right w:val="none" w:sz="0" w:space="0" w:color="auto"/>
      </w:divBdr>
    </w:div>
    <w:div w:id="877087656">
      <w:bodyDiv w:val="1"/>
      <w:marLeft w:val="0"/>
      <w:marRight w:val="0"/>
      <w:marTop w:val="0"/>
      <w:marBottom w:val="0"/>
      <w:divBdr>
        <w:top w:val="none" w:sz="0" w:space="0" w:color="auto"/>
        <w:left w:val="none" w:sz="0" w:space="0" w:color="auto"/>
        <w:bottom w:val="none" w:sz="0" w:space="0" w:color="auto"/>
        <w:right w:val="none" w:sz="0" w:space="0" w:color="auto"/>
      </w:divBdr>
    </w:div>
    <w:div w:id="1029839747">
      <w:bodyDiv w:val="1"/>
      <w:marLeft w:val="0"/>
      <w:marRight w:val="0"/>
      <w:marTop w:val="0"/>
      <w:marBottom w:val="0"/>
      <w:divBdr>
        <w:top w:val="none" w:sz="0" w:space="0" w:color="auto"/>
        <w:left w:val="none" w:sz="0" w:space="0" w:color="auto"/>
        <w:bottom w:val="none" w:sz="0" w:space="0" w:color="auto"/>
        <w:right w:val="none" w:sz="0" w:space="0" w:color="auto"/>
      </w:divBdr>
    </w:div>
    <w:div w:id="1117067615">
      <w:bodyDiv w:val="1"/>
      <w:marLeft w:val="0"/>
      <w:marRight w:val="0"/>
      <w:marTop w:val="0"/>
      <w:marBottom w:val="0"/>
      <w:divBdr>
        <w:top w:val="none" w:sz="0" w:space="0" w:color="auto"/>
        <w:left w:val="none" w:sz="0" w:space="0" w:color="auto"/>
        <w:bottom w:val="none" w:sz="0" w:space="0" w:color="auto"/>
        <w:right w:val="none" w:sz="0" w:space="0" w:color="auto"/>
      </w:divBdr>
    </w:div>
    <w:div w:id="1141341614">
      <w:bodyDiv w:val="1"/>
      <w:marLeft w:val="0"/>
      <w:marRight w:val="0"/>
      <w:marTop w:val="0"/>
      <w:marBottom w:val="0"/>
      <w:divBdr>
        <w:top w:val="none" w:sz="0" w:space="0" w:color="auto"/>
        <w:left w:val="none" w:sz="0" w:space="0" w:color="auto"/>
        <w:bottom w:val="none" w:sz="0" w:space="0" w:color="auto"/>
        <w:right w:val="none" w:sz="0" w:space="0" w:color="auto"/>
      </w:divBdr>
    </w:div>
    <w:div w:id="1232958554">
      <w:bodyDiv w:val="1"/>
      <w:marLeft w:val="0"/>
      <w:marRight w:val="0"/>
      <w:marTop w:val="0"/>
      <w:marBottom w:val="0"/>
      <w:divBdr>
        <w:top w:val="none" w:sz="0" w:space="0" w:color="auto"/>
        <w:left w:val="none" w:sz="0" w:space="0" w:color="auto"/>
        <w:bottom w:val="none" w:sz="0" w:space="0" w:color="auto"/>
        <w:right w:val="none" w:sz="0" w:space="0" w:color="auto"/>
      </w:divBdr>
    </w:div>
    <w:div w:id="1248230059">
      <w:bodyDiv w:val="1"/>
      <w:marLeft w:val="0"/>
      <w:marRight w:val="0"/>
      <w:marTop w:val="0"/>
      <w:marBottom w:val="0"/>
      <w:divBdr>
        <w:top w:val="none" w:sz="0" w:space="0" w:color="auto"/>
        <w:left w:val="none" w:sz="0" w:space="0" w:color="auto"/>
        <w:bottom w:val="none" w:sz="0" w:space="0" w:color="auto"/>
        <w:right w:val="none" w:sz="0" w:space="0" w:color="auto"/>
      </w:divBdr>
    </w:div>
    <w:div w:id="1261643714">
      <w:bodyDiv w:val="1"/>
      <w:marLeft w:val="0"/>
      <w:marRight w:val="0"/>
      <w:marTop w:val="0"/>
      <w:marBottom w:val="0"/>
      <w:divBdr>
        <w:top w:val="none" w:sz="0" w:space="0" w:color="auto"/>
        <w:left w:val="none" w:sz="0" w:space="0" w:color="auto"/>
        <w:bottom w:val="none" w:sz="0" w:space="0" w:color="auto"/>
        <w:right w:val="none" w:sz="0" w:space="0" w:color="auto"/>
      </w:divBdr>
    </w:div>
    <w:div w:id="1293170524">
      <w:bodyDiv w:val="1"/>
      <w:marLeft w:val="0"/>
      <w:marRight w:val="0"/>
      <w:marTop w:val="0"/>
      <w:marBottom w:val="0"/>
      <w:divBdr>
        <w:top w:val="none" w:sz="0" w:space="0" w:color="auto"/>
        <w:left w:val="none" w:sz="0" w:space="0" w:color="auto"/>
        <w:bottom w:val="none" w:sz="0" w:space="0" w:color="auto"/>
        <w:right w:val="none" w:sz="0" w:space="0" w:color="auto"/>
      </w:divBdr>
    </w:div>
    <w:div w:id="1350644378">
      <w:bodyDiv w:val="1"/>
      <w:marLeft w:val="0"/>
      <w:marRight w:val="0"/>
      <w:marTop w:val="0"/>
      <w:marBottom w:val="0"/>
      <w:divBdr>
        <w:top w:val="none" w:sz="0" w:space="0" w:color="auto"/>
        <w:left w:val="none" w:sz="0" w:space="0" w:color="auto"/>
        <w:bottom w:val="none" w:sz="0" w:space="0" w:color="auto"/>
        <w:right w:val="none" w:sz="0" w:space="0" w:color="auto"/>
      </w:divBdr>
    </w:div>
    <w:div w:id="1351177253">
      <w:bodyDiv w:val="1"/>
      <w:marLeft w:val="0"/>
      <w:marRight w:val="0"/>
      <w:marTop w:val="0"/>
      <w:marBottom w:val="0"/>
      <w:divBdr>
        <w:top w:val="none" w:sz="0" w:space="0" w:color="auto"/>
        <w:left w:val="none" w:sz="0" w:space="0" w:color="auto"/>
        <w:bottom w:val="none" w:sz="0" w:space="0" w:color="auto"/>
        <w:right w:val="none" w:sz="0" w:space="0" w:color="auto"/>
      </w:divBdr>
    </w:div>
    <w:div w:id="1362441157">
      <w:bodyDiv w:val="1"/>
      <w:marLeft w:val="0"/>
      <w:marRight w:val="0"/>
      <w:marTop w:val="0"/>
      <w:marBottom w:val="0"/>
      <w:divBdr>
        <w:top w:val="none" w:sz="0" w:space="0" w:color="auto"/>
        <w:left w:val="none" w:sz="0" w:space="0" w:color="auto"/>
        <w:bottom w:val="none" w:sz="0" w:space="0" w:color="auto"/>
        <w:right w:val="none" w:sz="0" w:space="0" w:color="auto"/>
      </w:divBdr>
    </w:div>
    <w:div w:id="1411927281">
      <w:bodyDiv w:val="1"/>
      <w:marLeft w:val="0"/>
      <w:marRight w:val="0"/>
      <w:marTop w:val="0"/>
      <w:marBottom w:val="0"/>
      <w:divBdr>
        <w:top w:val="none" w:sz="0" w:space="0" w:color="auto"/>
        <w:left w:val="none" w:sz="0" w:space="0" w:color="auto"/>
        <w:bottom w:val="none" w:sz="0" w:space="0" w:color="auto"/>
        <w:right w:val="none" w:sz="0" w:space="0" w:color="auto"/>
      </w:divBdr>
    </w:div>
    <w:div w:id="1451510158">
      <w:bodyDiv w:val="1"/>
      <w:marLeft w:val="0"/>
      <w:marRight w:val="0"/>
      <w:marTop w:val="0"/>
      <w:marBottom w:val="0"/>
      <w:divBdr>
        <w:top w:val="none" w:sz="0" w:space="0" w:color="auto"/>
        <w:left w:val="none" w:sz="0" w:space="0" w:color="auto"/>
        <w:bottom w:val="none" w:sz="0" w:space="0" w:color="auto"/>
        <w:right w:val="none" w:sz="0" w:space="0" w:color="auto"/>
      </w:divBdr>
    </w:div>
    <w:div w:id="1539663902">
      <w:bodyDiv w:val="1"/>
      <w:marLeft w:val="0"/>
      <w:marRight w:val="0"/>
      <w:marTop w:val="0"/>
      <w:marBottom w:val="0"/>
      <w:divBdr>
        <w:top w:val="none" w:sz="0" w:space="0" w:color="auto"/>
        <w:left w:val="none" w:sz="0" w:space="0" w:color="auto"/>
        <w:bottom w:val="none" w:sz="0" w:space="0" w:color="auto"/>
        <w:right w:val="none" w:sz="0" w:space="0" w:color="auto"/>
      </w:divBdr>
    </w:div>
    <w:div w:id="1542739856">
      <w:bodyDiv w:val="1"/>
      <w:marLeft w:val="0"/>
      <w:marRight w:val="0"/>
      <w:marTop w:val="0"/>
      <w:marBottom w:val="0"/>
      <w:divBdr>
        <w:top w:val="none" w:sz="0" w:space="0" w:color="auto"/>
        <w:left w:val="none" w:sz="0" w:space="0" w:color="auto"/>
        <w:bottom w:val="none" w:sz="0" w:space="0" w:color="auto"/>
        <w:right w:val="none" w:sz="0" w:space="0" w:color="auto"/>
      </w:divBdr>
    </w:div>
    <w:div w:id="1550460034">
      <w:bodyDiv w:val="1"/>
      <w:marLeft w:val="0"/>
      <w:marRight w:val="0"/>
      <w:marTop w:val="0"/>
      <w:marBottom w:val="0"/>
      <w:divBdr>
        <w:top w:val="none" w:sz="0" w:space="0" w:color="auto"/>
        <w:left w:val="none" w:sz="0" w:space="0" w:color="auto"/>
        <w:bottom w:val="none" w:sz="0" w:space="0" w:color="auto"/>
        <w:right w:val="none" w:sz="0" w:space="0" w:color="auto"/>
      </w:divBdr>
    </w:div>
    <w:div w:id="1625309115">
      <w:bodyDiv w:val="1"/>
      <w:marLeft w:val="0"/>
      <w:marRight w:val="0"/>
      <w:marTop w:val="0"/>
      <w:marBottom w:val="0"/>
      <w:divBdr>
        <w:top w:val="none" w:sz="0" w:space="0" w:color="auto"/>
        <w:left w:val="none" w:sz="0" w:space="0" w:color="auto"/>
        <w:bottom w:val="none" w:sz="0" w:space="0" w:color="auto"/>
        <w:right w:val="none" w:sz="0" w:space="0" w:color="auto"/>
      </w:divBdr>
    </w:div>
    <w:div w:id="1660575181">
      <w:bodyDiv w:val="1"/>
      <w:marLeft w:val="0"/>
      <w:marRight w:val="0"/>
      <w:marTop w:val="0"/>
      <w:marBottom w:val="0"/>
      <w:divBdr>
        <w:top w:val="none" w:sz="0" w:space="0" w:color="auto"/>
        <w:left w:val="none" w:sz="0" w:space="0" w:color="auto"/>
        <w:bottom w:val="none" w:sz="0" w:space="0" w:color="auto"/>
        <w:right w:val="none" w:sz="0" w:space="0" w:color="auto"/>
      </w:divBdr>
    </w:div>
    <w:div w:id="1675646875">
      <w:bodyDiv w:val="1"/>
      <w:marLeft w:val="0"/>
      <w:marRight w:val="0"/>
      <w:marTop w:val="0"/>
      <w:marBottom w:val="0"/>
      <w:divBdr>
        <w:top w:val="none" w:sz="0" w:space="0" w:color="auto"/>
        <w:left w:val="none" w:sz="0" w:space="0" w:color="auto"/>
        <w:bottom w:val="none" w:sz="0" w:space="0" w:color="auto"/>
        <w:right w:val="none" w:sz="0" w:space="0" w:color="auto"/>
      </w:divBdr>
    </w:div>
    <w:div w:id="1743792688">
      <w:bodyDiv w:val="1"/>
      <w:marLeft w:val="0"/>
      <w:marRight w:val="0"/>
      <w:marTop w:val="0"/>
      <w:marBottom w:val="0"/>
      <w:divBdr>
        <w:top w:val="none" w:sz="0" w:space="0" w:color="auto"/>
        <w:left w:val="none" w:sz="0" w:space="0" w:color="auto"/>
        <w:bottom w:val="none" w:sz="0" w:space="0" w:color="auto"/>
        <w:right w:val="none" w:sz="0" w:space="0" w:color="auto"/>
      </w:divBdr>
    </w:div>
    <w:div w:id="1752042558">
      <w:bodyDiv w:val="1"/>
      <w:marLeft w:val="0"/>
      <w:marRight w:val="0"/>
      <w:marTop w:val="0"/>
      <w:marBottom w:val="0"/>
      <w:divBdr>
        <w:top w:val="none" w:sz="0" w:space="0" w:color="auto"/>
        <w:left w:val="none" w:sz="0" w:space="0" w:color="auto"/>
        <w:bottom w:val="none" w:sz="0" w:space="0" w:color="auto"/>
        <w:right w:val="none" w:sz="0" w:space="0" w:color="auto"/>
      </w:divBdr>
    </w:div>
    <w:div w:id="1880779130">
      <w:bodyDiv w:val="1"/>
      <w:marLeft w:val="0"/>
      <w:marRight w:val="0"/>
      <w:marTop w:val="0"/>
      <w:marBottom w:val="0"/>
      <w:divBdr>
        <w:top w:val="none" w:sz="0" w:space="0" w:color="auto"/>
        <w:left w:val="none" w:sz="0" w:space="0" w:color="auto"/>
        <w:bottom w:val="none" w:sz="0" w:space="0" w:color="auto"/>
        <w:right w:val="none" w:sz="0" w:space="0" w:color="auto"/>
      </w:divBdr>
    </w:div>
    <w:div w:id="1890267430">
      <w:bodyDiv w:val="1"/>
      <w:marLeft w:val="0"/>
      <w:marRight w:val="0"/>
      <w:marTop w:val="0"/>
      <w:marBottom w:val="0"/>
      <w:divBdr>
        <w:top w:val="none" w:sz="0" w:space="0" w:color="auto"/>
        <w:left w:val="none" w:sz="0" w:space="0" w:color="auto"/>
        <w:bottom w:val="none" w:sz="0" w:space="0" w:color="auto"/>
        <w:right w:val="none" w:sz="0" w:space="0" w:color="auto"/>
      </w:divBdr>
    </w:div>
    <w:div w:id="2008820903">
      <w:bodyDiv w:val="1"/>
      <w:marLeft w:val="0"/>
      <w:marRight w:val="0"/>
      <w:marTop w:val="0"/>
      <w:marBottom w:val="0"/>
      <w:divBdr>
        <w:top w:val="none" w:sz="0" w:space="0" w:color="auto"/>
        <w:left w:val="none" w:sz="0" w:space="0" w:color="auto"/>
        <w:bottom w:val="none" w:sz="0" w:space="0" w:color="auto"/>
        <w:right w:val="none" w:sz="0" w:space="0" w:color="auto"/>
      </w:divBdr>
    </w:div>
    <w:div w:id="2047023052">
      <w:bodyDiv w:val="1"/>
      <w:marLeft w:val="0"/>
      <w:marRight w:val="0"/>
      <w:marTop w:val="0"/>
      <w:marBottom w:val="0"/>
      <w:divBdr>
        <w:top w:val="none" w:sz="0" w:space="0" w:color="auto"/>
        <w:left w:val="none" w:sz="0" w:space="0" w:color="auto"/>
        <w:bottom w:val="none" w:sz="0" w:space="0" w:color="auto"/>
        <w:right w:val="none" w:sz="0" w:space="0" w:color="auto"/>
      </w:divBdr>
    </w:div>
    <w:div w:id="2093502124">
      <w:bodyDiv w:val="1"/>
      <w:marLeft w:val="0"/>
      <w:marRight w:val="0"/>
      <w:marTop w:val="0"/>
      <w:marBottom w:val="0"/>
      <w:divBdr>
        <w:top w:val="none" w:sz="0" w:space="0" w:color="auto"/>
        <w:left w:val="none" w:sz="0" w:space="0" w:color="auto"/>
        <w:bottom w:val="none" w:sz="0" w:space="0" w:color="auto"/>
        <w:right w:val="none" w:sz="0" w:space="0" w:color="auto"/>
      </w:divBdr>
    </w:div>
    <w:div w:id="2110659485">
      <w:bodyDiv w:val="1"/>
      <w:marLeft w:val="0"/>
      <w:marRight w:val="0"/>
      <w:marTop w:val="0"/>
      <w:marBottom w:val="0"/>
      <w:divBdr>
        <w:top w:val="none" w:sz="0" w:space="0" w:color="auto"/>
        <w:left w:val="none" w:sz="0" w:space="0" w:color="auto"/>
        <w:bottom w:val="none" w:sz="0" w:space="0" w:color="auto"/>
        <w:right w:val="none" w:sz="0" w:space="0" w:color="auto"/>
      </w:divBdr>
    </w:div>
    <w:div w:id="2130783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N:\Templates\Omnibus%20-%20Front%20Pages\Adhoc%20Cat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290C38CCF815B4AAF3DDBCAA1F46AC5" ma:contentTypeVersion="9" ma:contentTypeDescription="Create a new document." ma:contentTypeScope="" ma:versionID="d948fc652829d76b975363ceb13e366c">
  <xsd:schema xmlns:xsd="http://www.w3.org/2001/XMLSchema" xmlns:xs="http://www.w3.org/2001/XMLSchema" xmlns:p="http://schemas.microsoft.com/office/2006/metadata/properties" xmlns:ns1="http://schemas.microsoft.com/sharepoint/v3" xmlns:ns2="129525e2-b174-457c-bdfd-a86a325a0ffd" targetNamespace="http://schemas.microsoft.com/office/2006/metadata/properties" ma:root="true" ma:fieldsID="f3da2bce19a4e603b4ab102e34f5995f" ns1:_="" ns2:_="">
    <xsd:import namespace="http://schemas.microsoft.com/sharepoint/v3"/>
    <xsd:import namespace="129525e2-b174-457c-bdfd-a86a325a0ffd"/>
    <xsd:element name="properties">
      <xsd:complexType>
        <xsd:sequence>
          <xsd:element name="documentManagement">
            <xsd:complexType>
              <xsd:all>
                <xsd:element ref="ns2:_dlc_DocId" minOccurs="0"/>
                <xsd:element ref="ns2:_dlc_DocIdUrl" minOccurs="0"/>
                <xsd:element ref="ns2:_dlc_DocIdPersistId" minOccurs="0"/>
                <xsd:element ref="ns1:HelpLocale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HelpLocaleId" ma:index="11" nillable="true" ma:displayName="Locale ID" ma:description="Language for this Help Collection." ma:hidden="true" ma:indexed="true" ma:internalName="HelpLocaleId"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9525e2-b174-457c-bdfd-a86a325a0ff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HelpLocaleId xmlns="http://schemas.microsoft.com/sharepoint/v3" xsi:nil="true"/>
    <_dlc_DocId xmlns="129525e2-b174-457c-bdfd-a86a325a0ffd">KNAH4PPFC442-3080-4011</_dlc_DocId>
    <_dlc_DocIdUrl xmlns="129525e2-b174-457c-bdfd-a86a325a0ffd">
      <Url>http://collaboration/organisation/cscd/RFB/CAS/_layouts/15/DocIdRedir.aspx?ID=KNAH4PPFC442-3080-4011</Url>
      <Description>KNAH4PPFC442-3080-4011</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984CCF-164E-426F-9C4A-B0180CF0E5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29525e2-b174-457c-bdfd-a86a325a0f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7345CB-4243-4921-ABFD-ACE34F4B57F7}">
  <ds:schemaRefs>
    <ds:schemaRef ds:uri="http://schemas.microsoft.com/sharepoint/events"/>
  </ds:schemaRefs>
</ds:datastoreItem>
</file>

<file path=customXml/itemProps3.xml><?xml version="1.0" encoding="utf-8"?>
<ds:datastoreItem xmlns:ds="http://schemas.openxmlformats.org/officeDocument/2006/customXml" ds:itemID="{CC14A9C5-04C0-4EBB-A23D-5AD10B5D08FA}">
  <ds:schemaRefs>
    <ds:schemaRef ds:uri="http://schemas.microsoft.com/office/2006/metadata/properties"/>
    <ds:schemaRef ds:uri="http://schemas.microsoft.com/office/infopath/2007/PartnerControls"/>
    <ds:schemaRef ds:uri="http://schemas.microsoft.com/sharepoint/v3"/>
    <ds:schemaRef ds:uri="129525e2-b174-457c-bdfd-a86a325a0ffd"/>
  </ds:schemaRefs>
</ds:datastoreItem>
</file>

<file path=customXml/itemProps4.xml><?xml version="1.0" encoding="utf-8"?>
<ds:datastoreItem xmlns:ds="http://schemas.openxmlformats.org/officeDocument/2006/customXml" ds:itemID="{61CD7C30-394A-4CB0-A410-2A4B907F948E}">
  <ds:schemaRefs>
    <ds:schemaRef ds:uri="http://schemas.microsoft.com/sharepoint/v3/contenttype/forms"/>
  </ds:schemaRefs>
</ds:datastoreItem>
</file>

<file path=customXml/itemProps5.xml><?xml version="1.0" encoding="utf-8"?>
<ds:datastoreItem xmlns:ds="http://schemas.openxmlformats.org/officeDocument/2006/customXml" ds:itemID="{23FC9981-7F70-4283-A814-CAAE79CDA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Adhoc Cati</Template>
  <TotalTime>64</TotalTime>
  <Pages>9</Pages>
  <Words>1836</Words>
  <Characters>10466</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SECTION</vt:lpstr>
    </vt:vector>
  </TitlesOfParts>
  <Company>Newspoll</Company>
  <LinksUpToDate>false</LinksUpToDate>
  <CharactersWithSpaces>12278</CharactersWithSpaces>
  <SharedDoc>false</SharedDoc>
  <HLinks>
    <vt:vector size="6" baseType="variant">
      <vt:variant>
        <vt:i4>3407914</vt:i4>
      </vt:variant>
      <vt:variant>
        <vt:i4>0</vt:i4>
      </vt:variant>
      <vt:variant>
        <vt:i4>0</vt:i4>
      </vt:variant>
      <vt:variant>
        <vt:i4>5</vt:i4>
      </vt:variant>
      <vt:variant>
        <vt:lpwstr>http://www.newspoll.com.au/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dc:title>
  <dc:creator>Puri, Sonya</dc:creator>
  <cp:lastModifiedBy>Zanda Kruze</cp:lastModifiedBy>
  <cp:revision>10</cp:revision>
  <cp:lastPrinted>2015-04-27T01:52:00Z</cp:lastPrinted>
  <dcterms:created xsi:type="dcterms:W3CDTF">2016-05-19T23:41:00Z</dcterms:created>
  <dcterms:modified xsi:type="dcterms:W3CDTF">2017-05-16T02:24:00Z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0x0101005290C38CCF815B4AAF3DDBCAA1F46AC5</vt:lpwstr>
  </property>
  <property fmtid="{D5CDD505-2E9C-101B-9397-08002B2CF9AE}" pid="3" name="_dlc_DocIdItemGuid">
    <vt:lpwstr>56dc4ae3-2ca5-42e9-9a59-91be7097fe92</vt:lpwstr>
  </property>
  <property fmtid="{D5CDD505-2E9C-101B-9397-08002B2CF9AE}" pid="4" name="Order">
    <vt:r8>401100</vt:r8>
  </property>
  <property fmtid="{D5CDD505-2E9C-101B-9397-08002B2CF9AE}" pid="5" name="Year">
    <vt:lpwstr/>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hoice">
    <vt:lpwstr/>
  </property>
  <property fmtid="{D5CDD505-2E9C-101B-9397-08002B2CF9AE}" pid="10" name="TemplateUrl">
    <vt:lpwstr/>
  </property>
</Properties>
</file>